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031" w:rsidRPr="003844BD" w:rsidRDefault="003C5031" w:rsidP="003844BD">
      <w:pPr>
        <w:jc w:val="center"/>
        <w:rPr>
          <w:b/>
        </w:rPr>
      </w:pPr>
      <w:r w:rsidRPr="003844BD">
        <w:rPr>
          <w:b/>
        </w:rPr>
        <w:t>ИНФОРМАЦИЯ</w:t>
      </w:r>
    </w:p>
    <w:p w:rsidR="003C5031" w:rsidRPr="003844BD" w:rsidRDefault="003C5031" w:rsidP="003844BD">
      <w:pPr>
        <w:rPr>
          <w:b/>
        </w:rPr>
      </w:pPr>
    </w:p>
    <w:p w:rsidR="003C5031" w:rsidRPr="003844BD" w:rsidRDefault="003C5031" w:rsidP="003844BD">
      <w:pPr>
        <w:tabs>
          <w:tab w:val="left" w:pos="3690"/>
        </w:tabs>
        <w:rPr>
          <w:color w:val="000000"/>
        </w:rPr>
      </w:pPr>
      <w:r>
        <w:t>Администрация Старогольского  сельского поселения информирует, что за 2024 год в администрацию письменных обращений  не поступало.</w:t>
      </w:r>
    </w:p>
    <w:p w:rsidR="003C5031" w:rsidRPr="004D2F95" w:rsidRDefault="003C5031" w:rsidP="003844BD">
      <w:r>
        <w:t xml:space="preserve">  На личном  приеме в администрации принято 167 человека.  Решено положительно вопросов  - 133, проведено консультаций </w:t>
      </w:r>
      <w:r w:rsidRPr="004D2F95">
        <w:rPr>
          <w:b/>
        </w:rPr>
        <w:t>-</w:t>
      </w:r>
      <w:r>
        <w:rPr>
          <w:b/>
        </w:rPr>
        <w:t xml:space="preserve"> </w:t>
      </w:r>
      <w:r w:rsidRPr="004D2F95">
        <w:t>27.</w:t>
      </w:r>
    </w:p>
    <w:p w:rsidR="003C5031" w:rsidRDefault="003C5031" w:rsidP="003844BD"/>
    <w:p w:rsidR="003C5031" w:rsidRDefault="003C5031" w:rsidP="003844BD">
      <w:r>
        <w:t xml:space="preserve">      Граждане обращались за выписками из похозяйственных книг:</w:t>
      </w:r>
    </w:p>
    <w:p w:rsidR="003C5031" w:rsidRDefault="003C5031" w:rsidP="003844BD">
      <w:r>
        <w:t>- на дом и земельный участок;</w:t>
      </w:r>
    </w:p>
    <w:p w:rsidR="003C5031" w:rsidRDefault="003C5031" w:rsidP="003844BD">
      <w:r>
        <w:t>-  о составе семьи;</w:t>
      </w:r>
    </w:p>
    <w:p w:rsidR="003C5031" w:rsidRDefault="003C5031" w:rsidP="003844BD">
      <w:r>
        <w:t>-  о проживании;</w:t>
      </w:r>
    </w:p>
    <w:p w:rsidR="003C5031" w:rsidRDefault="003C5031" w:rsidP="003844BD">
      <w:r>
        <w:t xml:space="preserve"> - о регистрации;</w:t>
      </w:r>
    </w:p>
    <w:p w:rsidR="003C5031" w:rsidRDefault="003C5031" w:rsidP="003844BD">
      <w:r>
        <w:t xml:space="preserve"> - о наличии подсобного хозяйства;</w:t>
      </w:r>
    </w:p>
    <w:p w:rsidR="003C5031" w:rsidRDefault="003C5031" w:rsidP="003844BD">
      <w:r>
        <w:t xml:space="preserve"> - в соцзащиту (для оформления социальной стипендии и ЕДК);</w:t>
      </w:r>
    </w:p>
    <w:p w:rsidR="003C5031" w:rsidRDefault="003C5031" w:rsidP="003844BD">
      <w:r>
        <w:t xml:space="preserve"> - в пенсионный фонд (о нахождении ребенка на иждивении и получении социальной  </w:t>
      </w:r>
    </w:p>
    <w:p w:rsidR="003C5031" w:rsidRDefault="003C5031" w:rsidP="003844BD">
      <w:r>
        <w:t xml:space="preserve">   пенсии);</w:t>
      </w:r>
    </w:p>
    <w:p w:rsidR="003C5031" w:rsidRDefault="003C5031" w:rsidP="003844BD">
      <w:r>
        <w:t xml:space="preserve"> - в</w:t>
      </w:r>
      <w:r w:rsidRPr="00491ADC">
        <w:t xml:space="preserve"> </w:t>
      </w:r>
      <w:r>
        <w:t xml:space="preserve"> ООО «Комхоз» и ООО «Зелёная  роща»  (по уточнению  количества проживающих для  оплаты коммунальных услуг);</w:t>
      </w:r>
      <w:r w:rsidRPr="0066481E">
        <w:t xml:space="preserve"> </w:t>
      </w:r>
    </w:p>
    <w:p w:rsidR="003C5031" w:rsidRDefault="003C5031" w:rsidP="00085737">
      <w:pPr>
        <w:jc w:val="both"/>
      </w:pPr>
      <w:r>
        <w:t xml:space="preserve"> В нотариальную контору по запросу на оформление наследственного дела предоставлялись гражданам необходимые выписки и документы,  на запросы МО МВД РФ «Новодеревеньковское» предоставлялись выписки и характеристики, также  предоставлялись справки для миграционной службы (на получение паспорта в связи с  утерей). </w:t>
      </w:r>
    </w:p>
    <w:p w:rsidR="003C5031" w:rsidRPr="00031470" w:rsidRDefault="003C5031" w:rsidP="003844BD">
      <w:r>
        <w:t>Проведено выездных приемов - 22</w:t>
      </w:r>
      <w:r w:rsidRPr="00031470">
        <w:t>. На выезд</w:t>
      </w:r>
      <w:r>
        <w:t>ных приемах принято граждан - 55</w:t>
      </w:r>
      <w:r w:rsidRPr="00031470">
        <w:t>.</w:t>
      </w:r>
    </w:p>
    <w:p w:rsidR="003C5031" w:rsidRPr="00031470" w:rsidRDefault="003C5031" w:rsidP="003844BD">
      <w:r>
        <w:t>Решено положительно вопросов - 37. Даны консультации - 34</w:t>
      </w:r>
      <w:r w:rsidRPr="00031470">
        <w:t>.</w:t>
      </w:r>
    </w:p>
    <w:p w:rsidR="003C5031" w:rsidRDefault="003C5031" w:rsidP="003844BD"/>
    <w:p w:rsidR="003C5031" w:rsidRPr="003844BD" w:rsidRDefault="003C5031" w:rsidP="003844BD"/>
    <w:sectPr w:rsidR="003C5031" w:rsidRPr="003844BD" w:rsidSect="0015558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4BD"/>
    <w:rsid w:val="00031470"/>
    <w:rsid w:val="00053408"/>
    <w:rsid w:val="00085737"/>
    <w:rsid w:val="000F0860"/>
    <w:rsid w:val="0015558C"/>
    <w:rsid w:val="00243F14"/>
    <w:rsid w:val="00336766"/>
    <w:rsid w:val="003844BD"/>
    <w:rsid w:val="003C5031"/>
    <w:rsid w:val="00491ADC"/>
    <w:rsid w:val="004A578E"/>
    <w:rsid w:val="004D2EAA"/>
    <w:rsid w:val="004D2F95"/>
    <w:rsid w:val="0066481E"/>
    <w:rsid w:val="00786AC2"/>
    <w:rsid w:val="007B5EFF"/>
    <w:rsid w:val="007D4F1A"/>
    <w:rsid w:val="008D7CBE"/>
    <w:rsid w:val="008E324C"/>
    <w:rsid w:val="009162DB"/>
    <w:rsid w:val="009619A3"/>
    <w:rsid w:val="00A00988"/>
    <w:rsid w:val="00A451E7"/>
    <w:rsid w:val="00C35F78"/>
    <w:rsid w:val="00D14EDF"/>
    <w:rsid w:val="00F418C7"/>
    <w:rsid w:val="00F82744"/>
    <w:rsid w:val="00FA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4B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135</TotalTime>
  <Pages>1</Pages>
  <Words>174</Words>
  <Characters>996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Цифропарк</cp:lastModifiedBy>
  <cp:revision>8</cp:revision>
  <cp:lastPrinted>2023-01-11T06:53:00Z</cp:lastPrinted>
  <dcterms:created xsi:type="dcterms:W3CDTF">2023-01-10T22:14:00Z</dcterms:created>
  <dcterms:modified xsi:type="dcterms:W3CDTF">2025-01-10T12:34:00Z</dcterms:modified>
</cp:coreProperties>
</file>