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2E1D" w:rsidRPr="00593B6B" w:rsidRDefault="00CE2E1D" w:rsidP="009B58C2">
      <w:pPr>
        <w:jc w:val="center"/>
        <w:rPr>
          <w:b/>
          <w:sz w:val="22"/>
          <w:szCs w:val="22"/>
        </w:rPr>
      </w:pPr>
      <w:r w:rsidRPr="00593B6B">
        <w:rPr>
          <w:b/>
          <w:sz w:val="22"/>
          <w:szCs w:val="22"/>
        </w:rPr>
        <w:t>РОССИЙСКАЯ ФЕДЕРАЦИЯ</w:t>
      </w:r>
      <w:r w:rsidRPr="00593B6B">
        <w:rPr>
          <w:b/>
          <w:sz w:val="22"/>
          <w:szCs w:val="22"/>
        </w:rPr>
        <w:br/>
        <w:t>ОРЛОВСКАЯ ОБЛАСТЬ</w:t>
      </w:r>
    </w:p>
    <w:p w:rsidR="00CE2E1D" w:rsidRPr="00593B6B" w:rsidRDefault="00CE2E1D" w:rsidP="009B58C2">
      <w:pPr>
        <w:jc w:val="center"/>
        <w:rPr>
          <w:b/>
          <w:sz w:val="22"/>
          <w:szCs w:val="22"/>
        </w:rPr>
      </w:pPr>
      <w:r w:rsidRPr="00593B6B">
        <w:rPr>
          <w:b/>
          <w:sz w:val="22"/>
          <w:szCs w:val="22"/>
        </w:rPr>
        <w:t>НОВОДЕРЕВЕНЬКОВСКИЙ МУНИЦИПАЛЬНЫЙ РАЙОН</w:t>
      </w:r>
      <w:r w:rsidRPr="00593B6B">
        <w:rPr>
          <w:b/>
          <w:sz w:val="22"/>
          <w:szCs w:val="22"/>
        </w:rPr>
        <w:br/>
        <w:t>СТАРОГОЛЬСКОГО СЕЛЬСКИЙ СОВЕТ НАРОДНЫХ ДЕПУТАТОВ</w:t>
      </w:r>
    </w:p>
    <w:p w:rsidR="00CE2E1D" w:rsidRPr="00593B6B" w:rsidRDefault="00CE2E1D" w:rsidP="00593B6B">
      <w:pPr>
        <w:ind w:left="454" w:firstLine="254"/>
        <w:rPr>
          <w:b/>
          <w:sz w:val="22"/>
          <w:szCs w:val="22"/>
        </w:rPr>
      </w:pPr>
    </w:p>
    <w:p w:rsidR="00CE2E1D" w:rsidRPr="00593B6B" w:rsidRDefault="00CE2E1D" w:rsidP="00593B6B">
      <w:pPr>
        <w:jc w:val="center"/>
        <w:rPr>
          <w:b/>
          <w:sz w:val="22"/>
          <w:szCs w:val="22"/>
        </w:rPr>
      </w:pPr>
      <w:r w:rsidRPr="00593B6B">
        <w:rPr>
          <w:b/>
          <w:sz w:val="22"/>
          <w:szCs w:val="22"/>
        </w:rPr>
        <w:t>РЕШЕНИЕ</w:t>
      </w:r>
    </w:p>
    <w:p w:rsidR="00CE2E1D" w:rsidRPr="00593B6B" w:rsidRDefault="00CE2E1D" w:rsidP="00593B6B">
      <w:pPr>
        <w:jc w:val="center"/>
        <w:rPr>
          <w:b/>
          <w:sz w:val="22"/>
          <w:szCs w:val="22"/>
        </w:rPr>
      </w:pPr>
      <w:r w:rsidRPr="00593B6B">
        <w:rPr>
          <w:b/>
          <w:sz w:val="22"/>
          <w:szCs w:val="22"/>
        </w:rPr>
        <w:t>(ПРОЕКТ)</w:t>
      </w:r>
    </w:p>
    <w:p w:rsidR="00CE2E1D" w:rsidRPr="00593B6B" w:rsidRDefault="00CE2E1D" w:rsidP="00593B6B">
      <w:pPr>
        <w:jc w:val="center"/>
        <w:rPr>
          <w:b/>
          <w:sz w:val="22"/>
          <w:szCs w:val="22"/>
        </w:rPr>
      </w:pPr>
      <w:r w:rsidRPr="00593B6B">
        <w:rPr>
          <w:b/>
          <w:sz w:val="22"/>
          <w:szCs w:val="22"/>
        </w:rPr>
        <w:t>______</w:t>
      </w:r>
      <w:r>
        <w:rPr>
          <w:b/>
          <w:sz w:val="22"/>
          <w:szCs w:val="22"/>
        </w:rPr>
        <w:t xml:space="preserve"> 2025</w:t>
      </w:r>
      <w:r w:rsidRPr="00593B6B">
        <w:rPr>
          <w:b/>
          <w:sz w:val="22"/>
          <w:szCs w:val="22"/>
        </w:rPr>
        <w:t xml:space="preserve"> год</w:t>
      </w:r>
      <w:r>
        <w:rPr>
          <w:b/>
          <w:sz w:val="22"/>
          <w:szCs w:val="22"/>
        </w:rPr>
        <w:t>а</w:t>
      </w:r>
      <w:r w:rsidRPr="00593B6B">
        <w:rPr>
          <w:b/>
          <w:sz w:val="22"/>
          <w:szCs w:val="22"/>
        </w:rPr>
        <w:t xml:space="preserve"> №_____</w:t>
      </w:r>
    </w:p>
    <w:p w:rsidR="00CE2E1D" w:rsidRDefault="00CE2E1D" w:rsidP="00593B6B">
      <w:pPr>
        <w:ind w:left="454" w:firstLine="254"/>
        <w:rPr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</w:t>
      </w:r>
      <w:r w:rsidRPr="00593B6B">
        <w:rPr>
          <w:b/>
          <w:sz w:val="22"/>
          <w:szCs w:val="22"/>
        </w:rPr>
        <w:t>с.Старогольское</w:t>
      </w:r>
    </w:p>
    <w:p w:rsidR="00CE2E1D" w:rsidRDefault="00CE2E1D" w:rsidP="009B58C2">
      <w:pPr>
        <w:rPr>
          <w:b/>
          <w:sz w:val="22"/>
          <w:szCs w:val="22"/>
        </w:rPr>
      </w:pPr>
      <w:bookmarkStart w:id="0" w:name="_GoBack"/>
      <w:bookmarkEnd w:id="0"/>
    </w:p>
    <w:p w:rsidR="00CE2E1D" w:rsidRDefault="00CE2E1D" w:rsidP="00593B6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О  внесении изменений в решение Старогольского сельского Совета народных</w:t>
      </w:r>
    </w:p>
    <w:p w:rsidR="00CE2E1D" w:rsidRDefault="00CE2E1D" w:rsidP="00593B6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депутатов  от 27.12.2023 № 21/1  «О бюджете Старогольского сельского</w:t>
      </w:r>
    </w:p>
    <w:p w:rsidR="00CE2E1D" w:rsidRDefault="00CE2E1D" w:rsidP="00593B6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поселения на 2024 год и плановый период 2025-2026 годов»</w:t>
      </w:r>
    </w:p>
    <w:p w:rsidR="00CE2E1D" w:rsidRDefault="00CE2E1D" w:rsidP="00593B6B">
      <w:pPr>
        <w:jc w:val="center"/>
        <w:rPr>
          <w:b/>
          <w:sz w:val="22"/>
          <w:szCs w:val="22"/>
        </w:rPr>
      </w:pPr>
    </w:p>
    <w:p w:rsidR="00CE2E1D" w:rsidRDefault="00CE2E1D" w:rsidP="009B58C2">
      <w:pPr>
        <w:rPr>
          <w:sz w:val="22"/>
          <w:szCs w:val="22"/>
        </w:rPr>
      </w:pPr>
    </w:p>
    <w:p w:rsidR="00CE2E1D" w:rsidRDefault="00CE2E1D" w:rsidP="009B58C2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>Рассмотрев обращение администрации Старогольского сельского поселения о внесении изменений в решение Старогольского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сельского Совета народных депутатов от 27.12.2023 № 21/1  «О бюджете Старогольского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сельского поселения на 2024 год и плановый период 2025-2026 годов»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Старогольского сельский Совет народных депутатов  РЕШИЛ:   </w:t>
      </w:r>
    </w:p>
    <w:p w:rsidR="00CE2E1D" w:rsidRDefault="00CE2E1D" w:rsidP="009B58C2">
      <w:pPr>
        <w:ind w:left="1080"/>
        <w:rPr>
          <w:sz w:val="22"/>
          <w:szCs w:val="22"/>
        </w:rPr>
      </w:pPr>
    </w:p>
    <w:p w:rsidR="00CE2E1D" w:rsidRDefault="00CE2E1D" w:rsidP="009B58C2">
      <w:pPr>
        <w:jc w:val="both"/>
      </w:pPr>
    </w:p>
    <w:p w:rsidR="00CE2E1D" w:rsidRDefault="00CE2E1D" w:rsidP="009B58C2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Внести следующие изменения:</w:t>
      </w:r>
    </w:p>
    <w:p w:rsidR="00CE2E1D" w:rsidRDefault="00CE2E1D" w:rsidP="009B58C2">
      <w:pPr>
        <w:numPr>
          <w:ilvl w:val="0"/>
          <w:numId w:val="13"/>
        </w:numPr>
        <w:tabs>
          <w:tab w:val="num" w:pos="720"/>
          <w:tab w:val="num" w:pos="928"/>
          <w:tab w:val="num" w:pos="1211"/>
        </w:tabs>
        <w:ind w:left="928" w:hanging="600"/>
        <w:jc w:val="both"/>
        <w:rPr>
          <w:sz w:val="20"/>
          <w:szCs w:val="20"/>
        </w:rPr>
      </w:pPr>
      <w:r>
        <w:rPr>
          <w:sz w:val="20"/>
          <w:szCs w:val="20"/>
        </w:rPr>
        <w:t>Пункт 1 изложить в следующей редакции:</w:t>
      </w:r>
    </w:p>
    <w:p w:rsidR="00CE2E1D" w:rsidRDefault="00CE2E1D" w:rsidP="009B58C2">
      <w:pPr>
        <w:numPr>
          <w:ilvl w:val="0"/>
          <w:numId w:val="14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прогнозируемый общий объем доходов сельского бюджета на 2024 год - в сумме </w:t>
      </w:r>
      <w:r>
        <w:t>3802,2</w:t>
      </w:r>
      <w:r>
        <w:rPr>
          <w:sz w:val="20"/>
          <w:szCs w:val="20"/>
        </w:rPr>
        <w:t xml:space="preserve">тыс. рублей; </w:t>
      </w:r>
    </w:p>
    <w:p w:rsidR="00CE2E1D" w:rsidRDefault="00CE2E1D" w:rsidP="009B58C2">
      <w:pPr>
        <w:numPr>
          <w:ilvl w:val="0"/>
          <w:numId w:val="14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общий объем расходов сельского бюджета на 2024 год – </w:t>
      </w:r>
      <w:r>
        <w:t>3506,3</w:t>
      </w:r>
      <w:r>
        <w:rPr>
          <w:sz w:val="20"/>
          <w:szCs w:val="20"/>
        </w:rPr>
        <w:t xml:space="preserve"> в сумме  тыс. рублей;</w:t>
      </w:r>
    </w:p>
    <w:p w:rsidR="00CE2E1D" w:rsidRDefault="00CE2E1D" w:rsidP="009B58C2">
      <w:pPr>
        <w:numPr>
          <w:ilvl w:val="0"/>
          <w:numId w:val="14"/>
        </w:numPr>
        <w:jc w:val="both"/>
        <w:rPr>
          <w:sz w:val="20"/>
          <w:szCs w:val="20"/>
        </w:rPr>
      </w:pPr>
      <w:r>
        <w:rPr>
          <w:sz w:val="20"/>
          <w:szCs w:val="20"/>
        </w:rPr>
        <w:t>профицит сельского бюджета на 2024 год – в сумме 295,9 тыс. рублей;</w:t>
      </w:r>
    </w:p>
    <w:p w:rsidR="00CE2E1D" w:rsidRDefault="00CE2E1D" w:rsidP="009B58C2">
      <w:pPr>
        <w:ind w:left="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утвердить источники финансирования дефицита  сельского бюджета на 2023 год  - согласно приложению 1 к настоящему решению.    </w:t>
      </w:r>
    </w:p>
    <w:p w:rsidR="00CE2E1D" w:rsidRDefault="00CE2E1D" w:rsidP="009B58C2">
      <w:pPr>
        <w:pStyle w:val="ListParagraph"/>
        <w:tabs>
          <w:tab w:val="left" w:pos="1134"/>
          <w:tab w:val="left" w:pos="1276"/>
        </w:tabs>
        <w:ind w:left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2.  Изложить в  новой редакции: </w:t>
      </w:r>
    </w:p>
    <w:p w:rsidR="00CE2E1D" w:rsidRDefault="00CE2E1D" w:rsidP="009B58C2">
      <w:pPr>
        <w:pStyle w:val="ListParagraph"/>
        <w:tabs>
          <w:tab w:val="left" w:pos="1134"/>
          <w:tab w:val="left" w:pos="1276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приложение 5 в соответствии с  приложением 2 к настоящему решению;</w:t>
      </w:r>
    </w:p>
    <w:p w:rsidR="00CE2E1D" w:rsidRDefault="00CE2E1D" w:rsidP="009B58C2">
      <w:pPr>
        <w:pStyle w:val="ListParagraph"/>
        <w:tabs>
          <w:tab w:val="left" w:pos="1134"/>
          <w:tab w:val="left" w:pos="1276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приложение 7 в соответствии с  приложением 3 к настоящему решению;</w:t>
      </w:r>
    </w:p>
    <w:p w:rsidR="00CE2E1D" w:rsidRDefault="00CE2E1D" w:rsidP="009B58C2">
      <w:pPr>
        <w:pStyle w:val="ListParagraph"/>
        <w:tabs>
          <w:tab w:val="left" w:pos="1134"/>
          <w:tab w:val="left" w:pos="1276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приложение 9 в соответствии с  приложением 4 к настоящему решению;</w:t>
      </w:r>
    </w:p>
    <w:p w:rsidR="00CE2E1D" w:rsidRDefault="00CE2E1D" w:rsidP="009B58C2">
      <w:pPr>
        <w:pStyle w:val="ListParagraph"/>
        <w:tabs>
          <w:tab w:val="left" w:pos="1134"/>
          <w:tab w:val="left" w:pos="1276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приложение 10 в соответствии с  приложением 5 к настоящему решению;</w:t>
      </w:r>
    </w:p>
    <w:p w:rsidR="00CE2E1D" w:rsidRDefault="00CE2E1D" w:rsidP="009B58C2">
      <w:pPr>
        <w:pStyle w:val="ListParagraph"/>
        <w:tabs>
          <w:tab w:val="left" w:pos="1134"/>
          <w:tab w:val="left" w:pos="1276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приложение 10 в соответствии с  приложением 6 к настоящему решению;     </w:t>
      </w:r>
    </w:p>
    <w:p w:rsidR="00CE2E1D" w:rsidRDefault="00CE2E1D" w:rsidP="009B58C2">
      <w:pPr>
        <w:tabs>
          <w:tab w:val="left" w:pos="426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3. Направить настоящее решение главе района для подписания.</w:t>
      </w:r>
    </w:p>
    <w:p w:rsidR="00CE2E1D" w:rsidRDefault="00CE2E1D" w:rsidP="009B58C2">
      <w:pPr>
        <w:tabs>
          <w:tab w:val="left" w:pos="426"/>
        </w:tabs>
        <w:jc w:val="both"/>
        <w:rPr>
          <w:sz w:val="20"/>
          <w:szCs w:val="20"/>
        </w:rPr>
      </w:pPr>
    </w:p>
    <w:p w:rsidR="00CE2E1D" w:rsidRDefault="00CE2E1D" w:rsidP="009B58C2">
      <w:pPr>
        <w:tabs>
          <w:tab w:val="left" w:pos="426"/>
        </w:tabs>
        <w:jc w:val="both"/>
        <w:rPr>
          <w:sz w:val="20"/>
          <w:szCs w:val="20"/>
        </w:rPr>
      </w:pPr>
      <w:r>
        <w:rPr>
          <w:sz w:val="20"/>
          <w:szCs w:val="20"/>
        </w:rPr>
        <w:tab/>
        <w:t xml:space="preserve">  4. Опубликовать настоящее решение в газете «Старогольской Вестник» и разместить на официальном сайте администрации Новодеревеньковского района Орловской области в информационно-коммуникационной сети «Интернет».</w:t>
      </w:r>
    </w:p>
    <w:p w:rsidR="00CE2E1D" w:rsidRDefault="00CE2E1D" w:rsidP="009B58C2">
      <w:pPr>
        <w:tabs>
          <w:tab w:val="left" w:pos="426"/>
        </w:tabs>
        <w:jc w:val="both"/>
        <w:rPr>
          <w:sz w:val="20"/>
          <w:szCs w:val="20"/>
        </w:rPr>
      </w:pPr>
    </w:p>
    <w:p w:rsidR="00CE2E1D" w:rsidRDefault="00CE2E1D" w:rsidP="009B58C2">
      <w:pPr>
        <w:pStyle w:val="BodyTextIndent"/>
        <w:spacing w:after="0"/>
        <w:ind w:left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5.  Настоящее решение вступает в силу с 1 января 2024 года.</w:t>
      </w:r>
    </w:p>
    <w:p w:rsidR="00CE2E1D" w:rsidRDefault="00CE2E1D" w:rsidP="009B58C2">
      <w:pPr>
        <w:pStyle w:val="BodyText"/>
        <w:rPr>
          <w:sz w:val="20"/>
        </w:rPr>
      </w:pPr>
    </w:p>
    <w:p w:rsidR="00CE2E1D" w:rsidRDefault="00CE2E1D" w:rsidP="009B58C2">
      <w:pPr>
        <w:tabs>
          <w:tab w:val="left" w:pos="426"/>
        </w:tabs>
        <w:jc w:val="both"/>
        <w:rPr>
          <w:sz w:val="20"/>
          <w:szCs w:val="20"/>
        </w:rPr>
      </w:pPr>
    </w:p>
    <w:p w:rsidR="00CE2E1D" w:rsidRDefault="00CE2E1D" w:rsidP="009B58C2">
      <w:pPr>
        <w:pStyle w:val="BodyText"/>
        <w:rPr>
          <w:sz w:val="20"/>
        </w:rPr>
      </w:pPr>
    </w:p>
    <w:p w:rsidR="00CE2E1D" w:rsidRDefault="00CE2E1D" w:rsidP="006B2001">
      <w:pPr>
        <w:rPr>
          <w:sz w:val="20"/>
          <w:szCs w:val="20"/>
        </w:rPr>
      </w:pPr>
      <w:r>
        <w:rPr>
          <w:sz w:val="20"/>
          <w:szCs w:val="20"/>
        </w:rPr>
        <w:t xml:space="preserve">   </w:t>
      </w:r>
    </w:p>
    <w:p w:rsidR="00CE2E1D" w:rsidRDefault="00CE2E1D" w:rsidP="009B58C2">
      <w:pPr>
        <w:rPr>
          <w:sz w:val="20"/>
          <w:szCs w:val="20"/>
        </w:rPr>
      </w:pPr>
    </w:p>
    <w:p w:rsidR="00CE2E1D" w:rsidRDefault="00CE2E1D" w:rsidP="009B58C2">
      <w:pPr>
        <w:rPr>
          <w:sz w:val="20"/>
          <w:szCs w:val="20"/>
        </w:rPr>
      </w:pPr>
      <w:r>
        <w:rPr>
          <w:sz w:val="20"/>
          <w:szCs w:val="20"/>
        </w:rPr>
        <w:t xml:space="preserve">             Глава поселения                                                                                              Е.П.Николаева</w:t>
      </w:r>
    </w:p>
    <w:p w:rsidR="00CE2E1D" w:rsidRDefault="00CE2E1D" w:rsidP="009B58C2">
      <w:pPr>
        <w:rPr>
          <w:sz w:val="22"/>
          <w:szCs w:val="22"/>
        </w:rPr>
      </w:pPr>
    </w:p>
    <w:p w:rsidR="00CE2E1D" w:rsidRDefault="00CE2E1D" w:rsidP="009B58C2"/>
    <w:p w:rsidR="00CE2E1D" w:rsidRDefault="00CE2E1D" w:rsidP="009B58C2"/>
    <w:p w:rsidR="00CE2E1D" w:rsidRDefault="00CE2E1D" w:rsidP="009B58C2"/>
    <w:p w:rsidR="00CE2E1D" w:rsidRDefault="00CE2E1D" w:rsidP="009F3796">
      <w:pPr>
        <w:jc w:val="right"/>
      </w:pPr>
      <w:r w:rsidRPr="00FB7CD4">
        <w:t xml:space="preserve">                                        </w:t>
      </w:r>
    </w:p>
    <w:p w:rsidR="00CE2E1D" w:rsidRDefault="00CE2E1D" w:rsidP="009F3796">
      <w:pPr>
        <w:jc w:val="right"/>
      </w:pPr>
    </w:p>
    <w:p w:rsidR="00CE2E1D" w:rsidRDefault="00CE2E1D" w:rsidP="009B58C2"/>
    <w:p w:rsidR="00CE2E1D" w:rsidRDefault="00CE2E1D" w:rsidP="009B58C2"/>
    <w:p w:rsidR="00CE2E1D" w:rsidRDefault="00CE2E1D" w:rsidP="009F3796">
      <w:pPr>
        <w:jc w:val="right"/>
      </w:pPr>
    </w:p>
    <w:p w:rsidR="00CE2E1D" w:rsidRDefault="00CE2E1D" w:rsidP="009F3796">
      <w:pPr>
        <w:jc w:val="right"/>
      </w:pPr>
    </w:p>
    <w:p w:rsidR="00CE2E1D" w:rsidRPr="009B58C2" w:rsidRDefault="00CE2E1D" w:rsidP="009B58C2">
      <w:pPr>
        <w:jc w:val="right"/>
        <w:rPr>
          <w:sz w:val="22"/>
          <w:szCs w:val="22"/>
        </w:rPr>
      </w:pPr>
      <w:r w:rsidRPr="009B58C2">
        <w:rPr>
          <w:sz w:val="22"/>
          <w:szCs w:val="22"/>
        </w:rPr>
        <w:t>Приложение 1</w:t>
      </w:r>
    </w:p>
    <w:p w:rsidR="00CE2E1D" w:rsidRPr="009B58C2" w:rsidRDefault="00CE2E1D" w:rsidP="009B58C2">
      <w:pPr>
        <w:ind w:left="4140" w:hanging="4140"/>
        <w:jc w:val="right"/>
        <w:rPr>
          <w:sz w:val="22"/>
          <w:szCs w:val="22"/>
        </w:rPr>
      </w:pPr>
      <w:r w:rsidRPr="009B58C2">
        <w:rPr>
          <w:sz w:val="22"/>
          <w:szCs w:val="22"/>
        </w:rPr>
        <w:t xml:space="preserve">                                                                            к  решению Старогольского сельского Совета  н</w:t>
      </w:r>
      <w:r>
        <w:rPr>
          <w:sz w:val="22"/>
          <w:szCs w:val="22"/>
        </w:rPr>
        <w:t>ародных  депутатов от 27.12.2023  №21</w:t>
      </w:r>
      <w:r w:rsidRPr="009B58C2">
        <w:rPr>
          <w:sz w:val="22"/>
          <w:szCs w:val="22"/>
        </w:rPr>
        <w:t>/1</w:t>
      </w:r>
    </w:p>
    <w:p w:rsidR="00CE2E1D" w:rsidRPr="009B58C2" w:rsidRDefault="00CE2E1D" w:rsidP="009B58C2">
      <w:pPr>
        <w:ind w:left="4140" w:hanging="4140"/>
        <w:jc w:val="right"/>
        <w:rPr>
          <w:sz w:val="22"/>
          <w:szCs w:val="22"/>
        </w:rPr>
      </w:pPr>
      <w:r w:rsidRPr="009B58C2">
        <w:rPr>
          <w:sz w:val="22"/>
          <w:szCs w:val="22"/>
        </w:rPr>
        <w:t xml:space="preserve">  «О внесение изменений в  бюджет Старогольского сельского поселения    </w:t>
      </w:r>
    </w:p>
    <w:p w:rsidR="00CE2E1D" w:rsidRDefault="00CE2E1D" w:rsidP="009B58C2">
      <w:pPr>
        <w:jc w:val="right"/>
      </w:pPr>
      <w:r>
        <w:rPr>
          <w:sz w:val="22"/>
          <w:szCs w:val="22"/>
        </w:rPr>
        <w:t xml:space="preserve">на 2024 год и плановый период 2025-2026 </w:t>
      </w:r>
      <w:r w:rsidRPr="009B58C2">
        <w:rPr>
          <w:sz w:val="22"/>
          <w:szCs w:val="22"/>
        </w:rPr>
        <w:t>гг</w:t>
      </w:r>
      <w:r>
        <w:rPr>
          <w:sz w:val="22"/>
          <w:szCs w:val="22"/>
        </w:rPr>
        <w:t>.</w:t>
      </w:r>
      <w:r>
        <w:t>»</w:t>
      </w:r>
      <w:r w:rsidRPr="009A55B4">
        <w:t xml:space="preserve">    </w:t>
      </w:r>
    </w:p>
    <w:p w:rsidR="00CE2E1D" w:rsidRPr="009A55B4" w:rsidRDefault="00CE2E1D" w:rsidP="009B58C2">
      <w:pPr>
        <w:jc w:val="right"/>
      </w:pPr>
      <w:r w:rsidRPr="009A55B4">
        <w:t xml:space="preserve">                                       </w:t>
      </w:r>
      <w:r>
        <w:t xml:space="preserve">                              </w:t>
      </w:r>
      <w:r w:rsidRPr="009A55B4">
        <w:t xml:space="preserve"> </w:t>
      </w:r>
      <w:r w:rsidRPr="00FB7CD4">
        <w:t xml:space="preserve">                                                 </w:t>
      </w:r>
    </w:p>
    <w:p w:rsidR="00CE2E1D" w:rsidRPr="00076152" w:rsidRDefault="00CE2E1D" w:rsidP="009F3796">
      <w:pPr>
        <w:ind w:left="360"/>
        <w:jc w:val="center"/>
        <w:rPr>
          <w:b/>
          <w:i/>
        </w:rPr>
      </w:pPr>
      <w:r w:rsidRPr="00076152">
        <w:rPr>
          <w:b/>
          <w:i/>
        </w:rPr>
        <w:t>Источники финансирования дефицита бюджета поселения</w:t>
      </w:r>
    </w:p>
    <w:p w:rsidR="00CE2E1D" w:rsidRPr="00076152" w:rsidRDefault="00CE2E1D" w:rsidP="009F3796">
      <w:pPr>
        <w:ind w:left="360"/>
        <w:jc w:val="center"/>
        <w:rPr>
          <w:b/>
          <w:i/>
        </w:rPr>
      </w:pPr>
      <w:r>
        <w:rPr>
          <w:b/>
          <w:i/>
        </w:rPr>
        <w:t xml:space="preserve"> на 2023</w:t>
      </w:r>
      <w:r w:rsidRPr="00076152">
        <w:rPr>
          <w:b/>
          <w:i/>
        </w:rPr>
        <w:t xml:space="preserve"> год</w:t>
      </w:r>
      <w:r>
        <w:rPr>
          <w:b/>
          <w:i/>
        </w:rPr>
        <w:t xml:space="preserve"> и плановый период 2024-2025 годы</w:t>
      </w:r>
    </w:p>
    <w:p w:rsidR="00CE2E1D" w:rsidRPr="009A55B4" w:rsidRDefault="00CE2E1D" w:rsidP="009F3796">
      <w:pPr>
        <w:ind w:left="360"/>
        <w:jc w:val="center"/>
      </w:pPr>
      <w:r w:rsidRPr="009A55B4">
        <w:tab/>
      </w:r>
      <w:r w:rsidRPr="009A55B4">
        <w:tab/>
      </w:r>
      <w:r w:rsidRPr="009A55B4">
        <w:tab/>
      </w:r>
      <w:r w:rsidRPr="009A55B4">
        <w:tab/>
      </w:r>
      <w:r w:rsidRPr="009A55B4">
        <w:tab/>
      </w:r>
      <w:r w:rsidRPr="009A55B4">
        <w:tab/>
      </w:r>
      <w:r w:rsidRPr="009A55B4">
        <w:tab/>
      </w:r>
      <w:r w:rsidRPr="009A55B4">
        <w:tab/>
      </w:r>
      <w:r w:rsidRPr="009A55B4">
        <w:tab/>
        <w:t xml:space="preserve">                 тыс. рублей</w:t>
      </w:r>
    </w:p>
    <w:tbl>
      <w:tblPr>
        <w:tblW w:w="907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94"/>
        <w:gridCol w:w="4110"/>
        <w:gridCol w:w="2268"/>
      </w:tblGrid>
      <w:tr w:rsidR="00CE2E1D" w:rsidRPr="009A55B4" w:rsidTr="00E016C1">
        <w:trPr>
          <w:trHeight w:val="285"/>
        </w:trPr>
        <w:tc>
          <w:tcPr>
            <w:tcW w:w="2694" w:type="dxa"/>
            <w:vMerge w:val="restart"/>
          </w:tcPr>
          <w:p w:rsidR="00CE2E1D" w:rsidRPr="009A55B4" w:rsidRDefault="00CE2E1D" w:rsidP="009B58C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A55B4">
              <w:t>Код</w:t>
            </w:r>
          </w:p>
        </w:tc>
        <w:tc>
          <w:tcPr>
            <w:tcW w:w="4110" w:type="dxa"/>
            <w:vMerge w:val="restart"/>
          </w:tcPr>
          <w:p w:rsidR="00CE2E1D" w:rsidRPr="009A55B4" w:rsidRDefault="00CE2E1D" w:rsidP="009B58C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A55B4">
              <w:t>Наименование показателя</w:t>
            </w:r>
          </w:p>
        </w:tc>
        <w:tc>
          <w:tcPr>
            <w:tcW w:w="2268" w:type="dxa"/>
          </w:tcPr>
          <w:p w:rsidR="00CE2E1D" w:rsidRPr="009A55B4" w:rsidRDefault="00CE2E1D">
            <w:pPr>
              <w:spacing w:after="200" w:line="276" w:lineRule="auto"/>
            </w:pPr>
            <w:r>
              <w:t xml:space="preserve">          сумма</w:t>
            </w:r>
          </w:p>
        </w:tc>
      </w:tr>
      <w:tr w:rsidR="00CE2E1D" w:rsidRPr="009A55B4" w:rsidTr="00E016C1">
        <w:trPr>
          <w:trHeight w:val="291"/>
        </w:trPr>
        <w:tc>
          <w:tcPr>
            <w:tcW w:w="2694" w:type="dxa"/>
            <w:vMerge/>
          </w:tcPr>
          <w:p w:rsidR="00CE2E1D" w:rsidRPr="009A55B4" w:rsidRDefault="00CE2E1D" w:rsidP="009B58C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110" w:type="dxa"/>
            <w:vMerge/>
          </w:tcPr>
          <w:p w:rsidR="00CE2E1D" w:rsidRPr="009A55B4" w:rsidRDefault="00CE2E1D" w:rsidP="009B58C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</w:tcPr>
          <w:p w:rsidR="00CE2E1D" w:rsidRPr="009A55B4" w:rsidRDefault="00CE2E1D" w:rsidP="009B58C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</w:tr>
      <w:tr w:rsidR="00CE2E1D" w:rsidRPr="009A55B4" w:rsidTr="00E016C1">
        <w:tc>
          <w:tcPr>
            <w:tcW w:w="2694" w:type="dxa"/>
          </w:tcPr>
          <w:p w:rsidR="00CE2E1D" w:rsidRPr="009A55B4" w:rsidRDefault="00CE2E1D" w:rsidP="009B58C2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110" w:type="dxa"/>
          </w:tcPr>
          <w:p w:rsidR="00CE2E1D" w:rsidRPr="009A55B4" w:rsidRDefault="00CE2E1D" w:rsidP="009B58C2">
            <w:pPr>
              <w:widowControl w:val="0"/>
              <w:autoSpaceDE w:val="0"/>
              <w:autoSpaceDN w:val="0"/>
              <w:adjustRightInd w:val="0"/>
              <w:jc w:val="both"/>
            </w:pPr>
            <w:r w:rsidRPr="009A55B4">
              <w:t>Источники финансирования дефицита бюджета</w:t>
            </w:r>
          </w:p>
        </w:tc>
        <w:tc>
          <w:tcPr>
            <w:tcW w:w="2268" w:type="dxa"/>
          </w:tcPr>
          <w:p w:rsidR="00CE2E1D" w:rsidRPr="009A55B4" w:rsidRDefault="00CE2E1D" w:rsidP="009B58C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295,9</w:t>
            </w:r>
          </w:p>
        </w:tc>
      </w:tr>
      <w:tr w:rsidR="00CE2E1D" w:rsidRPr="009A55B4" w:rsidTr="00E016C1">
        <w:tc>
          <w:tcPr>
            <w:tcW w:w="2694" w:type="dxa"/>
          </w:tcPr>
          <w:p w:rsidR="00CE2E1D" w:rsidRPr="009A55B4" w:rsidRDefault="00CE2E1D" w:rsidP="009B58C2">
            <w:pPr>
              <w:widowControl w:val="0"/>
              <w:autoSpaceDE w:val="0"/>
              <w:autoSpaceDN w:val="0"/>
              <w:adjustRightInd w:val="0"/>
              <w:jc w:val="both"/>
            </w:pPr>
            <w:r w:rsidRPr="009A55B4">
              <w:t>01 05 00 00 00 0000 000</w:t>
            </w:r>
          </w:p>
        </w:tc>
        <w:tc>
          <w:tcPr>
            <w:tcW w:w="4110" w:type="dxa"/>
          </w:tcPr>
          <w:p w:rsidR="00CE2E1D" w:rsidRPr="009A55B4" w:rsidRDefault="00CE2E1D" w:rsidP="009B58C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A55B4">
              <w:t>Изменение остатков средств на счетах по учету средств бюджетов</w:t>
            </w:r>
          </w:p>
        </w:tc>
        <w:tc>
          <w:tcPr>
            <w:tcW w:w="2268" w:type="dxa"/>
          </w:tcPr>
          <w:p w:rsidR="00CE2E1D" w:rsidRPr="006E5A5E" w:rsidRDefault="00CE2E1D" w:rsidP="009B58C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E5A5E">
              <w:t>-</w:t>
            </w:r>
            <w:r w:rsidRPr="006E5A5E">
              <w:rPr>
                <w:b/>
                <w:bCs/>
              </w:rPr>
              <w:t>3</w:t>
            </w:r>
            <w:r>
              <w:rPr>
                <w:b/>
                <w:bCs/>
              </w:rPr>
              <w:t>802,2</w:t>
            </w:r>
          </w:p>
        </w:tc>
      </w:tr>
      <w:tr w:rsidR="00CE2E1D" w:rsidRPr="009A55B4" w:rsidTr="00E016C1">
        <w:tc>
          <w:tcPr>
            <w:tcW w:w="2694" w:type="dxa"/>
          </w:tcPr>
          <w:p w:rsidR="00CE2E1D" w:rsidRPr="009A55B4" w:rsidRDefault="00CE2E1D" w:rsidP="009B58C2">
            <w:pPr>
              <w:widowControl w:val="0"/>
              <w:autoSpaceDE w:val="0"/>
              <w:autoSpaceDN w:val="0"/>
              <w:adjustRightInd w:val="0"/>
              <w:jc w:val="both"/>
            </w:pPr>
            <w:r w:rsidRPr="009A55B4">
              <w:t>01 05 00 00 00 0000 500</w:t>
            </w:r>
          </w:p>
        </w:tc>
        <w:tc>
          <w:tcPr>
            <w:tcW w:w="4110" w:type="dxa"/>
          </w:tcPr>
          <w:p w:rsidR="00CE2E1D" w:rsidRPr="009A55B4" w:rsidRDefault="00CE2E1D" w:rsidP="009B58C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A55B4">
              <w:t>Увеличение остатков средств бюджетов</w:t>
            </w:r>
          </w:p>
        </w:tc>
        <w:tc>
          <w:tcPr>
            <w:tcW w:w="2268" w:type="dxa"/>
          </w:tcPr>
          <w:p w:rsidR="00CE2E1D" w:rsidRPr="009A55B4" w:rsidRDefault="00CE2E1D" w:rsidP="009B58C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-3802,2</w:t>
            </w:r>
          </w:p>
        </w:tc>
      </w:tr>
      <w:tr w:rsidR="00CE2E1D" w:rsidRPr="009A55B4" w:rsidTr="00E016C1">
        <w:tc>
          <w:tcPr>
            <w:tcW w:w="2694" w:type="dxa"/>
          </w:tcPr>
          <w:p w:rsidR="00CE2E1D" w:rsidRPr="009A55B4" w:rsidRDefault="00CE2E1D" w:rsidP="009B58C2">
            <w:pPr>
              <w:widowControl w:val="0"/>
              <w:autoSpaceDE w:val="0"/>
              <w:autoSpaceDN w:val="0"/>
              <w:adjustRightInd w:val="0"/>
              <w:jc w:val="both"/>
            </w:pPr>
            <w:r w:rsidRPr="009A55B4">
              <w:t>01 05 02 00 00 0000 500</w:t>
            </w:r>
          </w:p>
        </w:tc>
        <w:tc>
          <w:tcPr>
            <w:tcW w:w="4110" w:type="dxa"/>
          </w:tcPr>
          <w:p w:rsidR="00CE2E1D" w:rsidRPr="009A55B4" w:rsidRDefault="00CE2E1D" w:rsidP="009B58C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A55B4">
              <w:t>Увеличение прочих остатков средств бюджетов</w:t>
            </w:r>
          </w:p>
        </w:tc>
        <w:tc>
          <w:tcPr>
            <w:tcW w:w="2268" w:type="dxa"/>
          </w:tcPr>
          <w:p w:rsidR="00CE2E1D" w:rsidRPr="009A55B4" w:rsidRDefault="00CE2E1D" w:rsidP="009B58C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-3802,2</w:t>
            </w:r>
          </w:p>
        </w:tc>
      </w:tr>
      <w:tr w:rsidR="00CE2E1D" w:rsidRPr="009A55B4" w:rsidTr="00E016C1">
        <w:tc>
          <w:tcPr>
            <w:tcW w:w="2694" w:type="dxa"/>
          </w:tcPr>
          <w:p w:rsidR="00CE2E1D" w:rsidRPr="009A55B4" w:rsidRDefault="00CE2E1D" w:rsidP="009B58C2">
            <w:pPr>
              <w:widowControl w:val="0"/>
              <w:autoSpaceDE w:val="0"/>
              <w:autoSpaceDN w:val="0"/>
              <w:adjustRightInd w:val="0"/>
              <w:jc w:val="both"/>
            </w:pPr>
            <w:r w:rsidRPr="009A55B4">
              <w:t>01 05 02 01 00 0000 510</w:t>
            </w:r>
          </w:p>
        </w:tc>
        <w:tc>
          <w:tcPr>
            <w:tcW w:w="4110" w:type="dxa"/>
          </w:tcPr>
          <w:p w:rsidR="00CE2E1D" w:rsidRPr="009A55B4" w:rsidRDefault="00CE2E1D" w:rsidP="009B58C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A55B4">
              <w:t>Увеличение прочих остатков денежных средств бюджетов</w:t>
            </w:r>
          </w:p>
        </w:tc>
        <w:tc>
          <w:tcPr>
            <w:tcW w:w="2268" w:type="dxa"/>
          </w:tcPr>
          <w:p w:rsidR="00CE2E1D" w:rsidRPr="009A55B4" w:rsidRDefault="00CE2E1D" w:rsidP="009B58C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-3802,2</w:t>
            </w:r>
          </w:p>
        </w:tc>
      </w:tr>
      <w:tr w:rsidR="00CE2E1D" w:rsidRPr="009A55B4" w:rsidTr="00E016C1">
        <w:tc>
          <w:tcPr>
            <w:tcW w:w="2694" w:type="dxa"/>
          </w:tcPr>
          <w:p w:rsidR="00CE2E1D" w:rsidRPr="009A55B4" w:rsidRDefault="00CE2E1D" w:rsidP="009B58C2">
            <w:pPr>
              <w:widowControl w:val="0"/>
              <w:autoSpaceDE w:val="0"/>
              <w:autoSpaceDN w:val="0"/>
              <w:adjustRightInd w:val="0"/>
              <w:jc w:val="both"/>
            </w:pPr>
            <w:r w:rsidRPr="009A55B4">
              <w:t>01 05 02 01 10 0000 510</w:t>
            </w:r>
          </w:p>
        </w:tc>
        <w:tc>
          <w:tcPr>
            <w:tcW w:w="4110" w:type="dxa"/>
          </w:tcPr>
          <w:p w:rsidR="00CE2E1D" w:rsidRPr="009A55B4" w:rsidRDefault="00CE2E1D" w:rsidP="009B58C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A55B4">
              <w:t>Увеличение прочих остатков денежных средств бюджета поселений</w:t>
            </w:r>
          </w:p>
        </w:tc>
        <w:tc>
          <w:tcPr>
            <w:tcW w:w="2268" w:type="dxa"/>
          </w:tcPr>
          <w:p w:rsidR="00CE2E1D" w:rsidRPr="009A55B4" w:rsidRDefault="00CE2E1D" w:rsidP="009B58C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-3802,2</w:t>
            </w:r>
          </w:p>
        </w:tc>
      </w:tr>
      <w:tr w:rsidR="00CE2E1D" w:rsidRPr="009A55B4" w:rsidTr="00E016C1">
        <w:tc>
          <w:tcPr>
            <w:tcW w:w="2694" w:type="dxa"/>
          </w:tcPr>
          <w:p w:rsidR="00CE2E1D" w:rsidRPr="009A55B4" w:rsidRDefault="00CE2E1D" w:rsidP="009B58C2">
            <w:pPr>
              <w:widowControl w:val="0"/>
              <w:autoSpaceDE w:val="0"/>
              <w:autoSpaceDN w:val="0"/>
              <w:adjustRightInd w:val="0"/>
              <w:jc w:val="both"/>
            </w:pPr>
            <w:r w:rsidRPr="009A55B4">
              <w:t>01 05 00 00 00 0000 600</w:t>
            </w:r>
          </w:p>
        </w:tc>
        <w:tc>
          <w:tcPr>
            <w:tcW w:w="4110" w:type="dxa"/>
          </w:tcPr>
          <w:p w:rsidR="00CE2E1D" w:rsidRPr="009A55B4" w:rsidRDefault="00CE2E1D" w:rsidP="009B58C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A55B4">
              <w:t>Уменьшение остатков средств бюджетов</w:t>
            </w:r>
          </w:p>
        </w:tc>
        <w:tc>
          <w:tcPr>
            <w:tcW w:w="2268" w:type="dxa"/>
          </w:tcPr>
          <w:p w:rsidR="00CE2E1D" w:rsidRPr="009A55B4" w:rsidRDefault="00CE2E1D" w:rsidP="00E016C1">
            <w:pPr>
              <w:widowControl w:val="0"/>
              <w:autoSpaceDE w:val="0"/>
              <w:autoSpaceDN w:val="0"/>
              <w:adjustRightInd w:val="0"/>
            </w:pPr>
            <w:r>
              <w:t xml:space="preserve">            3506,3</w:t>
            </w:r>
          </w:p>
        </w:tc>
      </w:tr>
      <w:tr w:rsidR="00CE2E1D" w:rsidRPr="009A55B4" w:rsidTr="00E016C1">
        <w:tc>
          <w:tcPr>
            <w:tcW w:w="2694" w:type="dxa"/>
          </w:tcPr>
          <w:p w:rsidR="00CE2E1D" w:rsidRPr="009A55B4" w:rsidRDefault="00CE2E1D" w:rsidP="009B58C2">
            <w:pPr>
              <w:widowControl w:val="0"/>
              <w:autoSpaceDE w:val="0"/>
              <w:autoSpaceDN w:val="0"/>
              <w:adjustRightInd w:val="0"/>
              <w:jc w:val="both"/>
            </w:pPr>
            <w:r w:rsidRPr="009A55B4">
              <w:t>01 05 02 00 00 0000 600</w:t>
            </w:r>
          </w:p>
        </w:tc>
        <w:tc>
          <w:tcPr>
            <w:tcW w:w="4110" w:type="dxa"/>
          </w:tcPr>
          <w:p w:rsidR="00CE2E1D" w:rsidRPr="009A55B4" w:rsidRDefault="00CE2E1D" w:rsidP="009B58C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A55B4">
              <w:t>Уменьшение прочих остатков средств бюджетов</w:t>
            </w:r>
          </w:p>
        </w:tc>
        <w:tc>
          <w:tcPr>
            <w:tcW w:w="2268" w:type="dxa"/>
          </w:tcPr>
          <w:p w:rsidR="00CE2E1D" w:rsidRPr="009A55B4" w:rsidRDefault="00CE2E1D" w:rsidP="009B58C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3506,3</w:t>
            </w:r>
          </w:p>
        </w:tc>
      </w:tr>
      <w:tr w:rsidR="00CE2E1D" w:rsidRPr="009A55B4" w:rsidTr="00E016C1">
        <w:tc>
          <w:tcPr>
            <w:tcW w:w="2694" w:type="dxa"/>
          </w:tcPr>
          <w:p w:rsidR="00CE2E1D" w:rsidRPr="009A55B4" w:rsidRDefault="00CE2E1D" w:rsidP="009B58C2">
            <w:pPr>
              <w:widowControl w:val="0"/>
              <w:autoSpaceDE w:val="0"/>
              <w:autoSpaceDN w:val="0"/>
              <w:adjustRightInd w:val="0"/>
              <w:jc w:val="both"/>
            </w:pPr>
            <w:r w:rsidRPr="009A55B4">
              <w:t>01 05 02 01 00 0000 610</w:t>
            </w:r>
          </w:p>
        </w:tc>
        <w:tc>
          <w:tcPr>
            <w:tcW w:w="4110" w:type="dxa"/>
          </w:tcPr>
          <w:p w:rsidR="00CE2E1D" w:rsidRPr="009A55B4" w:rsidRDefault="00CE2E1D" w:rsidP="009B58C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A55B4">
              <w:t>Уменьшение прочих остатков денежных средств бюджетов</w:t>
            </w:r>
          </w:p>
        </w:tc>
        <w:tc>
          <w:tcPr>
            <w:tcW w:w="2268" w:type="dxa"/>
          </w:tcPr>
          <w:p w:rsidR="00CE2E1D" w:rsidRPr="009A55B4" w:rsidRDefault="00CE2E1D" w:rsidP="009B58C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3506,3</w:t>
            </w:r>
          </w:p>
        </w:tc>
      </w:tr>
      <w:tr w:rsidR="00CE2E1D" w:rsidRPr="009A55B4" w:rsidTr="00E016C1">
        <w:tc>
          <w:tcPr>
            <w:tcW w:w="2694" w:type="dxa"/>
          </w:tcPr>
          <w:p w:rsidR="00CE2E1D" w:rsidRPr="009A55B4" w:rsidRDefault="00CE2E1D" w:rsidP="009B58C2">
            <w:pPr>
              <w:widowControl w:val="0"/>
              <w:autoSpaceDE w:val="0"/>
              <w:autoSpaceDN w:val="0"/>
              <w:adjustRightInd w:val="0"/>
              <w:jc w:val="both"/>
            </w:pPr>
            <w:r w:rsidRPr="009A55B4">
              <w:t>01 05 02 01 10 0000 610</w:t>
            </w:r>
          </w:p>
        </w:tc>
        <w:tc>
          <w:tcPr>
            <w:tcW w:w="4110" w:type="dxa"/>
          </w:tcPr>
          <w:p w:rsidR="00CE2E1D" w:rsidRPr="009A55B4" w:rsidRDefault="00CE2E1D" w:rsidP="009B58C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A55B4">
              <w:t>Уменьшение прочих остатков денежных средств бюджета поселений</w:t>
            </w:r>
          </w:p>
        </w:tc>
        <w:tc>
          <w:tcPr>
            <w:tcW w:w="2268" w:type="dxa"/>
          </w:tcPr>
          <w:p w:rsidR="00CE2E1D" w:rsidRPr="009A55B4" w:rsidRDefault="00CE2E1D" w:rsidP="009B58C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3506,3</w:t>
            </w:r>
          </w:p>
        </w:tc>
      </w:tr>
    </w:tbl>
    <w:p w:rsidR="00CE2E1D" w:rsidRPr="009A55B4" w:rsidRDefault="00CE2E1D" w:rsidP="009F3796">
      <w:pPr>
        <w:ind w:left="360"/>
        <w:jc w:val="right"/>
      </w:pPr>
    </w:p>
    <w:p w:rsidR="00CE2E1D" w:rsidRPr="009A55B4" w:rsidRDefault="00CE2E1D" w:rsidP="009F3796">
      <w:pPr>
        <w:ind w:left="360"/>
        <w:jc w:val="right"/>
      </w:pPr>
    </w:p>
    <w:p w:rsidR="00CE2E1D" w:rsidRPr="009A55B4" w:rsidRDefault="00CE2E1D" w:rsidP="009F3796">
      <w:pPr>
        <w:ind w:left="360"/>
        <w:jc w:val="right"/>
      </w:pPr>
    </w:p>
    <w:p w:rsidR="00CE2E1D" w:rsidRPr="009A55B4" w:rsidRDefault="00CE2E1D" w:rsidP="009F3796">
      <w:pPr>
        <w:ind w:left="360"/>
        <w:jc w:val="right"/>
      </w:pPr>
    </w:p>
    <w:p w:rsidR="00CE2E1D" w:rsidRPr="009A55B4" w:rsidRDefault="00CE2E1D" w:rsidP="009F3796">
      <w:pPr>
        <w:ind w:left="360"/>
        <w:jc w:val="right"/>
      </w:pPr>
    </w:p>
    <w:p w:rsidR="00CE2E1D" w:rsidRPr="009A55B4" w:rsidRDefault="00CE2E1D" w:rsidP="009F3796">
      <w:pPr>
        <w:ind w:left="360"/>
        <w:jc w:val="right"/>
      </w:pPr>
    </w:p>
    <w:p w:rsidR="00CE2E1D" w:rsidRDefault="00CE2E1D" w:rsidP="009F3796">
      <w:pPr>
        <w:ind w:left="360"/>
        <w:jc w:val="right"/>
      </w:pPr>
    </w:p>
    <w:p w:rsidR="00CE2E1D" w:rsidRDefault="00CE2E1D" w:rsidP="009F3796">
      <w:pPr>
        <w:ind w:left="360"/>
        <w:jc w:val="right"/>
      </w:pPr>
    </w:p>
    <w:p w:rsidR="00CE2E1D" w:rsidRDefault="00CE2E1D" w:rsidP="009F3796">
      <w:pPr>
        <w:ind w:left="360"/>
        <w:jc w:val="right"/>
      </w:pPr>
    </w:p>
    <w:p w:rsidR="00CE2E1D" w:rsidRDefault="00CE2E1D" w:rsidP="009F3796">
      <w:pPr>
        <w:ind w:left="360"/>
        <w:jc w:val="right"/>
      </w:pPr>
    </w:p>
    <w:p w:rsidR="00CE2E1D" w:rsidRDefault="00CE2E1D" w:rsidP="009F3796">
      <w:pPr>
        <w:ind w:left="360"/>
        <w:jc w:val="right"/>
      </w:pPr>
    </w:p>
    <w:p w:rsidR="00CE2E1D" w:rsidRDefault="00CE2E1D" w:rsidP="009F3796">
      <w:pPr>
        <w:ind w:left="360"/>
        <w:jc w:val="right"/>
      </w:pPr>
    </w:p>
    <w:p w:rsidR="00CE2E1D" w:rsidRDefault="00CE2E1D" w:rsidP="009F3796">
      <w:pPr>
        <w:ind w:left="360"/>
        <w:jc w:val="right"/>
      </w:pPr>
    </w:p>
    <w:p w:rsidR="00CE2E1D" w:rsidRDefault="00CE2E1D" w:rsidP="009F3796">
      <w:pPr>
        <w:ind w:left="360"/>
        <w:jc w:val="right"/>
      </w:pPr>
    </w:p>
    <w:p w:rsidR="00CE2E1D" w:rsidRPr="009A55B4" w:rsidRDefault="00CE2E1D" w:rsidP="009F3796">
      <w:pPr>
        <w:ind w:left="360"/>
        <w:jc w:val="right"/>
      </w:pPr>
    </w:p>
    <w:p w:rsidR="00CE2E1D" w:rsidRPr="009A55B4" w:rsidRDefault="00CE2E1D" w:rsidP="009F3796">
      <w:pPr>
        <w:ind w:left="360"/>
        <w:jc w:val="right"/>
      </w:pPr>
    </w:p>
    <w:p w:rsidR="00CE2E1D" w:rsidRPr="009A55B4" w:rsidRDefault="00CE2E1D" w:rsidP="009F3796">
      <w:pPr>
        <w:ind w:left="6372" w:firstLine="708"/>
        <w:jc w:val="both"/>
      </w:pPr>
    </w:p>
    <w:p w:rsidR="00CE2E1D" w:rsidRPr="009A55B4" w:rsidRDefault="00CE2E1D" w:rsidP="009F3796">
      <w:pPr>
        <w:ind w:left="6372" w:firstLine="708"/>
        <w:jc w:val="both"/>
      </w:pPr>
    </w:p>
    <w:p w:rsidR="00CE2E1D" w:rsidRPr="009A55B4" w:rsidRDefault="00CE2E1D" w:rsidP="009F3796">
      <w:pPr>
        <w:jc w:val="both"/>
      </w:pPr>
    </w:p>
    <w:p w:rsidR="00CE2E1D" w:rsidRPr="009B58C2" w:rsidRDefault="00CE2E1D" w:rsidP="003F5F95">
      <w:pPr>
        <w:jc w:val="right"/>
        <w:rPr>
          <w:sz w:val="22"/>
          <w:szCs w:val="22"/>
        </w:rPr>
      </w:pPr>
      <w:r w:rsidRPr="009A55B4">
        <w:t xml:space="preserve">                                                   </w:t>
      </w:r>
      <w:r>
        <w:t xml:space="preserve">                          </w:t>
      </w:r>
      <w:r w:rsidRPr="009A55B4">
        <w:t xml:space="preserve">      </w:t>
      </w:r>
      <w:r>
        <w:rPr>
          <w:sz w:val="22"/>
          <w:szCs w:val="22"/>
        </w:rPr>
        <w:t>Приложение 2</w:t>
      </w:r>
    </w:p>
    <w:p w:rsidR="00CE2E1D" w:rsidRPr="009B58C2" w:rsidRDefault="00CE2E1D" w:rsidP="003F5F95">
      <w:pPr>
        <w:ind w:left="4140" w:hanging="4140"/>
        <w:jc w:val="right"/>
        <w:rPr>
          <w:sz w:val="22"/>
          <w:szCs w:val="22"/>
        </w:rPr>
      </w:pPr>
      <w:r w:rsidRPr="009B58C2">
        <w:rPr>
          <w:sz w:val="22"/>
          <w:szCs w:val="22"/>
        </w:rPr>
        <w:t xml:space="preserve">                                                                            к  решению Старогольского сельского Совета  народны</w:t>
      </w:r>
      <w:r>
        <w:rPr>
          <w:sz w:val="22"/>
          <w:szCs w:val="22"/>
        </w:rPr>
        <w:t>х  депутатов от 27.12.2023 №21</w:t>
      </w:r>
      <w:r w:rsidRPr="009B58C2">
        <w:rPr>
          <w:sz w:val="22"/>
          <w:szCs w:val="22"/>
        </w:rPr>
        <w:t>/1</w:t>
      </w:r>
    </w:p>
    <w:p w:rsidR="00CE2E1D" w:rsidRPr="009B58C2" w:rsidRDefault="00CE2E1D" w:rsidP="003F5F95">
      <w:pPr>
        <w:ind w:left="4140" w:hanging="4140"/>
        <w:jc w:val="right"/>
        <w:rPr>
          <w:sz w:val="22"/>
          <w:szCs w:val="22"/>
        </w:rPr>
      </w:pPr>
      <w:r w:rsidRPr="009B58C2">
        <w:rPr>
          <w:sz w:val="22"/>
          <w:szCs w:val="22"/>
        </w:rPr>
        <w:t xml:space="preserve">  «О внесение изменений в  бюджет Старогольского сельского поселения    </w:t>
      </w:r>
    </w:p>
    <w:p w:rsidR="00CE2E1D" w:rsidRPr="009A55B4" w:rsidRDefault="00CE2E1D" w:rsidP="003F5F95">
      <w:pPr>
        <w:jc w:val="right"/>
      </w:pPr>
      <w:r>
        <w:rPr>
          <w:sz w:val="22"/>
          <w:szCs w:val="22"/>
        </w:rPr>
        <w:t xml:space="preserve">на 2024 год и плановый период 2025-2026 </w:t>
      </w:r>
      <w:r w:rsidRPr="009B58C2">
        <w:rPr>
          <w:sz w:val="22"/>
          <w:szCs w:val="22"/>
        </w:rPr>
        <w:t>гг</w:t>
      </w:r>
      <w:r>
        <w:rPr>
          <w:sz w:val="22"/>
          <w:szCs w:val="22"/>
        </w:rPr>
        <w:t>.</w:t>
      </w:r>
      <w:r>
        <w:t>»</w:t>
      </w:r>
      <w:r w:rsidRPr="009A55B4">
        <w:t xml:space="preserve">                                           </w:t>
      </w:r>
      <w:r>
        <w:t xml:space="preserve">                              </w:t>
      </w:r>
      <w:r w:rsidRPr="009A55B4">
        <w:t xml:space="preserve"> </w:t>
      </w:r>
      <w:r w:rsidRPr="00FB7CD4">
        <w:t xml:space="preserve">                                                 </w:t>
      </w:r>
    </w:p>
    <w:p w:rsidR="00CE2E1D" w:rsidRPr="00F45281" w:rsidRDefault="00CE2E1D" w:rsidP="003F5F95">
      <w:pPr>
        <w:jc w:val="right"/>
        <w:rPr>
          <w:sz w:val="18"/>
          <w:szCs w:val="18"/>
        </w:rPr>
      </w:pPr>
      <w:r w:rsidRPr="00F45281">
        <w:rPr>
          <w:sz w:val="18"/>
          <w:szCs w:val="18"/>
        </w:rPr>
        <w:t xml:space="preserve">                                                                 </w:t>
      </w:r>
    </w:p>
    <w:p w:rsidR="00CE2E1D" w:rsidRPr="00F45281" w:rsidRDefault="00CE2E1D" w:rsidP="009F3796">
      <w:pPr>
        <w:pStyle w:val="Title"/>
        <w:rPr>
          <w:i/>
          <w:sz w:val="18"/>
          <w:szCs w:val="18"/>
        </w:rPr>
      </w:pPr>
      <w:r w:rsidRPr="00F45281">
        <w:rPr>
          <w:i/>
          <w:sz w:val="18"/>
          <w:szCs w:val="18"/>
        </w:rPr>
        <w:t xml:space="preserve">Прогнозируемое поступление доходов в </w:t>
      </w:r>
    </w:p>
    <w:p w:rsidR="00CE2E1D" w:rsidRPr="00F45281" w:rsidRDefault="00CE2E1D" w:rsidP="009F3796">
      <w:pPr>
        <w:pStyle w:val="Title"/>
        <w:rPr>
          <w:i/>
          <w:sz w:val="18"/>
          <w:szCs w:val="18"/>
        </w:rPr>
      </w:pPr>
      <w:r w:rsidRPr="00F45281">
        <w:rPr>
          <w:i/>
          <w:sz w:val="18"/>
          <w:szCs w:val="18"/>
        </w:rPr>
        <w:t xml:space="preserve"> Бюджет</w:t>
      </w:r>
      <w:r w:rsidRPr="00F45281">
        <w:rPr>
          <w:sz w:val="18"/>
          <w:szCs w:val="18"/>
        </w:rPr>
        <w:t xml:space="preserve"> Старогольского</w:t>
      </w:r>
      <w:r>
        <w:rPr>
          <w:i/>
          <w:sz w:val="18"/>
          <w:szCs w:val="18"/>
        </w:rPr>
        <w:t xml:space="preserve"> сельского  поселения  на 2024год и плановый период 2025-2026</w:t>
      </w:r>
      <w:r w:rsidRPr="00F45281">
        <w:rPr>
          <w:i/>
          <w:sz w:val="18"/>
          <w:szCs w:val="18"/>
        </w:rPr>
        <w:t xml:space="preserve"> гг. тыс.руб.</w:t>
      </w:r>
    </w:p>
    <w:p w:rsidR="00CE2E1D" w:rsidRPr="00F45281" w:rsidRDefault="00CE2E1D" w:rsidP="009F3796">
      <w:pPr>
        <w:jc w:val="center"/>
        <w:rPr>
          <w:sz w:val="18"/>
          <w:szCs w:val="18"/>
        </w:rPr>
      </w:pPr>
      <w:r w:rsidRPr="00F45281">
        <w:rPr>
          <w:bCs/>
          <w:sz w:val="18"/>
          <w:szCs w:val="18"/>
        </w:rPr>
        <w:tab/>
      </w:r>
      <w:r w:rsidRPr="00F45281">
        <w:rPr>
          <w:bCs/>
          <w:sz w:val="18"/>
          <w:szCs w:val="18"/>
        </w:rPr>
        <w:tab/>
      </w:r>
      <w:r w:rsidRPr="00F45281">
        <w:rPr>
          <w:bCs/>
          <w:sz w:val="18"/>
          <w:szCs w:val="18"/>
        </w:rPr>
        <w:tab/>
      </w:r>
      <w:r w:rsidRPr="00F45281">
        <w:rPr>
          <w:bCs/>
          <w:sz w:val="18"/>
          <w:szCs w:val="18"/>
        </w:rPr>
        <w:tab/>
      </w:r>
      <w:r w:rsidRPr="00F45281">
        <w:rPr>
          <w:bCs/>
          <w:sz w:val="18"/>
          <w:szCs w:val="18"/>
        </w:rPr>
        <w:tab/>
      </w:r>
      <w:r w:rsidRPr="00F45281">
        <w:rPr>
          <w:bCs/>
          <w:sz w:val="18"/>
          <w:szCs w:val="18"/>
        </w:rPr>
        <w:tab/>
      </w:r>
      <w:r w:rsidRPr="00F45281">
        <w:rPr>
          <w:bCs/>
          <w:sz w:val="18"/>
          <w:szCs w:val="18"/>
        </w:rPr>
        <w:tab/>
      </w:r>
      <w:r w:rsidRPr="00F45281">
        <w:rPr>
          <w:bCs/>
          <w:sz w:val="18"/>
          <w:szCs w:val="18"/>
        </w:rPr>
        <w:tab/>
      </w:r>
      <w:r w:rsidRPr="00F45281">
        <w:rPr>
          <w:bCs/>
          <w:sz w:val="18"/>
          <w:szCs w:val="18"/>
        </w:rPr>
        <w:tab/>
      </w:r>
      <w:r w:rsidRPr="00F45281">
        <w:rPr>
          <w:bCs/>
          <w:sz w:val="18"/>
          <w:szCs w:val="18"/>
        </w:rPr>
        <w:tab/>
        <w:t xml:space="preserve">     </w:t>
      </w:r>
    </w:p>
    <w:tbl>
      <w:tblPr>
        <w:tblW w:w="10800" w:type="dxa"/>
        <w:tblInd w:w="-1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741"/>
        <w:gridCol w:w="3764"/>
        <w:gridCol w:w="1701"/>
        <w:gridCol w:w="1276"/>
        <w:gridCol w:w="1318"/>
      </w:tblGrid>
      <w:tr w:rsidR="00CE2E1D" w:rsidRPr="00F45281" w:rsidTr="009B58C2">
        <w:trPr>
          <w:trHeight w:val="395"/>
        </w:trPr>
        <w:tc>
          <w:tcPr>
            <w:tcW w:w="274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CE2E1D" w:rsidRPr="00F45281" w:rsidRDefault="00CE2E1D" w:rsidP="009B58C2">
            <w:pPr>
              <w:jc w:val="center"/>
              <w:rPr>
                <w:sz w:val="18"/>
                <w:szCs w:val="18"/>
              </w:rPr>
            </w:pPr>
            <w:r w:rsidRPr="00F45281">
              <w:rPr>
                <w:sz w:val="18"/>
                <w:szCs w:val="18"/>
              </w:rPr>
              <w:t>Код</w:t>
            </w:r>
          </w:p>
        </w:tc>
        <w:tc>
          <w:tcPr>
            <w:tcW w:w="37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2E1D" w:rsidRPr="00F45281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 w:rsidRPr="00F45281">
              <w:rPr>
                <w:i/>
                <w:sz w:val="18"/>
                <w:szCs w:val="18"/>
              </w:rPr>
              <w:t>Наименование групп, подгрупп, статей, подстатей, элементов, программ (подпрограмм), кодов экономической классификации доходов</w:t>
            </w:r>
          </w:p>
        </w:tc>
        <w:tc>
          <w:tcPr>
            <w:tcW w:w="42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F45281" w:rsidRDefault="00CE2E1D" w:rsidP="009B58C2">
            <w:pPr>
              <w:jc w:val="center"/>
              <w:rPr>
                <w:sz w:val="18"/>
                <w:szCs w:val="18"/>
              </w:rPr>
            </w:pPr>
            <w:r w:rsidRPr="00F45281">
              <w:rPr>
                <w:sz w:val="18"/>
                <w:szCs w:val="18"/>
              </w:rPr>
              <w:t>Сумма (тыс.руб.)</w:t>
            </w:r>
          </w:p>
        </w:tc>
      </w:tr>
      <w:tr w:rsidR="00CE2E1D" w:rsidRPr="00F45281" w:rsidTr="009B58C2">
        <w:trPr>
          <w:trHeight w:val="593"/>
        </w:trPr>
        <w:tc>
          <w:tcPr>
            <w:tcW w:w="274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CE2E1D" w:rsidRPr="00F45281" w:rsidRDefault="00CE2E1D" w:rsidP="009B58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45281" w:rsidRDefault="00CE2E1D" w:rsidP="009B58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45281" w:rsidRDefault="00CE2E1D" w:rsidP="009B58C2">
            <w:pPr>
              <w:jc w:val="center"/>
              <w:rPr>
                <w:sz w:val="18"/>
                <w:szCs w:val="18"/>
              </w:rPr>
            </w:pPr>
          </w:p>
          <w:p w:rsidR="00CE2E1D" w:rsidRPr="00F45281" w:rsidRDefault="00CE2E1D" w:rsidP="009B58C2">
            <w:pPr>
              <w:jc w:val="center"/>
              <w:rPr>
                <w:sz w:val="18"/>
                <w:szCs w:val="18"/>
              </w:rPr>
            </w:pPr>
            <w:r w:rsidRPr="00F45281">
              <w:rPr>
                <w:sz w:val="18"/>
                <w:szCs w:val="18"/>
              </w:rPr>
              <w:t>Сумма на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45281" w:rsidRDefault="00CE2E1D" w:rsidP="009B58C2">
            <w:pPr>
              <w:jc w:val="center"/>
              <w:rPr>
                <w:sz w:val="18"/>
                <w:szCs w:val="18"/>
              </w:rPr>
            </w:pPr>
          </w:p>
          <w:p w:rsidR="00CE2E1D" w:rsidRPr="00F45281" w:rsidRDefault="00CE2E1D" w:rsidP="009B58C2">
            <w:pPr>
              <w:jc w:val="center"/>
              <w:rPr>
                <w:sz w:val="18"/>
                <w:szCs w:val="18"/>
              </w:rPr>
            </w:pPr>
            <w:r w:rsidRPr="00F45281">
              <w:rPr>
                <w:sz w:val="18"/>
                <w:szCs w:val="18"/>
              </w:rPr>
              <w:t>Поправки (+,-)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F45281" w:rsidRDefault="00CE2E1D" w:rsidP="009B58C2">
            <w:pPr>
              <w:jc w:val="center"/>
              <w:rPr>
                <w:sz w:val="18"/>
                <w:szCs w:val="18"/>
              </w:rPr>
            </w:pPr>
          </w:p>
          <w:p w:rsidR="00CE2E1D" w:rsidRPr="00F45281" w:rsidRDefault="00CE2E1D" w:rsidP="00490FB3">
            <w:pPr>
              <w:rPr>
                <w:sz w:val="18"/>
                <w:szCs w:val="18"/>
              </w:rPr>
            </w:pPr>
            <w:r w:rsidRPr="00F45281">
              <w:rPr>
                <w:sz w:val="18"/>
                <w:szCs w:val="18"/>
              </w:rPr>
              <w:t>Сумма с поправками</w:t>
            </w:r>
          </w:p>
        </w:tc>
      </w:tr>
      <w:tr w:rsidR="00CE2E1D" w:rsidRPr="00F45281" w:rsidTr="009B58C2">
        <w:tc>
          <w:tcPr>
            <w:tcW w:w="27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45281" w:rsidRDefault="00CE2E1D" w:rsidP="009B58C2">
            <w:pPr>
              <w:jc w:val="center"/>
              <w:rPr>
                <w:b/>
                <w:bCs/>
                <w:sz w:val="18"/>
                <w:szCs w:val="18"/>
              </w:rPr>
            </w:pPr>
            <w:r w:rsidRPr="00F45281">
              <w:rPr>
                <w:b/>
                <w:bCs/>
                <w:sz w:val="18"/>
                <w:szCs w:val="18"/>
              </w:rPr>
              <w:t>1 00 00000 00 0000 000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45281" w:rsidRDefault="00CE2E1D" w:rsidP="009B58C2">
            <w:pPr>
              <w:jc w:val="center"/>
              <w:rPr>
                <w:b/>
                <w:bCs/>
                <w:sz w:val="18"/>
                <w:szCs w:val="18"/>
              </w:rPr>
            </w:pPr>
            <w:r w:rsidRPr="00F45281">
              <w:rPr>
                <w:b/>
                <w:bCs/>
                <w:sz w:val="18"/>
                <w:szCs w:val="18"/>
              </w:rPr>
              <w:t>Итого собственные доходы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45281" w:rsidRDefault="00CE2E1D" w:rsidP="009B58C2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>
              <w:rPr>
                <w:b/>
                <w:bCs/>
                <w:i/>
                <w:sz w:val="18"/>
                <w:szCs w:val="18"/>
              </w:rPr>
              <w:t>1993,0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45281" w:rsidRDefault="00CE2E1D" w:rsidP="00142A23">
            <w:pPr>
              <w:rPr>
                <w:b/>
                <w:bCs/>
                <w:i/>
                <w:sz w:val="18"/>
                <w:szCs w:val="18"/>
              </w:rPr>
            </w:pPr>
            <w:r>
              <w:rPr>
                <w:b/>
                <w:bCs/>
                <w:i/>
                <w:sz w:val="18"/>
                <w:szCs w:val="18"/>
              </w:rPr>
              <w:t xml:space="preserve">      +489,9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F45281" w:rsidRDefault="00CE2E1D" w:rsidP="009B58C2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>
              <w:rPr>
                <w:b/>
                <w:bCs/>
                <w:i/>
                <w:sz w:val="18"/>
                <w:szCs w:val="18"/>
              </w:rPr>
              <w:t>2482,9</w:t>
            </w:r>
          </w:p>
        </w:tc>
      </w:tr>
      <w:tr w:rsidR="00CE2E1D" w:rsidRPr="00F45281" w:rsidTr="009B58C2">
        <w:tc>
          <w:tcPr>
            <w:tcW w:w="27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45281" w:rsidRDefault="00CE2E1D" w:rsidP="009B58C2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45281" w:rsidRDefault="00CE2E1D" w:rsidP="009B58C2">
            <w:pPr>
              <w:jc w:val="center"/>
              <w:rPr>
                <w:bCs/>
                <w:i/>
                <w:sz w:val="18"/>
                <w:szCs w:val="18"/>
              </w:rPr>
            </w:pPr>
            <w:r w:rsidRPr="00F45281">
              <w:rPr>
                <w:bCs/>
                <w:i/>
                <w:sz w:val="18"/>
                <w:szCs w:val="18"/>
              </w:rPr>
              <w:t>Налоговые доходы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45281" w:rsidRDefault="00CE2E1D" w:rsidP="009B58C2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>
              <w:rPr>
                <w:b/>
                <w:bCs/>
                <w:i/>
                <w:sz w:val="18"/>
                <w:szCs w:val="18"/>
              </w:rPr>
              <w:t>1377,0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45281" w:rsidRDefault="00CE2E1D" w:rsidP="00F45281">
            <w:pPr>
              <w:rPr>
                <w:b/>
                <w:bCs/>
                <w:i/>
                <w:sz w:val="18"/>
                <w:szCs w:val="18"/>
              </w:rPr>
            </w:pPr>
            <w:r>
              <w:rPr>
                <w:b/>
                <w:bCs/>
                <w:i/>
                <w:sz w:val="18"/>
                <w:szCs w:val="18"/>
              </w:rPr>
              <w:t xml:space="preserve">      +197,5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F45281" w:rsidRDefault="00CE2E1D" w:rsidP="009B58C2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>
              <w:rPr>
                <w:b/>
                <w:bCs/>
                <w:i/>
                <w:sz w:val="18"/>
                <w:szCs w:val="18"/>
              </w:rPr>
              <w:t>1574,5</w:t>
            </w:r>
          </w:p>
        </w:tc>
      </w:tr>
      <w:tr w:rsidR="00CE2E1D" w:rsidRPr="00F45281" w:rsidTr="009B58C2">
        <w:tc>
          <w:tcPr>
            <w:tcW w:w="27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45281" w:rsidRDefault="00CE2E1D" w:rsidP="009B58C2">
            <w:pPr>
              <w:jc w:val="center"/>
              <w:rPr>
                <w:sz w:val="18"/>
                <w:szCs w:val="18"/>
              </w:rPr>
            </w:pPr>
            <w:r w:rsidRPr="00F45281">
              <w:rPr>
                <w:sz w:val="18"/>
                <w:szCs w:val="18"/>
              </w:rPr>
              <w:t>1 01 02010 01 1000 110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45281" w:rsidRDefault="00CE2E1D" w:rsidP="009B58C2">
            <w:pPr>
              <w:jc w:val="center"/>
              <w:rPr>
                <w:sz w:val="18"/>
                <w:szCs w:val="18"/>
              </w:rPr>
            </w:pPr>
            <w:r w:rsidRPr="00F45281">
              <w:rPr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45281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45281" w:rsidRDefault="00CE2E1D" w:rsidP="00490FB3">
            <w:pPr>
              <w:rPr>
                <w:sz w:val="18"/>
                <w:szCs w:val="18"/>
              </w:rPr>
            </w:pPr>
            <w:r w:rsidRPr="00F45281">
              <w:rPr>
                <w:sz w:val="18"/>
                <w:szCs w:val="18"/>
              </w:rPr>
              <w:t xml:space="preserve">   </w:t>
            </w:r>
            <w:r>
              <w:rPr>
                <w:sz w:val="18"/>
                <w:szCs w:val="18"/>
              </w:rPr>
              <w:t xml:space="preserve">  </w:t>
            </w:r>
            <w:r w:rsidRPr="00F4528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+22,3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F45281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96,3</w:t>
            </w:r>
          </w:p>
        </w:tc>
      </w:tr>
      <w:tr w:rsidR="00CE2E1D" w:rsidRPr="00F45281" w:rsidTr="009B58C2">
        <w:tc>
          <w:tcPr>
            <w:tcW w:w="27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45281" w:rsidRDefault="00CE2E1D" w:rsidP="009B58C2">
            <w:pPr>
              <w:jc w:val="center"/>
              <w:rPr>
                <w:sz w:val="18"/>
                <w:szCs w:val="18"/>
              </w:rPr>
            </w:pPr>
            <w:r w:rsidRPr="00F45281">
              <w:rPr>
                <w:sz w:val="18"/>
                <w:szCs w:val="18"/>
              </w:rPr>
              <w:t>1 05 03010 01 1000 110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45281" w:rsidRDefault="00CE2E1D" w:rsidP="009B58C2">
            <w:pPr>
              <w:jc w:val="center"/>
              <w:rPr>
                <w:sz w:val="18"/>
                <w:szCs w:val="18"/>
              </w:rPr>
            </w:pPr>
            <w:r w:rsidRPr="00F45281">
              <w:rPr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45281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45281" w:rsidRDefault="00CE2E1D" w:rsidP="00F452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- 5,9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F45281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56,1</w:t>
            </w:r>
          </w:p>
        </w:tc>
      </w:tr>
      <w:tr w:rsidR="00CE2E1D" w:rsidRPr="00F45281" w:rsidTr="009B58C2">
        <w:tc>
          <w:tcPr>
            <w:tcW w:w="27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45281" w:rsidRDefault="00CE2E1D" w:rsidP="009B58C2">
            <w:pPr>
              <w:jc w:val="center"/>
              <w:rPr>
                <w:sz w:val="18"/>
                <w:szCs w:val="18"/>
              </w:rPr>
            </w:pPr>
            <w:r w:rsidRPr="00F45281">
              <w:rPr>
                <w:sz w:val="18"/>
                <w:szCs w:val="18"/>
              </w:rPr>
              <w:t>1 06 01030 10 1000 110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45281" w:rsidRDefault="00CE2E1D" w:rsidP="009B58C2">
            <w:pPr>
              <w:jc w:val="center"/>
              <w:rPr>
                <w:sz w:val="18"/>
                <w:szCs w:val="18"/>
              </w:rPr>
            </w:pPr>
            <w:r w:rsidRPr="00F45281">
              <w:rPr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45281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45281" w:rsidRDefault="00CE2E1D" w:rsidP="009B58C2">
            <w:pPr>
              <w:rPr>
                <w:sz w:val="18"/>
                <w:szCs w:val="18"/>
              </w:rPr>
            </w:pPr>
            <w:r w:rsidRPr="00F45281">
              <w:rPr>
                <w:sz w:val="18"/>
                <w:szCs w:val="18"/>
              </w:rPr>
              <w:t xml:space="preserve">      </w:t>
            </w:r>
            <w:r>
              <w:rPr>
                <w:sz w:val="18"/>
                <w:szCs w:val="18"/>
              </w:rPr>
              <w:t>+ 32,7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F45281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73,7</w:t>
            </w:r>
          </w:p>
        </w:tc>
      </w:tr>
      <w:tr w:rsidR="00CE2E1D" w:rsidRPr="00F45281" w:rsidTr="009B58C2">
        <w:tc>
          <w:tcPr>
            <w:tcW w:w="27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45281" w:rsidRDefault="00CE2E1D" w:rsidP="009B58C2">
            <w:pPr>
              <w:jc w:val="center"/>
              <w:rPr>
                <w:sz w:val="18"/>
                <w:szCs w:val="18"/>
              </w:rPr>
            </w:pPr>
            <w:r w:rsidRPr="00F45281">
              <w:rPr>
                <w:sz w:val="18"/>
                <w:szCs w:val="18"/>
              </w:rPr>
              <w:t>1 06 06000 10 1000 110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45281" w:rsidRDefault="00CE2E1D" w:rsidP="009B58C2">
            <w:pPr>
              <w:jc w:val="center"/>
              <w:rPr>
                <w:sz w:val="18"/>
                <w:szCs w:val="18"/>
              </w:rPr>
            </w:pPr>
            <w:r w:rsidRPr="00F45281">
              <w:rPr>
                <w:sz w:val="18"/>
                <w:szCs w:val="18"/>
              </w:rPr>
              <w:t>Земельный налог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45281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45281" w:rsidRDefault="00CE2E1D" w:rsidP="00F452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+ 148,4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F45281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1348,4</w:t>
            </w:r>
          </w:p>
        </w:tc>
      </w:tr>
      <w:tr w:rsidR="00CE2E1D" w:rsidRPr="00F45281" w:rsidTr="009B58C2">
        <w:tc>
          <w:tcPr>
            <w:tcW w:w="27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45281" w:rsidRDefault="00CE2E1D" w:rsidP="009B58C2">
            <w:pPr>
              <w:jc w:val="center"/>
              <w:rPr>
                <w:sz w:val="18"/>
                <w:szCs w:val="18"/>
              </w:rPr>
            </w:pPr>
            <w:r w:rsidRPr="00F45281">
              <w:rPr>
                <w:sz w:val="18"/>
                <w:szCs w:val="18"/>
              </w:rPr>
              <w:t>1080420011000110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45281" w:rsidRDefault="00CE2E1D" w:rsidP="009B58C2">
            <w:pPr>
              <w:jc w:val="center"/>
              <w:rPr>
                <w:sz w:val="18"/>
                <w:szCs w:val="18"/>
              </w:rPr>
            </w:pPr>
            <w:r w:rsidRPr="00F45281">
              <w:rPr>
                <w:sz w:val="18"/>
                <w:szCs w:val="18"/>
              </w:rPr>
              <w:t>Государственная пошлина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45281" w:rsidRDefault="00CE2E1D" w:rsidP="009B58C2">
            <w:pPr>
              <w:jc w:val="center"/>
              <w:rPr>
                <w:sz w:val="18"/>
                <w:szCs w:val="18"/>
              </w:rPr>
            </w:pPr>
            <w:r w:rsidRPr="00F45281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45281" w:rsidRDefault="00CE2E1D" w:rsidP="009320E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</w:t>
            </w:r>
            <w:r w:rsidRPr="00F45281">
              <w:rPr>
                <w:sz w:val="18"/>
                <w:szCs w:val="18"/>
              </w:rPr>
              <w:t>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F45281" w:rsidRDefault="00CE2E1D" w:rsidP="009B58C2">
            <w:pPr>
              <w:jc w:val="center"/>
              <w:rPr>
                <w:sz w:val="18"/>
                <w:szCs w:val="18"/>
              </w:rPr>
            </w:pPr>
            <w:r w:rsidRPr="00F45281">
              <w:rPr>
                <w:sz w:val="18"/>
                <w:szCs w:val="18"/>
              </w:rPr>
              <w:t>0,0</w:t>
            </w:r>
          </w:p>
        </w:tc>
      </w:tr>
      <w:tr w:rsidR="00CE2E1D" w:rsidRPr="00F45281" w:rsidTr="009B58C2">
        <w:tc>
          <w:tcPr>
            <w:tcW w:w="27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45281" w:rsidRDefault="00CE2E1D" w:rsidP="009B58C2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45281" w:rsidRDefault="00CE2E1D" w:rsidP="009B58C2">
            <w:pPr>
              <w:jc w:val="center"/>
              <w:rPr>
                <w:bCs/>
                <w:i/>
                <w:sz w:val="18"/>
                <w:szCs w:val="18"/>
              </w:rPr>
            </w:pPr>
            <w:r w:rsidRPr="00F45281">
              <w:rPr>
                <w:bCs/>
                <w:i/>
                <w:sz w:val="18"/>
                <w:szCs w:val="18"/>
              </w:rPr>
              <w:t>Неналоговые доходы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45281" w:rsidRDefault="00CE2E1D" w:rsidP="009B58C2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>
              <w:rPr>
                <w:b/>
                <w:bCs/>
                <w:i/>
                <w:sz w:val="18"/>
                <w:szCs w:val="18"/>
              </w:rPr>
              <w:t>616</w:t>
            </w:r>
            <w:r w:rsidRPr="00F45281">
              <w:rPr>
                <w:b/>
                <w:bCs/>
                <w:i/>
                <w:sz w:val="18"/>
                <w:szCs w:val="18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45281" w:rsidRDefault="00CE2E1D" w:rsidP="009B58C2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>
              <w:rPr>
                <w:b/>
                <w:bCs/>
                <w:i/>
                <w:sz w:val="18"/>
                <w:szCs w:val="18"/>
              </w:rPr>
              <w:t>+ 292,4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F45281" w:rsidRDefault="00CE2E1D" w:rsidP="00AC1ADA">
            <w:pPr>
              <w:rPr>
                <w:b/>
                <w:bCs/>
                <w:i/>
                <w:sz w:val="18"/>
                <w:szCs w:val="18"/>
              </w:rPr>
            </w:pPr>
            <w:r>
              <w:rPr>
                <w:b/>
                <w:bCs/>
                <w:i/>
                <w:sz w:val="18"/>
                <w:szCs w:val="18"/>
              </w:rPr>
              <w:t xml:space="preserve">        908,4</w:t>
            </w:r>
          </w:p>
        </w:tc>
      </w:tr>
      <w:tr w:rsidR="00CE2E1D" w:rsidRPr="00F45281" w:rsidTr="009B58C2">
        <w:trPr>
          <w:trHeight w:val="978"/>
        </w:trPr>
        <w:tc>
          <w:tcPr>
            <w:tcW w:w="27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45281" w:rsidRDefault="00CE2E1D" w:rsidP="009B58C2">
            <w:pPr>
              <w:jc w:val="center"/>
              <w:rPr>
                <w:sz w:val="18"/>
                <w:szCs w:val="18"/>
              </w:rPr>
            </w:pPr>
            <w:r w:rsidRPr="00F45281">
              <w:rPr>
                <w:sz w:val="18"/>
                <w:szCs w:val="18"/>
              </w:rPr>
              <w:t>1 14 06025 10 0000 430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45281" w:rsidRDefault="00CE2E1D" w:rsidP="009B58C2">
            <w:pPr>
              <w:jc w:val="both"/>
              <w:rPr>
                <w:sz w:val="18"/>
                <w:szCs w:val="18"/>
              </w:rPr>
            </w:pPr>
            <w:r w:rsidRPr="00F45281">
              <w:rPr>
                <w:sz w:val="18"/>
                <w:szCs w:val="18"/>
              </w:rPr>
              <w:t>Доходы от продажи земельных участков, находящихся в собственности поселений (за исключением земельных участков муниципальных бюджетных и автономных учреждений)</w:t>
            </w:r>
          </w:p>
          <w:p w:rsidR="00CE2E1D" w:rsidRPr="00F45281" w:rsidRDefault="00CE2E1D" w:rsidP="009B58C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45281" w:rsidRDefault="00CE2E1D" w:rsidP="009B58C2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</w:t>
            </w:r>
            <w:r w:rsidRPr="00F45281">
              <w:rPr>
                <w:bCs/>
                <w:sz w:val="18"/>
                <w:szCs w:val="18"/>
              </w:rPr>
              <w:t>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45281" w:rsidRDefault="00CE2E1D" w:rsidP="009B58C2">
            <w:pPr>
              <w:jc w:val="center"/>
              <w:rPr>
                <w:bCs/>
                <w:sz w:val="18"/>
                <w:szCs w:val="18"/>
              </w:rPr>
            </w:pPr>
            <w:r w:rsidRPr="00F45281">
              <w:rPr>
                <w:bCs/>
                <w:sz w:val="18"/>
                <w:szCs w:val="18"/>
              </w:rPr>
              <w:t>+</w:t>
            </w:r>
            <w:r>
              <w:rPr>
                <w:bCs/>
                <w:sz w:val="18"/>
                <w:szCs w:val="18"/>
              </w:rPr>
              <w:t>298,4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F45281" w:rsidRDefault="00CE2E1D" w:rsidP="009B58C2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898,4</w:t>
            </w:r>
          </w:p>
        </w:tc>
      </w:tr>
      <w:tr w:rsidR="00CE2E1D" w:rsidRPr="00F45281" w:rsidTr="009B58C2">
        <w:tc>
          <w:tcPr>
            <w:tcW w:w="27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45281" w:rsidRDefault="00CE2E1D" w:rsidP="009B58C2">
            <w:pPr>
              <w:jc w:val="center"/>
              <w:rPr>
                <w:sz w:val="18"/>
                <w:szCs w:val="18"/>
              </w:rPr>
            </w:pPr>
            <w:r w:rsidRPr="00F45281">
              <w:rPr>
                <w:bCs/>
                <w:i/>
                <w:sz w:val="18"/>
                <w:szCs w:val="18"/>
              </w:rPr>
              <w:t>11105010100000120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45281" w:rsidRDefault="00CE2E1D" w:rsidP="009B58C2">
            <w:pPr>
              <w:jc w:val="both"/>
              <w:rPr>
                <w:sz w:val="18"/>
                <w:szCs w:val="18"/>
              </w:rPr>
            </w:pPr>
            <w:r w:rsidRPr="00F45281">
              <w:rPr>
                <w:bCs/>
                <w:sz w:val="18"/>
                <w:szCs w:val="18"/>
              </w:rPr>
              <w:t>Доходы, полученные в виде арендой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45281" w:rsidRDefault="00CE2E1D" w:rsidP="009B58C2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45281" w:rsidRDefault="00CE2E1D" w:rsidP="009B58C2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-16,0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F45281" w:rsidRDefault="00CE2E1D" w:rsidP="009843A3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      0,0</w:t>
            </w:r>
          </w:p>
        </w:tc>
      </w:tr>
      <w:tr w:rsidR="00CE2E1D" w:rsidRPr="00F45281" w:rsidTr="009B58C2">
        <w:tc>
          <w:tcPr>
            <w:tcW w:w="27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45281" w:rsidRDefault="00CE2E1D" w:rsidP="009B58C2">
            <w:pPr>
              <w:jc w:val="center"/>
              <w:rPr>
                <w:bCs/>
                <w:i/>
                <w:sz w:val="18"/>
                <w:szCs w:val="18"/>
              </w:rPr>
            </w:pPr>
            <w:r>
              <w:rPr>
                <w:bCs/>
                <w:i/>
                <w:sz w:val="18"/>
                <w:szCs w:val="18"/>
              </w:rPr>
              <w:t>11705050100000180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45281" w:rsidRDefault="00CE2E1D" w:rsidP="0068036F">
            <w:pPr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Прочие неналоговые доходы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45281" w:rsidRDefault="00CE2E1D" w:rsidP="009B58C2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45281" w:rsidRDefault="00CE2E1D" w:rsidP="009B58C2">
            <w:pPr>
              <w:jc w:val="center"/>
              <w:rPr>
                <w:bCs/>
                <w:sz w:val="18"/>
                <w:szCs w:val="18"/>
              </w:rPr>
            </w:pPr>
            <w:r w:rsidRPr="00F45281">
              <w:rPr>
                <w:bCs/>
                <w:sz w:val="18"/>
                <w:szCs w:val="18"/>
              </w:rPr>
              <w:t>+</w:t>
            </w:r>
            <w:r>
              <w:rPr>
                <w:bCs/>
                <w:sz w:val="18"/>
                <w:szCs w:val="18"/>
              </w:rPr>
              <w:t>10,0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F45281" w:rsidRDefault="00CE2E1D" w:rsidP="009B58C2">
            <w:pPr>
              <w:jc w:val="center"/>
              <w:rPr>
                <w:rFonts w:ascii="Andalus" w:hAnsi="Andalus" w:cs="Andalus"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10,0</w:t>
            </w:r>
          </w:p>
        </w:tc>
      </w:tr>
      <w:tr w:rsidR="00CE2E1D" w:rsidRPr="00F45281" w:rsidTr="009B58C2">
        <w:tc>
          <w:tcPr>
            <w:tcW w:w="27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45281" w:rsidRDefault="00CE2E1D" w:rsidP="009B58C2">
            <w:pPr>
              <w:jc w:val="center"/>
              <w:rPr>
                <w:bCs/>
                <w:sz w:val="18"/>
                <w:szCs w:val="18"/>
              </w:rPr>
            </w:pPr>
            <w:r w:rsidRPr="00F45281">
              <w:rPr>
                <w:bCs/>
                <w:sz w:val="18"/>
                <w:szCs w:val="18"/>
              </w:rPr>
              <w:t>2 02 00000 00 0000 000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45281" w:rsidRDefault="00CE2E1D" w:rsidP="009B58C2">
            <w:pPr>
              <w:jc w:val="center"/>
              <w:rPr>
                <w:bCs/>
                <w:i/>
                <w:sz w:val="18"/>
                <w:szCs w:val="18"/>
              </w:rPr>
            </w:pPr>
            <w:r w:rsidRPr="00F45281">
              <w:rPr>
                <w:bCs/>
                <w:i/>
                <w:sz w:val="18"/>
                <w:szCs w:val="18"/>
              </w:rPr>
              <w:t>Безвозмездные поступления от других бюджетов бюджетной системы Российской Федерации кроме бюджетов государственных внебюджетных фондов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45281" w:rsidRDefault="00CE2E1D" w:rsidP="009B58C2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>
              <w:rPr>
                <w:b/>
                <w:bCs/>
                <w:i/>
                <w:sz w:val="18"/>
                <w:szCs w:val="18"/>
              </w:rPr>
              <w:t>1525,2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45281" w:rsidRDefault="00CE2E1D" w:rsidP="009B58C2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>
              <w:rPr>
                <w:b/>
                <w:bCs/>
                <w:i/>
                <w:sz w:val="18"/>
                <w:szCs w:val="18"/>
              </w:rPr>
              <w:t>-205,9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F45281" w:rsidRDefault="00CE2E1D" w:rsidP="009B58C2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>
              <w:rPr>
                <w:b/>
                <w:bCs/>
                <w:i/>
                <w:sz w:val="18"/>
                <w:szCs w:val="18"/>
              </w:rPr>
              <w:t>1319,3</w:t>
            </w:r>
          </w:p>
        </w:tc>
      </w:tr>
      <w:tr w:rsidR="00CE2E1D" w:rsidRPr="00F45281" w:rsidTr="009B58C2">
        <w:tc>
          <w:tcPr>
            <w:tcW w:w="27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45281" w:rsidRDefault="00CE2E1D" w:rsidP="009B58C2">
            <w:pPr>
              <w:jc w:val="center"/>
              <w:rPr>
                <w:bCs/>
                <w:sz w:val="18"/>
                <w:szCs w:val="18"/>
              </w:rPr>
            </w:pPr>
            <w:r w:rsidRPr="00F45281">
              <w:rPr>
                <w:bCs/>
                <w:sz w:val="18"/>
                <w:szCs w:val="18"/>
              </w:rPr>
              <w:t>2 02 01000 00 0000 150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45281" w:rsidRDefault="00CE2E1D" w:rsidP="009B58C2">
            <w:pPr>
              <w:jc w:val="center"/>
              <w:rPr>
                <w:bCs/>
                <w:sz w:val="18"/>
                <w:szCs w:val="18"/>
              </w:rPr>
            </w:pPr>
            <w:r w:rsidRPr="00F45281">
              <w:rPr>
                <w:bCs/>
                <w:sz w:val="18"/>
                <w:szCs w:val="18"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45281" w:rsidRDefault="00CE2E1D" w:rsidP="009B58C2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949,3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45281" w:rsidRDefault="00CE2E1D" w:rsidP="009B58C2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F45281" w:rsidRDefault="00CE2E1D" w:rsidP="009B58C2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949,3</w:t>
            </w:r>
          </w:p>
        </w:tc>
      </w:tr>
      <w:tr w:rsidR="00CE2E1D" w:rsidRPr="00F45281" w:rsidTr="009B58C2">
        <w:tc>
          <w:tcPr>
            <w:tcW w:w="27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45281" w:rsidRDefault="00CE2E1D" w:rsidP="009B58C2">
            <w:pPr>
              <w:jc w:val="center"/>
              <w:rPr>
                <w:sz w:val="18"/>
                <w:szCs w:val="18"/>
              </w:rPr>
            </w:pPr>
            <w:r w:rsidRPr="00F45281">
              <w:rPr>
                <w:sz w:val="18"/>
                <w:szCs w:val="18"/>
              </w:rPr>
              <w:t>2 02 15001 10 0000 150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45281" w:rsidRDefault="00CE2E1D" w:rsidP="009B58C2">
            <w:pPr>
              <w:jc w:val="center"/>
              <w:rPr>
                <w:sz w:val="18"/>
                <w:szCs w:val="18"/>
              </w:rPr>
            </w:pPr>
            <w:r w:rsidRPr="00F45281">
              <w:rPr>
                <w:sz w:val="18"/>
                <w:szCs w:val="18"/>
              </w:rPr>
              <w:t>Дотации бюджетам сельских поселений на выравнивания уровня бюджетной обеспеченности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45281" w:rsidRDefault="00CE2E1D" w:rsidP="00C52A5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949,3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45281" w:rsidRDefault="00CE2E1D" w:rsidP="009B58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F45281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949,3</w:t>
            </w:r>
          </w:p>
        </w:tc>
      </w:tr>
      <w:tr w:rsidR="00CE2E1D" w:rsidRPr="00F45281" w:rsidTr="009B58C2">
        <w:tc>
          <w:tcPr>
            <w:tcW w:w="27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45281" w:rsidRDefault="00CE2E1D" w:rsidP="009B58C2">
            <w:pPr>
              <w:jc w:val="center"/>
              <w:rPr>
                <w:sz w:val="18"/>
                <w:szCs w:val="18"/>
              </w:rPr>
            </w:pPr>
            <w:r w:rsidRPr="00F45281">
              <w:rPr>
                <w:sz w:val="18"/>
                <w:szCs w:val="18"/>
              </w:rPr>
              <w:t>20215002100000 150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45281" w:rsidRDefault="00CE2E1D" w:rsidP="009B58C2">
            <w:pPr>
              <w:jc w:val="center"/>
              <w:rPr>
                <w:sz w:val="18"/>
                <w:szCs w:val="18"/>
              </w:rPr>
            </w:pPr>
            <w:r w:rsidRPr="00F45281">
              <w:rPr>
                <w:sz w:val="18"/>
                <w:szCs w:val="18"/>
              </w:rPr>
              <w:t>Дотации бюджетам поселения на поддержку мер по обеспечению сбалансированности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45281" w:rsidRDefault="00CE2E1D" w:rsidP="009B58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45281" w:rsidRDefault="00CE2E1D" w:rsidP="009843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F45281" w:rsidRDefault="00CE2E1D" w:rsidP="009B58C2">
            <w:pPr>
              <w:jc w:val="center"/>
              <w:rPr>
                <w:sz w:val="18"/>
                <w:szCs w:val="18"/>
              </w:rPr>
            </w:pPr>
          </w:p>
        </w:tc>
      </w:tr>
      <w:tr w:rsidR="00CE2E1D" w:rsidRPr="00F45281" w:rsidTr="009B58C2">
        <w:tc>
          <w:tcPr>
            <w:tcW w:w="27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45281" w:rsidRDefault="00CE2E1D" w:rsidP="009B58C2">
            <w:pPr>
              <w:jc w:val="center"/>
              <w:rPr>
                <w:bCs/>
                <w:sz w:val="18"/>
                <w:szCs w:val="18"/>
              </w:rPr>
            </w:pPr>
            <w:r w:rsidRPr="00F45281">
              <w:rPr>
                <w:bCs/>
                <w:sz w:val="18"/>
                <w:szCs w:val="18"/>
              </w:rPr>
              <w:t>2 02 03000 00 0000 150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45281" w:rsidRDefault="00CE2E1D" w:rsidP="009B58C2">
            <w:pPr>
              <w:jc w:val="center"/>
              <w:rPr>
                <w:bCs/>
                <w:sz w:val="18"/>
                <w:szCs w:val="18"/>
              </w:rPr>
            </w:pPr>
            <w:r w:rsidRPr="00F45281">
              <w:rPr>
                <w:bCs/>
                <w:sz w:val="18"/>
                <w:szCs w:val="18"/>
              </w:rPr>
              <w:t>Субвенции от других бюджетов бюджетной системы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45281" w:rsidRDefault="00CE2E1D" w:rsidP="009B58C2">
            <w:pPr>
              <w:jc w:val="center"/>
              <w:rPr>
                <w:bCs/>
                <w:sz w:val="18"/>
                <w:szCs w:val="18"/>
              </w:rPr>
            </w:pPr>
            <w:r w:rsidRPr="00F45281">
              <w:rPr>
                <w:bCs/>
                <w:sz w:val="18"/>
                <w:szCs w:val="18"/>
              </w:rPr>
              <w:t>1</w:t>
            </w:r>
            <w:r>
              <w:rPr>
                <w:bCs/>
                <w:sz w:val="18"/>
                <w:szCs w:val="18"/>
              </w:rPr>
              <w:t>45,9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45281" w:rsidRDefault="00CE2E1D" w:rsidP="009B58C2">
            <w:pPr>
              <w:rPr>
                <w:bCs/>
                <w:sz w:val="18"/>
                <w:szCs w:val="18"/>
              </w:rPr>
            </w:pPr>
            <w:r w:rsidRPr="00F45281">
              <w:rPr>
                <w:bCs/>
                <w:sz w:val="18"/>
                <w:szCs w:val="18"/>
              </w:rPr>
              <w:t xml:space="preserve">    </w:t>
            </w:r>
            <w:r>
              <w:rPr>
                <w:bCs/>
                <w:sz w:val="18"/>
                <w:szCs w:val="18"/>
              </w:rPr>
              <w:t>+ 0,2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F45281" w:rsidRDefault="00CE2E1D" w:rsidP="009B58C2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146,1</w:t>
            </w:r>
          </w:p>
        </w:tc>
      </w:tr>
      <w:tr w:rsidR="00CE2E1D" w:rsidRPr="00F45281" w:rsidTr="009B58C2">
        <w:tc>
          <w:tcPr>
            <w:tcW w:w="27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45281" w:rsidRDefault="00CE2E1D" w:rsidP="009B58C2">
            <w:pPr>
              <w:jc w:val="center"/>
              <w:rPr>
                <w:sz w:val="18"/>
                <w:szCs w:val="18"/>
              </w:rPr>
            </w:pPr>
            <w:r w:rsidRPr="00F45281">
              <w:rPr>
                <w:sz w:val="18"/>
                <w:szCs w:val="18"/>
              </w:rPr>
              <w:t>2 02 35118 10 0000 150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45281" w:rsidRDefault="00CE2E1D" w:rsidP="009B58C2">
            <w:pPr>
              <w:jc w:val="center"/>
              <w:rPr>
                <w:sz w:val="18"/>
                <w:szCs w:val="18"/>
              </w:rPr>
            </w:pPr>
            <w:r w:rsidRPr="00F45281">
              <w:rPr>
                <w:sz w:val="18"/>
                <w:szCs w:val="18"/>
              </w:rPr>
              <w:t>Субвенции бюджетам сельских  поселений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45281" w:rsidRDefault="00CE2E1D" w:rsidP="009B58C2">
            <w:pPr>
              <w:jc w:val="center"/>
              <w:rPr>
                <w:sz w:val="18"/>
                <w:szCs w:val="18"/>
              </w:rPr>
            </w:pPr>
            <w:r w:rsidRPr="00F45281">
              <w:rPr>
                <w:bCs/>
                <w:sz w:val="18"/>
                <w:szCs w:val="18"/>
              </w:rPr>
              <w:t>1</w:t>
            </w:r>
            <w:r>
              <w:rPr>
                <w:bCs/>
                <w:sz w:val="18"/>
                <w:szCs w:val="18"/>
              </w:rPr>
              <w:t>45,9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45281" w:rsidRDefault="00CE2E1D" w:rsidP="00C52A5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+ 0,2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F45281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146,1</w:t>
            </w:r>
          </w:p>
        </w:tc>
      </w:tr>
      <w:tr w:rsidR="00CE2E1D" w:rsidRPr="00F45281" w:rsidTr="009B58C2">
        <w:tc>
          <w:tcPr>
            <w:tcW w:w="27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45281" w:rsidRDefault="00CE2E1D" w:rsidP="00C52A53">
            <w:pPr>
              <w:jc w:val="center"/>
              <w:rPr>
                <w:sz w:val="18"/>
                <w:szCs w:val="18"/>
              </w:rPr>
            </w:pPr>
            <w:r w:rsidRPr="00F45281">
              <w:rPr>
                <w:sz w:val="18"/>
                <w:szCs w:val="18"/>
              </w:rPr>
              <w:t xml:space="preserve">2 </w:t>
            </w:r>
            <w:r>
              <w:rPr>
                <w:sz w:val="18"/>
                <w:szCs w:val="18"/>
              </w:rPr>
              <w:t>0240014100000150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45281" w:rsidRDefault="00CE2E1D" w:rsidP="00C52A53">
            <w:pPr>
              <w:jc w:val="center"/>
              <w:rPr>
                <w:sz w:val="18"/>
                <w:szCs w:val="18"/>
              </w:rPr>
            </w:pPr>
            <w:r w:rsidRPr="00F45281">
              <w:rPr>
                <w:sz w:val="18"/>
                <w:szCs w:val="18"/>
              </w:rPr>
              <w:t>Межбюджетные трансферты</w:t>
            </w:r>
            <w:r>
              <w:rPr>
                <w:sz w:val="18"/>
                <w:szCs w:val="18"/>
              </w:rPr>
              <w:t>, передаваемые бюджетам сельских поселений из бюджета муниц.районов на осущ.части полномочий по решению вопросов местного значения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45281" w:rsidRDefault="00CE2E1D" w:rsidP="009860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430,0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45281" w:rsidRDefault="00CE2E1D" w:rsidP="002946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-206,1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F45281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223,9</w:t>
            </w:r>
          </w:p>
        </w:tc>
      </w:tr>
      <w:tr w:rsidR="00CE2E1D" w:rsidRPr="00F45281" w:rsidTr="009B58C2">
        <w:tc>
          <w:tcPr>
            <w:tcW w:w="27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45281" w:rsidRDefault="00CE2E1D" w:rsidP="009B58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45281" w:rsidRDefault="00CE2E1D" w:rsidP="009B58C2">
            <w:pPr>
              <w:jc w:val="center"/>
              <w:rPr>
                <w:b/>
                <w:bCs/>
                <w:sz w:val="18"/>
                <w:szCs w:val="18"/>
              </w:rPr>
            </w:pPr>
            <w:r w:rsidRPr="00F45281">
              <w:rPr>
                <w:b/>
                <w:bCs/>
                <w:sz w:val="18"/>
                <w:szCs w:val="18"/>
              </w:rPr>
              <w:t>Всего доходов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45281" w:rsidRDefault="00CE2E1D" w:rsidP="00AC58A8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3518,2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45281" w:rsidRDefault="00CE2E1D" w:rsidP="00E016C1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  + 284,0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F45281" w:rsidRDefault="00CE2E1D" w:rsidP="009B58C2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3802,2</w:t>
            </w:r>
          </w:p>
        </w:tc>
      </w:tr>
      <w:tr w:rsidR="00CE2E1D" w:rsidRPr="00F45281" w:rsidTr="009B58C2">
        <w:tc>
          <w:tcPr>
            <w:tcW w:w="27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45281" w:rsidRDefault="00CE2E1D" w:rsidP="009B58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45281" w:rsidRDefault="00CE2E1D" w:rsidP="009B58C2">
            <w:pPr>
              <w:jc w:val="center"/>
              <w:rPr>
                <w:sz w:val="18"/>
                <w:szCs w:val="18"/>
              </w:rPr>
            </w:pPr>
            <w:r w:rsidRPr="00F45281">
              <w:rPr>
                <w:sz w:val="18"/>
                <w:szCs w:val="18"/>
              </w:rPr>
              <w:t>Дефицит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45281" w:rsidRDefault="00CE2E1D" w:rsidP="009B58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45281" w:rsidRDefault="00CE2E1D" w:rsidP="009B58C2">
            <w:pPr>
              <w:rPr>
                <w:sz w:val="18"/>
                <w:szCs w:val="18"/>
              </w:rPr>
            </w:pPr>
            <w:r w:rsidRPr="00F45281">
              <w:rPr>
                <w:sz w:val="18"/>
                <w:szCs w:val="18"/>
              </w:rPr>
              <w:t xml:space="preserve">     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F45281" w:rsidRDefault="00CE2E1D" w:rsidP="00E016C1">
            <w:pPr>
              <w:rPr>
                <w:sz w:val="18"/>
                <w:szCs w:val="18"/>
              </w:rPr>
            </w:pPr>
          </w:p>
        </w:tc>
      </w:tr>
      <w:tr w:rsidR="00CE2E1D" w:rsidRPr="00F45281" w:rsidTr="009B58C2">
        <w:tc>
          <w:tcPr>
            <w:tcW w:w="27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45281" w:rsidRDefault="00CE2E1D" w:rsidP="009B58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45281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Профицит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45281" w:rsidRDefault="00CE2E1D" w:rsidP="009B58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45281" w:rsidRDefault="00CE2E1D" w:rsidP="009B58C2">
            <w:pPr>
              <w:rPr>
                <w:sz w:val="18"/>
                <w:szCs w:val="18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F45281" w:rsidRDefault="00CE2E1D" w:rsidP="00E016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295,9 </w:t>
            </w:r>
          </w:p>
        </w:tc>
      </w:tr>
    </w:tbl>
    <w:p w:rsidR="00CE2E1D" w:rsidRDefault="00CE2E1D" w:rsidP="009F3796">
      <w:pPr>
        <w:ind w:left="360"/>
        <w:jc w:val="right"/>
      </w:pPr>
    </w:p>
    <w:p w:rsidR="00CE2E1D" w:rsidRDefault="00CE2E1D" w:rsidP="009F3796">
      <w:pPr>
        <w:ind w:left="360"/>
        <w:jc w:val="right"/>
      </w:pPr>
    </w:p>
    <w:p w:rsidR="00CE2E1D" w:rsidRDefault="00CE2E1D" w:rsidP="009F3796">
      <w:pPr>
        <w:ind w:left="360"/>
        <w:jc w:val="right"/>
      </w:pPr>
    </w:p>
    <w:p w:rsidR="00CE2E1D" w:rsidRDefault="00CE2E1D" w:rsidP="009F3796">
      <w:pPr>
        <w:ind w:left="360"/>
        <w:jc w:val="right"/>
      </w:pPr>
    </w:p>
    <w:p w:rsidR="00CE2E1D" w:rsidRDefault="00CE2E1D" w:rsidP="009F3796">
      <w:pPr>
        <w:ind w:left="360"/>
        <w:jc w:val="right"/>
      </w:pPr>
    </w:p>
    <w:p w:rsidR="00CE2E1D" w:rsidRDefault="00CE2E1D" w:rsidP="009F3796">
      <w:pPr>
        <w:ind w:left="360"/>
        <w:jc w:val="right"/>
      </w:pPr>
    </w:p>
    <w:p w:rsidR="00CE2E1D" w:rsidRPr="009B58C2" w:rsidRDefault="00CE2E1D" w:rsidP="003F5F95">
      <w:pPr>
        <w:jc w:val="right"/>
        <w:rPr>
          <w:sz w:val="22"/>
          <w:szCs w:val="22"/>
        </w:rPr>
      </w:pPr>
      <w:r>
        <w:rPr>
          <w:sz w:val="22"/>
          <w:szCs w:val="22"/>
        </w:rPr>
        <w:t>Приложение 3</w:t>
      </w:r>
    </w:p>
    <w:p w:rsidR="00CE2E1D" w:rsidRPr="009B58C2" w:rsidRDefault="00CE2E1D" w:rsidP="003F5F95">
      <w:pPr>
        <w:ind w:left="4140" w:hanging="4140"/>
        <w:jc w:val="right"/>
        <w:rPr>
          <w:sz w:val="22"/>
          <w:szCs w:val="22"/>
        </w:rPr>
      </w:pPr>
      <w:r w:rsidRPr="009B58C2">
        <w:rPr>
          <w:sz w:val="22"/>
          <w:szCs w:val="22"/>
        </w:rPr>
        <w:t xml:space="preserve">                                                                            к  решению Старогольского сельского Совета  н</w:t>
      </w:r>
      <w:r>
        <w:rPr>
          <w:sz w:val="22"/>
          <w:szCs w:val="22"/>
        </w:rPr>
        <w:t>ародных  депутатов от 27.12.2023 №21</w:t>
      </w:r>
      <w:r w:rsidRPr="009B58C2">
        <w:rPr>
          <w:sz w:val="22"/>
          <w:szCs w:val="22"/>
        </w:rPr>
        <w:t>/1</w:t>
      </w:r>
    </w:p>
    <w:p w:rsidR="00CE2E1D" w:rsidRPr="009B58C2" w:rsidRDefault="00CE2E1D" w:rsidP="003F5F95">
      <w:pPr>
        <w:ind w:left="4140" w:hanging="4140"/>
        <w:jc w:val="right"/>
        <w:rPr>
          <w:sz w:val="22"/>
          <w:szCs w:val="22"/>
        </w:rPr>
      </w:pPr>
      <w:r w:rsidRPr="009B58C2">
        <w:rPr>
          <w:sz w:val="22"/>
          <w:szCs w:val="22"/>
        </w:rPr>
        <w:t xml:space="preserve">  «О внесение изменений в  бюджет Старогольского сельского поселения    </w:t>
      </w:r>
    </w:p>
    <w:p w:rsidR="00CE2E1D" w:rsidRPr="009A55B4" w:rsidRDefault="00CE2E1D" w:rsidP="003F5F95">
      <w:pPr>
        <w:jc w:val="right"/>
      </w:pPr>
      <w:r w:rsidRPr="009B58C2">
        <w:rPr>
          <w:sz w:val="22"/>
          <w:szCs w:val="22"/>
        </w:rPr>
        <w:t xml:space="preserve">на </w:t>
      </w:r>
      <w:r>
        <w:rPr>
          <w:sz w:val="22"/>
          <w:szCs w:val="22"/>
        </w:rPr>
        <w:t xml:space="preserve">2024 год и плановый период 2025-2026 </w:t>
      </w:r>
      <w:r w:rsidRPr="009B58C2">
        <w:rPr>
          <w:sz w:val="22"/>
          <w:szCs w:val="22"/>
        </w:rPr>
        <w:t>гг</w:t>
      </w:r>
      <w:r>
        <w:rPr>
          <w:sz w:val="22"/>
          <w:szCs w:val="22"/>
        </w:rPr>
        <w:t>.</w:t>
      </w:r>
      <w:r>
        <w:t>»</w:t>
      </w:r>
      <w:r w:rsidRPr="009A55B4">
        <w:t xml:space="preserve">                                           </w:t>
      </w:r>
      <w:r>
        <w:t xml:space="preserve">                              </w:t>
      </w:r>
      <w:r w:rsidRPr="009A55B4">
        <w:t xml:space="preserve"> </w:t>
      </w:r>
      <w:r w:rsidRPr="00FB7CD4">
        <w:t xml:space="preserve">                                                 </w:t>
      </w:r>
    </w:p>
    <w:p w:rsidR="00CE2E1D" w:rsidRPr="009A55B4" w:rsidRDefault="00CE2E1D" w:rsidP="009F3796">
      <w:pPr>
        <w:ind w:left="360"/>
        <w:jc w:val="right"/>
      </w:pPr>
    </w:p>
    <w:p w:rsidR="00CE2E1D" w:rsidRPr="00CE2B10" w:rsidRDefault="00CE2E1D" w:rsidP="009F3796">
      <w:pPr>
        <w:jc w:val="center"/>
        <w:rPr>
          <w:i/>
          <w:sz w:val="20"/>
          <w:szCs w:val="20"/>
        </w:rPr>
      </w:pPr>
      <w:r w:rsidRPr="00CE2B10">
        <w:rPr>
          <w:b/>
          <w:i/>
          <w:sz w:val="20"/>
          <w:szCs w:val="20"/>
        </w:rPr>
        <w:t>Распределени</w:t>
      </w:r>
      <w:r>
        <w:rPr>
          <w:b/>
          <w:i/>
          <w:sz w:val="20"/>
          <w:szCs w:val="20"/>
        </w:rPr>
        <w:t>е бюджетных ассигнований на 2024год и плановый период 2025-2026</w:t>
      </w:r>
      <w:r w:rsidRPr="00CE2B10">
        <w:rPr>
          <w:b/>
          <w:i/>
          <w:sz w:val="20"/>
          <w:szCs w:val="20"/>
        </w:rPr>
        <w:t>гг.</w:t>
      </w:r>
    </w:p>
    <w:p w:rsidR="00CE2E1D" w:rsidRPr="00CE2B10" w:rsidRDefault="00CE2E1D" w:rsidP="009F3796">
      <w:pPr>
        <w:ind w:left="360"/>
        <w:jc w:val="center"/>
        <w:rPr>
          <w:b/>
          <w:i/>
          <w:sz w:val="20"/>
          <w:szCs w:val="20"/>
        </w:rPr>
      </w:pPr>
      <w:r w:rsidRPr="00CE2B10">
        <w:rPr>
          <w:b/>
          <w:i/>
          <w:sz w:val="20"/>
          <w:szCs w:val="20"/>
        </w:rPr>
        <w:t>по разделам и подразделам классификации расходов бюджета Старогольского сельского поселения</w:t>
      </w:r>
    </w:p>
    <w:p w:rsidR="00CE2E1D" w:rsidRPr="00EF3DC6" w:rsidRDefault="00CE2E1D" w:rsidP="009F3796">
      <w:pPr>
        <w:ind w:left="360"/>
        <w:jc w:val="center"/>
        <w:rPr>
          <w:b/>
          <w:i/>
          <w:sz w:val="18"/>
          <w:szCs w:val="18"/>
        </w:rPr>
      </w:pPr>
      <w:r>
        <w:rPr>
          <w:b/>
          <w:i/>
        </w:rPr>
        <w:t xml:space="preserve">                                                                                   </w:t>
      </w:r>
      <w:r w:rsidRPr="00EF3DC6">
        <w:rPr>
          <w:sz w:val="18"/>
          <w:szCs w:val="18"/>
        </w:rPr>
        <w:t>тыс.рублей</w:t>
      </w:r>
    </w:p>
    <w:tbl>
      <w:tblPr>
        <w:tblW w:w="11003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/>
      </w:tblPr>
      <w:tblGrid>
        <w:gridCol w:w="5439"/>
        <w:gridCol w:w="1332"/>
        <w:gridCol w:w="952"/>
        <w:gridCol w:w="1156"/>
        <w:gridCol w:w="992"/>
        <w:gridCol w:w="1132"/>
      </w:tblGrid>
      <w:tr w:rsidR="00CE2E1D" w:rsidTr="002E655F">
        <w:trPr>
          <w:trHeight w:val="240"/>
        </w:trPr>
        <w:tc>
          <w:tcPr>
            <w:tcW w:w="543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20"/>
                <w:szCs w:val="20"/>
              </w:rPr>
            </w:pPr>
          </w:p>
          <w:p w:rsidR="00CE2E1D" w:rsidRDefault="00CE2E1D" w:rsidP="009B5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3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20"/>
                <w:szCs w:val="20"/>
              </w:rPr>
            </w:pPr>
          </w:p>
          <w:p w:rsidR="00CE2E1D" w:rsidRDefault="00CE2E1D" w:rsidP="009B5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Р3</w:t>
            </w:r>
          </w:p>
        </w:tc>
        <w:tc>
          <w:tcPr>
            <w:tcW w:w="9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20"/>
                <w:szCs w:val="20"/>
              </w:rPr>
            </w:pPr>
          </w:p>
          <w:p w:rsidR="00CE2E1D" w:rsidRDefault="00CE2E1D" w:rsidP="009B5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</w:t>
            </w:r>
          </w:p>
        </w:tc>
        <w:tc>
          <w:tcPr>
            <w:tcW w:w="32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CE2E1D" w:rsidRPr="00CE2B10" w:rsidRDefault="00CE2E1D" w:rsidP="009B58C2">
            <w:pPr>
              <w:jc w:val="center"/>
              <w:rPr>
                <w:b/>
                <w:sz w:val="20"/>
                <w:szCs w:val="20"/>
              </w:rPr>
            </w:pPr>
            <w:r w:rsidRPr="00CE2B10">
              <w:rPr>
                <w:b/>
                <w:sz w:val="20"/>
                <w:szCs w:val="20"/>
              </w:rPr>
              <w:t>Сумма тыс.руб.</w:t>
            </w:r>
          </w:p>
        </w:tc>
      </w:tr>
      <w:tr w:rsidR="00CE2E1D" w:rsidTr="002E655F">
        <w:trPr>
          <w:trHeight w:val="240"/>
        </w:trPr>
        <w:tc>
          <w:tcPr>
            <w:tcW w:w="5439" w:type="dxa"/>
            <w:vMerge/>
            <w:tcBorders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2E1D" w:rsidRPr="00CE2B10" w:rsidRDefault="00CE2E1D" w:rsidP="009B58C2">
            <w:pPr>
              <w:jc w:val="center"/>
              <w:rPr>
                <w:b/>
                <w:sz w:val="20"/>
                <w:szCs w:val="20"/>
              </w:rPr>
            </w:pPr>
            <w:r w:rsidRPr="00CE2B10">
              <w:rPr>
                <w:b/>
                <w:sz w:val="20"/>
                <w:szCs w:val="20"/>
              </w:rPr>
              <w:t>202</w:t>
            </w: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2E1D" w:rsidRPr="00D16596" w:rsidRDefault="00CE2E1D" w:rsidP="009B58C2">
            <w:pPr>
              <w:jc w:val="center"/>
              <w:rPr>
                <w:b/>
                <w:sz w:val="16"/>
                <w:szCs w:val="16"/>
              </w:rPr>
            </w:pPr>
            <w:r w:rsidRPr="00D16596">
              <w:rPr>
                <w:b/>
                <w:sz w:val="16"/>
                <w:szCs w:val="16"/>
              </w:rPr>
              <w:t>Поправки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D16596">
              <w:rPr>
                <w:b/>
                <w:sz w:val="16"/>
                <w:szCs w:val="16"/>
              </w:rPr>
              <w:t>(+,-)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</w:tcBorders>
          </w:tcPr>
          <w:p w:rsidR="00CE2E1D" w:rsidRPr="00CE2B10" w:rsidRDefault="00CE2E1D" w:rsidP="009B58C2">
            <w:pPr>
              <w:jc w:val="center"/>
              <w:rPr>
                <w:b/>
                <w:sz w:val="20"/>
                <w:szCs w:val="20"/>
              </w:rPr>
            </w:pPr>
            <w:r w:rsidRPr="00F45281">
              <w:rPr>
                <w:sz w:val="18"/>
                <w:szCs w:val="18"/>
              </w:rPr>
              <w:t>Сумма с поправками</w:t>
            </w:r>
          </w:p>
        </w:tc>
      </w:tr>
      <w:tr w:rsidR="00CE2E1D" w:rsidTr="002E655F">
        <w:tc>
          <w:tcPr>
            <w:tcW w:w="54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D86481" w:rsidRDefault="00CE2E1D" w:rsidP="009B58C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2234,6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- 42,6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9B58C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2192,0</w:t>
            </w:r>
          </w:p>
        </w:tc>
      </w:tr>
      <w:tr w:rsidR="00CE2E1D" w:rsidTr="002E655F">
        <w:tc>
          <w:tcPr>
            <w:tcW w:w="54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органов местного самоуправления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0100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0102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749,7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+110,4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9B5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860,1</w:t>
            </w:r>
          </w:p>
        </w:tc>
      </w:tr>
      <w:tr w:rsidR="00CE2E1D" w:rsidTr="002E655F">
        <w:tc>
          <w:tcPr>
            <w:tcW w:w="54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0100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0104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1298,0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532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-44,0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D165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1254,0</w:t>
            </w:r>
          </w:p>
        </w:tc>
      </w:tr>
      <w:tr w:rsidR="00CE2E1D" w:rsidTr="002E655F">
        <w:tc>
          <w:tcPr>
            <w:tcW w:w="54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0106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D1659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D1659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76,9</w:t>
            </w:r>
          </w:p>
        </w:tc>
      </w:tr>
      <w:tr w:rsidR="00CE2E1D" w:rsidTr="002E655F">
        <w:trPr>
          <w:trHeight w:val="805"/>
        </w:trPr>
        <w:tc>
          <w:tcPr>
            <w:tcW w:w="54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CE2B10" w:rsidRDefault="00CE2E1D" w:rsidP="009B58C2">
            <w:pPr>
              <w:jc w:val="center"/>
              <w:rPr>
                <w:sz w:val="18"/>
                <w:szCs w:val="18"/>
              </w:rPr>
            </w:pPr>
            <w:r w:rsidRPr="00CE2B10">
              <w:rPr>
                <w:sz w:val="18"/>
                <w:szCs w:val="18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0106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9B5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22,9</w:t>
            </w:r>
          </w:p>
        </w:tc>
      </w:tr>
      <w:tr w:rsidR="00CE2E1D" w:rsidTr="002E655F">
        <w:trPr>
          <w:trHeight w:val="868"/>
        </w:trPr>
        <w:tc>
          <w:tcPr>
            <w:tcW w:w="54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CE2B10" w:rsidRDefault="00CE2E1D" w:rsidP="009B58C2">
            <w:pPr>
              <w:jc w:val="center"/>
              <w:rPr>
                <w:sz w:val="18"/>
                <w:szCs w:val="18"/>
              </w:rPr>
            </w:pPr>
            <w:r w:rsidRPr="00CE2B10">
              <w:rPr>
                <w:sz w:val="18"/>
                <w:szCs w:val="18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0106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54,0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9B5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54,0</w:t>
            </w:r>
          </w:p>
        </w:tc>
      </w:tr>
      <w:tr w:rsidR="00CE2E1D" w:rsidTr="002E655F">
        <w:trPr>
          <w:trHeight w:val="319"/>
        </w:trPr>
        <w:tc>
          <w:tcPr>
            <w:tcW w:w="54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8B6C72" w:rsidRDefault="00CE2E1D" w:rsidP="009B58C2">
            <w:pPr>
              <w:jc w:val="center"/>
              <w:rPr>
                <w:b/>
              </w:rPr>
            </w:pPr>
            <w:r w:rsidRPr="008B6C72">
              <w:rPr>
                <w:b/>
                <w:sz w:val="22"/>
                <w:szCs w:val="22"/>
              </w:rPr>
              <w:t>Резервные фонды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8B6C72" w:rsidRDefault="00CE2E1D" w:rsidP="009B58C2">
            <w:pPr>
              <w:jc w:val="center"/>
              <w:rPr>
                <w:b/>
                <w:sz w:val="20"/>
                <w:szCs w:val="20"/>
              </w:rPr>
            </w:pPr>
            <w:r w:rsidRPr="008B6C72"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8B6C72" w:rsidRDefault="00CE2E1D" w:rsidP="009B58C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8B6C72" w:rsidRDefault="00CE2E1D" w:rsidP="009B58C2">
            <w:pPr>
              <w:rPr>
                <w:b/>
                <w:sz w:val="20"/>
                <w:szCs w:val="20"/>
              </w:rPr>
            </w:pPr>
            <w:r w:rsidRPr="008B6C72">
              <w:rPr>
                <w:b/>
                <w:sz w:val="20"/>
                <w:szCs w:val="20"/>
              </w:rPr>
              <w:t xml:space="preserve">       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8B6C72" w:rsidRDefault="00CE2E1D" w:rsidP="009B58C2">
            <w:pPr>
              <w:rPr>
                <w:b/>
                <w:sz w:val="20"/>
                <w:szCs w:val="20"/>
              </w:rPr>
            </w:pPr>
            <w:r w:rsidRPr="008B6C72">
              <w:rPr>
                <w:b/>
                <w:sz w:val="20"/>
                <w:szCs w:val="20"/>
              </w:rPr>
              <w:t xml:space="preserve">    </w:t>
            </w:r>
            <w:r>
              <w:rPr>
                <w:b/>
                <w:sz w:val="20"/>
                <w:szCs w:val="20"/>
              </w:rPr>
              <w:t>-10,0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8B6C72" w:rsidRDefault="00CE2E1D" w:rsidP="009B58C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</w:t>
            </w:r>
            <w:r w:rsidRPr="008B6C72">
              <w:rPr>
                <w:b/>
                <w:sz w:val="20"/>
                <w:szCs w:val="20"/>
              </w:rPr>
              <w:t>0,0</w:t>
            </w:r>
          </w:p>
        </w:tc>
      </w:tr>
      <w:tr w:rsidR="00CE2E1D" w:rsidTr="002E655F">
        <w:tc>
          <w:tcPr>
            <w:tcW w:w="54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8B6C72" w:rsidRDefault="00CE2E1D" w:rsidP="009B58C2">
            <w:pPr>
              <w:jc w:val="center"/>
              <w:rPr>
                <w:sz w:val="20"/>
                <w:szCs w:val="20"/>
              </w:rPr>
            </w:pPr>
            <w:r w:rsidRPr="008B6C72">
              <w:rPr>
                <w:sz w:val="20"/>
                <w:szCs w:val="20"/>
              </w:rPr>
              <w:t>0100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8B6C72" w:rsidRDefault="00CE2E1D" w:rsidP="009B58C2">
            <w:pPr>
              <w:jc w:val="center"/>
              <w:rPr>
                <w:sz w:val="20"/>
                <w:szCs w:val="20"/>
              </w:rPr>
            </w:pPr>
            <w:r w:rsidRPr="008B6C72">
              <w:rPr>
                <w:sz w:val="20"/>
                <w:szCs w:val="20"/>
              </w:rPr>
              <w:t>0111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8B6C72" w:rsidRDefault="00CE2E1D" w:rsidP="009B58C2">
            <w:pPr>
              <w:jc w:val="center"/>
              <w:rPr>
                <w:sz w:val="20"/>
                <w:szCs w:val="20"/>
              </w:rPr>
            </w:pPr>
            <w:r w:rsidRPr="008B6C72">
              <w:rPr>
                <w:sz w:val="20"/>
                <w:szCs w:val="20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8B6C72" w:rsidRDefault="00CE2E1D" w:rsidP="009B5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-10,0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8B6C72" w:rsidRDefault="00CE2E1D" w:rsidP="00D165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  <w:r w:rsidRPr="008B6C72">
              <w:rPr>
                <w:sz w:val="20"/>
                <w:szCs w:val="20"/>
              </w:rPr>
              <w:t>0,0</w:t>
            </w:r>
          </w:p>
        </w:tc>
      </w:tr>
      <w:tr w:rsidR="00CE2E1D" w:rsidTr="002E655F">
        <w:tc>
          <w:tcPr>
            <w:tcW w:w="54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0113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E655F" w:rsidRDefault="00CE2E1D" w:rsidP="009B58C2">
            <w:pPr>
              <w:rPr>
                <w:b/>
                <w:sz w:val="16"/>
                <w:szCs w:val="16"/>
              </w:rPr>
            </w:pPr>
            <w:r>
              <w:rPr>
                <w:b/>
                <w:sz w:val="20"/>
                <w:szCs w:val="20"/>
              </w:rPr>
              <w:t xml:space="preserve">    </w:t>
            </w:r>
            <w:r>
              <w:rPr>
                <w:b/>
                <w:sz w:val="16"/>
                <w:szCs w:val="16"/>
              </w:rPr>
              <w:t>-99,0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9B58C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1,0</w:t>
            </w:r>
          </w:p>
        </w:tc>
      </w:tr>
      <w:tr w:rsidR="00CE2E1D" w:rsidTr="002E655F">
        <w:tc>
          <w:tcPr>
            <w:tcW w:w="54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0113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602AE" w:rsidRDefault="00CE2E1D" w:rsidP="009B5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-99,0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6A7C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1,0</w:t>
            </w:r>
          </w:p>
        </w:tc>
      </w:tr>
      <w:tr w:rsidR="00CE2E1D" w:rsidTr="002E655F">
        <w:tc>
          <w:tcPr>
            <w:tcW w:w="54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          Национальная оборона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r>
              <w:rPr>
                <w:b/>
                <w:sz w:val="20"/>
                <w:szCs w:val="20"/>
              </w:rPr>
              <w:t>0200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sz w:val="20"/>
                <w:szCs w:val="20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015B9" w:rsidRDefault="00CE2E1D" w:rsidP="009B58C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+0,2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C651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146,1</w:t>
            </w:r>
          </w:p>
        </w:tc>
      </w:tr>
      <w:tr w:rsidR="00CE2E1D" w:rsidTr="002E655F">
        <w:tc>
          <w:tcPr>
            <w:tcW w:w="54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</w:t>
            </w:r>
            <w:r>
              <w:rPr>
                <w:sz w:val="20"/>
                <w:szCs w:val="20"/>
              </w:rPr>
              <w:t>0200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0203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2E65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+0,2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C651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146,1</w:t>
            </w:r>
          </w:p>
        </w:tc>
      </w:tr>
      <w:tr w:rsidR="00CE2E1D" w:rsidTr="002E655F">
        <w:tc>
          <w:tcPr>
            <w:tcW w:w="54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C9128F" w:rsidRDefault="00CE2E1D" w:rsidP="009B58C2">
            <w:pPr>
              <w:jc w:val="center"/>
              <w:rPr>
                <w:b/>
                <w:sz w:val="20"/>
                <w:szCs w:val="20"/>
              </w:rPr>
            </w:pPr>
            <w:r w:rsidRPr="00C9128F">
              <w:rPr>
                <w:sz w:val="20"/>
                <w:szCs w:val="20"/>
              </w:rPr>
              <w:t xml:space="preserve"> </w:t>
            </w:r>
            <w:r w:rsidRPr="00C9128F">
              <w:rPr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0300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3148C9" w:rsidRDefault="00CE2E1D" w:rsidP="009B58C2">
            <w:pPr>
              <w:jc w:val="center"/>
              <w:rPr>
                <w:b/>
                <w:sz w:val="20"/>
                <w:szCs w:val="20"/>
              </w:rPr>
            </w:pPr>
            <w:r w:rsidRPr="003148C9">
              <w:rPr>
                <w:b/>
                <w:sz w:val="20"/>
                <w:szCs w:val="20"/>
              </w:rPr>
              <w:t>3.0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3148C9" w:rsidRDefault="00CE2E1D" w:rsidP="009B58C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+1,7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3148C9" w:rsidRDefault="00CE2E1D" w:rsidP="009B58C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4,7</w:t>
            </w:r>
          </w:p>
        </w:tc>
      </w:tr>
      <w:tr w:rsidR="00CE2E1D" w:rsidTr="002E655F">
        <w:tc>
          <w:tcPr>
            <w:tcW w:w="54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C9128F" w:rsidRDefault="00CE2E1D" w:rsidP="009B5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Обеспечение пожарной безопасности 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0300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0310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443AF5" w:rsidRDefault="00CE2E1D" w:rsidP="009B5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+1,7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</w:tr>
      <w:tr w:rsidR="00CE2E1D" w:rsidTr="002E655F">
        <w:tc>
          <w:tcPr>
            <w:tcW w:w="54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 xml:space="preserve">     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  <w:lang w:val="en-US"/>
              </w:rPr>
              <w:t xml:space="preserve"> 04</w:t>
            </w:r>
            <w:r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sz w:val="20"/>
                <w:szCs w:val="20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D86481" w:rsidRDefault="00CE2E1D" w:rsidP="009B58C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-222,1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210,9</w:t>
            </w:r>
          </w:p>
        </w:tc>
      </w:tr>
      <w:tr w:rsidR="00CE2E1D" w:rsidTr="002E655F">
        <w:tc>
          <w:tcPr>
            <w:tcW w:w="54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Другие вопросы в области национальной экономики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0400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0412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</w:tc>
      </w:tr>
      <w:tr w:rsidR="00CE2E1D" w:rsidTr="002E655F">
        <w:tc>
          <w:tcPr>
            <w:tcW w:w="54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Дорожное хозяйство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0400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0409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-222,1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207,9</w:t>
            </w:r>
          </w:p>
        </w:tc>
      </w:tr>
      <w:tr w:rsidR="00CE2E1D" w:rsidTr="002E655F">
        <w:tc>
          <w:tcPr>
            <w:tcW w:w="54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Жилищно-коммунальное хозяйство</w:t>
            </w:r>
            <w:r>
              <w:rPr>
                <w:b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0500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sz w:val="20"/>
                <w:szCs w:val="20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157,5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+203,2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9B58C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360,7</w:t>
            </w:r>
          </w:p>
        </w:tc>
      </w:tr>
      <w:tr w:rsidR="00CE2E1D" w:rsidTr="002E655F">
        <w:tc>
          <w:tcPr>
            <w:tcW w:w="54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                          Благоустройство</w:t>
            </w: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0500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0503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2E655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+216,8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354,3</w:t>
            </w:r>
          </w:p>
        </w:tc>
      </w:tr>
      <w:tr w:rsidR="00CE2E1D" w:rsidTr="002E655F">
        <w:tc>
          <w:tcPr>
            <w:tcW w:w="54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A366AE" w:rsidRDefault="00CE2E1D" w:rsidP="009B58C2">
            <w:pPr>
              <w:rPr>
                <w:b/>
              </w:rPr>
            </w:pPr>
            <w:r>
              <w:rPr>
                <w:sz w:val="20"/>
                <w:szCs w:val="20"/>
              </w:rPr>
              <w:t xml:space="preserve">             Программа  по Благоустройству населенных пунктов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0500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0503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-13,6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6,4</w:t>
            </w:r>
          </w:p>
        </w:tc>
      </w:tr>
      <w:tr w:rsidR="00CE2E1D" w:rsidTr="002E655F">
        <w:tc>
          <w:tcPr>
            <w:tcW w:w="54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                 Культура и кинематография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0800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644,7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-82,2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335,7</w:t>
            </w:r>
          </w:p>
        </w:tc>
      </w:tr>
      <w:tr w:rsidR="00CE2E1D" w:rsidTr="002E655F">
        <w:tc>
          <w:tcPr>
            <w:tcW w:w="54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en-US"/>
              </w:rPr>
              <w:t xml:space="preserve">                   </w:t>
            </w:r>
            <w:r>
              <w:rPr>
                <w:bCs/>
                <w:sz w:val="20"/>
                <w:szCs w:val="20"/>
              </w:rPr>
              <w:t xml:space="preserve">     </w:t>
            </w:r>
            <w:r>
              <w:rPr>
                <w:bCs/>
                <w:sz w:val="20"/>
                <w:szCs w:val="20"/>
                <w:lang w:val="en-US"/>
              </w:rPr>
              <w:t xml:space="preserve">   </w:t>
            </w:r>
            <w:r>
              <w:rPr>
                <w:bCs/>
                <w:sz w:val="20"/>
                <w:szCs w:val="20"/>
              </w:rPr>
              <w:t>Культура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0800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0801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644,7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-309,0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335,7</w:t>
            </w:r>
          </w:p>
        </w:tc>
      </w:tr>
      <w:tr w:rsidR="00CE2E1D" w:rsidTr="002E655F">
        <w:tc>
          <w:tcPr>
            <w:tcW w:w="54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3A66D8" w:rsidRDefault="00CE2E1D" w:rsidP="009B58C2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                          Культура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0801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0801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+226,8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226,8</w:t>
            </w:r>
          </w:p>
        </w:tc>
      </w:tr>
      <w:tr w:rsidR="00CE2E1D" w:rsidTr="002E655F">
        <w:tc>
          <w:tcPr>
            <w:tcW w:w="54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tabs>
                <w:tab w:val="left" w:pos="1470"/>
              </w:tabs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ab/>
            </w:r>
            <w:r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015B9" w:rsidRDefault="00CE2E1D" w:rsidP="009B58C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-80,6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29,4</w:t>
            </w:r>
          </w:p>
        </w:tc>
      </w:tr>
      <w:tr w:rsidR="00CE2E1D" w:rsidTr="002E655F">
        <w:tc>
          <w:tcPr>
            <w:tcW w:w="54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1001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-70,6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29,4</w:t>
            </w:r>
          </w:p>
        </w:tc>
      </w:tr>
      <w:tr w:rsidR="00CE2E1D" w:rsidTr="002E655F">
        <w:tc>
          <w:tcPr>
            <w:tcW w:w="54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Социальное обеспечение населения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1003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-10,0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CE2E1D" w:rsidTr="002E655F">
        <w:tc>
          <w:tcPr>
            <w:tcW w:w="54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    Физическая культура и спорт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1100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-15,0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</w:t>
            </w:r>
          </w:p>
        </w:tc>
      </w:tr>
      <w:tr w:rsidR="00CE2E1D" w:rsidTr="002E655F">
        <w:tc>
          <w:tcPr>
            <w:tcW w:w="54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Массовый спорт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1102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-15,0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F610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0,0</w:t>
            </w:r>
          </w:p>
        </w:tc>
      </w:tr>
      <w:tr w:rsidR="00CE2E1D" w:rsidTr="002E655F">
        <w:tc>
          <w:tcPr>
            <w:tcW w:w="54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602AE" w:rsidRDefault="00CE2E1D" w:rsidP="009B5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3743,7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1C6AE7" w:rsidRDefault="00CE2E1D" w:rsidP="009B58C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-237,4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3506,3</w:t>
            </w:r>
          </w:p>
        </w:tc>
      </w:tr>
    </w:tbl>
    <w:p w:rsidR="00CE2E1D" w:rsidRDefault="00CE2E1D" w:rsidP="009F3796">
      <w:pPr>
        <w:rPr>
          <w:i/>
          <w:sz w:val="20"/>
          <w:szCs w:val="20"/>
        </w:rPr>
      </w:pPr>
      <w:r>
        <w:rPr>
          <w:i/>
          <w:sz w:val="20"/>
          <w:szCs w:val="20"/>
          <w:lang w:val="en-US"/>
        </w:rPr>
        <w:t xml:space="preserve">                                                                                                                                         </w:t>
      </w:r>
    </w:p>
    <w:p w:rsidR="00CE2E1D" w:rsidRDefault="00CE2E1D" w:rsidP="009F3796">
      <w:pPr>
        <w:rPr>
          <w:i/>
          <w:sz w:val="20"/>
          <w:szCs w:val="20"/>
        </w:rPr>
      </w:pPr>
    </w:p>
    <w:p w:rsidR="00CE2E1D" w:rsidRDefault="00CE2E1D" w:rsidP="009F3796">
      <w:pPr>
        <w:jc w:val="right"/>
      </w:pPr>
    </w:p>
    <w:p w:rsidR="00CE2E1D" w:rsidRDefault="00CE2E1D" w:rsidP="009F3796">
      <w:pPr>
        <w:jc w:val="right"/>
      </w:pPr>
    </w:p>
    <w:p w:rsidR="00CE2E1D" w:rsidRDefault="00CE2E1D" w:rsidP="009F3796"/>
    <w:p w:rsidR="00CE2E1D" w:rsidRDefault="00CE2E1D" w:rsidP="009F3796"/>
    <w:p w:rsidR="00CE2E1D" w:rsidRDefault="00CE2E1D" w:rsidP="009A4E7B">
      <w:pPr>
        <w:jc w:val="right"/>
        <w:rPr>
          <w:sz w:val="22"/>
          <w:szCs w:val="22"/>
        </w:rPr>
      </w:pPr>
      <w:r>
        <w:rPr>
          <w:sz w:val="22"/>
          <w:szCs w:val="22"/>
        </w:rPr>
        <w:t>Приложение 4</w:t>
      </w:r>
    </w:p>
    <w:p w:rsidR="00CE2E1D" w:rsidRDefault="00CE2E1D" w:rsidP="009A4E7B">
      <w:pPr>
        <w:ind w:left="4140" w:hanging="414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к  решению Старогольского сельского Совета  народных  депутатов от 27.12.2023 №21/1</w:t>
      </w:r>
    </w:p>
    <w:p w:rsidR="00CE2E1D" w:rsidRDefault="00CE2E1D" w:rsidP="009A4E7B">
      <w:pPr>
        <w:ind w:left="4140" w:hanging="414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«О внесение изменений в  бюджет Старогольского сельского поселения    </w:t>
      </w:r>
    </w:p>
    <w:p w:rsidR="00CE2E1D" w:rsidRDefault="00CE2E1D" w:rsidP="009A4E7B">
      <w:pPr>
        <w:jc w:val="right"/>
      </w:pPr>
      <w:r>
        <w:rPr>
          <w:sz w:val="22"/>
          <w:szCs w:val="22"/>
        </w:rPr>
        <w:t>на 2024 год и плановый период 2025-2026 гг.</w:t>
      </w:r>
      <w:r>
        <w:t xml:space="preserve">»                                                                                                                           </w:t>
      </w:r>
    </w:p>
    <w:p w:rsidR="00CE2E1D" w:rsidRPr="009A55B4" w:rsidRDefault="00CE2E1D" w:rsidP="009A4E7B">
      <w:pPr>
        <w:jc w:val="right"/>
      </w:pPr>
      <w:r w:rsidRPr="001C0E0A">
        <w:t xml:space="preserve"> </w:t>
      </w:r>
    </w:p>
    <w:p w:rsidR="00CE2E1D" w:rsidRPr="009A55B4" w:rsidRDefault="00CE2E1D" w:rsidP="009F3796">
      <w:pPr>
        <w:tabs>
          <w:tab w:val="left" w:pos="7200"/>
        </w:tabs>
        <w:ind w:left="360"/>
        <w:jc w:val="center"/>
        <w:rPr>
          <w:b/>
          <w:i/>
        </w:rPr>
      </w:pPr>
      <w:r w:rsidRPr="009A55B4">
        <w:rPr>
          <w:b/>
          <w:i/>
        </w:rPr>
        <w:t>Распределен</w:t>
      </w:r>
      <w:r>
        <w:rPr>
          <w:b/>
          <w:i/>
        </w:rPr>
        <w:t>ие бюджетных ассигнований на 2024</w:t>
      </w:r>
      <w:r w:rsidRPr="009A55B4">
        <w:rPr>
          <w:b/>
          <w:i/>
        </w:rPr>
        <w:t xml:space="preserve"> год </w:t>
      </w:r>
      <w:r>
        <w:rPr>
          <w:b/>
          <w:i/>
        </w:rPr>
        <w:t xml:space="preserve">и плановый период 2025-2026 годы </w:t>
      </w:r>
      <w:r w:rsidRPr="009A55B4">
        <w:rPr>
          <w:b/>
          <w:i/>
        </w:rPr>
        <w:t xml:space="preserve">по разделам и подразделам, целевым статьям и видам расходов функциональной классификации                                          </w:t>
      </w:r>
    </w:p>
    <w:p w:rsidR="00CE2E1D" w:rsidRDefault="00CE2E1D" w:rsidP="009F3796">
      <w:pPr>
        <w:ind w:left="360"/>
        <w:jc w:val="center"/>
      </w:pPr>
      <w:r w:rsidRPr="009A55B4">
        <w:t xml:space="preserve">                                                                                                                </w:t>
      </w:r>
      <w:r>
        <w:t xml:space="preserve">                       </w:t>
      </w:r>
    </w:p>
    <w:p w:rsidR="00CE2E1D" w:rsidRDefault="00CE2E1D" w:rsidP="009F3796">
      <w:pPr>
        <w:ind w:left="360" w:right="849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тыс. рублей</w:t>
      </w:r>
    </w:p>
    <w:tbl>
      <w:tblPr>
        <w:tblW w:w="11529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624"/>
        <w:gridCol w:w="51"/>
        <w:gridCol w:w="899"/>
        <w:gridCol w:w="39"/>
        <w:gridCol w:w="681"/>
        <w:gridCol w:w="28"/>
        <w:gridCol w:w="1137"/>
        <w:gridCol w:w="567"/>
        <w:gridCol w:w="425"/>
        <w:gridCol w:w="1134"/>
        <w:gridCol w:w="851"/>
        <w:gridCol w:w="851"/>
        <w:gridCol w:w="242"/>
      </w:tblGrid>
      <w:tr w:rsidR="00CE2E1D" w:rsidTr="009B58C2">
        <w:trPr>
          <w:gridAfter w:val="1"/>
          <w:wAfter w:w="242" w:type="dxa"/>
          <w:cantSplit/>
          <w:trHeight w:val="590"/>
        </w:trPr>
        <w:tc>
          <w:tcPr>
            <w:tcW w:w="4675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CE2E1D" w:rsidRPr="00F507ED" w:rsidRDefault="00CE2E1D" w:rsidP="009B58C2">
            <w:pPr>
              <w:jc w:val="center"/>
              <w:rPr>
                <w:b/>
              </w:rPr>
            </w:pPr>
            <w:r w:rsidRPr="00F507ED">
              <w:rPr>
                <w:b/>
                <w:sz w:val="22"/>
                <w:szCs w:val="22"/>
              </w:rPr>
              <w:t>Наименование</w:t>
            </w:r>
          </w:p>
          <w:p w:rsidR="00CE2E1D" w:rsidRDefault="00CE2E1D" w:rsidP="009B58C2">
            <w:pPr>
              <w:jc w:val="center"/>
            </w:pPr>
          </w:p>
        </w:tc>
        <w:tc>
          <w:tcPr>
            <w:tcW w:w="8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</w:pPr>
          </w:p>
          <w:p w:rsidR="00CE2E1D" w:rsidRDefault="00CE2E1D" w:rsidP="009B58C2">
            <w:pPr>
              <w:jc w:val="center"/>
            </w:pPr>
          </w:p>
          <w:p w:rsidR="00CE2E1D" w:rsidRDefault="00CE2E1D" w:rsidP="009B58C2">
            <w:pPr>
              <w:jc w:val="center"/>
            </w:pPr>
            <w:r>
              <w:rPr>
                <w:sz w:val="22"/>
                <w:szCs w:val="22"/>
              </w:rPr>
              <w:t>Рз</w:t>
            </w:r>
          </w:p>
        </w:tc>
        <w:tc>
          <w:tcPr>
            <w:tcW w:w="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</w:pPr>
          </w:p>
          <w:p w:rsidR="00CE2E1D" w:rsidRDefault="00CE2E1D" w:rsidP="009B58C2">
            <w:pPr>
              <w:jc w:val="center"/>
            </w:pPr>
          </w:p>
          <w:p w:rsidR="00CE2E1D" w:rsidRDefault="00CE2E1D" w:rsidP="009B58C2">
            <w:pPr>
              <w:jc w:val="center"/>
            </w:pPr>
            <w:r>
              <w:rPr>
                <w:sz w:val="22"/>
                <w:szCs w:val="22"/>
              </w:rPr>
              <w:t>ПР</w:t>
            </w:r>
          </w:p>
        </w:tc>
        <w:tc>
          <w:tcPr>
            <w:tcW w:w="11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</w:pPr>
          </w:p>
          <w:p w:rsidR="00CE2E1D" w:rsidRDefault="00CE2E1D" w:rsidP="009B58C2">
            <w:pPr>
              <w:jc w:val="center"/>
            </w:pPr>
          </w:p>
          <w:p w:rsidR="00CE2E1D" w:rsidRDefault="00CE2E1D" w:rsidP="009B58C2">
            <w:pPr>
              <w:jc w:val="center"/>
            </w:pPr>
            <w:r>
              <w:rPr>
                <w:sz w:val="22"/>
                <w:szCs w:val="22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</w:pPr>
          </w:p>
          <w:p w:rsidR="00CE2E1D" w:rsidRDefault="00CE2E1D" w:rsidP="009B58C2">
            <w:pPr>
              <w:jc w:val="center"/>
            </w:pPr>
          </w:p>
          <w:p w:rsidR="00CE2E1D" w:rsidRDefault="00CE2E1D" w:rsidP="009B58C2">
            <w:pPr>
              <w:jc w:val="center"/>
            </w:pPr>
            <w:r>
              <w:rPr>
                <w:sz w:val="22"/>
                <w:szCs w:val="22"/>
              </w:rPr>
              <w:t>ВР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CE2E1D" w:rsidRDefault="00CE2E1D" w:rsidP="009B58C2">
            <w:pPr>
              <w:ind w:left="113" w:right="113"/>
              <w:jc w:val="center"/>
            </w:pPr>
            <w:r>
              <w:rPr>
                <w:sz w:val="22"/>
                <w:szCs w:val="22"/>
              </w:rPr>
              <w:t>Источник</w:t>
            </w:r>
          </w:p>
        </w:tc>
        <w:tc>
          <w:tcPr>
            <w:tcW w:w="2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F507ED" w:rsidRDefault="00CE2E1D" w:rsidP="009B58C2">
            <w:pPr>
              <w:jc w:val="center"/>
              <w:rPr>
                <w:b/>
              </w:rPr>
            </w:pPr>
            <w:r w:rsidRPr="00F507ED">
              <w:rPr>
                <w:b/>
                <w:sz w:val="22"/>
                <w:szCs w:val="22"/>
              </w:rPr>
              <w:t>Сумма тыс.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F507ED">
              <w:rPr>
                <w:b/>
                <w:sz w:val="22"/>
                <w:szCs w:val="22"/>
              </w:rPr>
              <w:t>руб</w:t>
            </w:r>
            <w:r>
              <w:rPr>
                <w:b/>
                <w:sz w:val="22"/>
                <w:szCs w:val="22"/>
              </w:rPr>
              <w:t>.</w:t>
            </w:r>
          </w:p>
        </w:tc>
      </w:tr>
      <w:tr w:rsidR="00CE2E1D" w:rsidTr="009A4E7B">
        <w:trPr>
          <w:gridAfter w:val="1"/>
          <w:wAfter w:w="242" w:type="dxa"/>
          <w:cantSplit/>
          <w:trHeight w:val="1016"/>
        </w:trPr>
        <w:tc>
          <w:tcPr>
            <w:tcW w:w="4675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</w:pPr>
          </w:p>
        </w:tc>
        <w:tc>
          <w:tcPr>
            <w:tcW w:w="8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</w:pPr>
          </w:p>
        </w:tc>
        <w:tc>
          <w:tcPr>
            <w:tcW w:w="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</w:pPr>
          </w:p>
        </w:tc>
        <w:tc>
          <w:tcPr>
            <w:tcW w:w="11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E2E1D" w:rsidRDefault="00CE2E1D" w:rsidP="009B58C2">
            <w:pPr>
              <w:ind w:left="113" w:right="113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4E7B" w:rsidRDefault="00CE2E1D" w:rsidP="009B58C2">
            <w:pPr>
              <w:jc w:val="center"/>
              <w:rPr>
                <w:sz w:val="16"/>
                <w:szCs w:val="16"/>
              </w:rPr>
            </w:pPr>
          </w:p>
          <w:p w:rsidR="00CE2E1D" w:rsidRPr="009A4E7B" w:rsidRDefault="00CE2E1D" w:rsidP="009B58C2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</w:t>
            </w:r>
            <w:r w:rsidRPr="009A4E7B">
              <w:rPr>
                <w:b/>
                <w:sz w:val="16"/>
                <w:szCs w:val="16"/>
              </w:rPr>
              <w:t>202</w:t>
            </w: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4E7B" w:rsidRDefault="00CE2E1D" w:rsidP="009B58C2">
            <w:pPr>
              <w:rPr>
                <w:sz w:val="16"/>
                <w:szCs w:val="16"/>
              </w:rPr>
            </w:pPr>
            <w:r w:rsidRPr="009A4E7B">
              <w:rPr>
                <w:sz w:val="16"/>
                <w:szCs w:val="16"/>
              </w:rPr>
              <w:t xml:space="preserve"> </w:t>
            </w:r>
          </w:p>
          <w:p w:rsidR="00CE2E1D" w:rsidRPr="009A4E7B" w:rsidRDefault="00CE2E1D" w:rsidP="009B58C2">
            <w:pPr>
              <w:rPr>
                <w:b/>
                <w:sz w:val="16"/>
                <w:szCs w:val="16"/>
              </w:rPr>
            </w:pPr>
            <w:r w:rsidRPr="009A4E7B">
              <w:rPr>
                <w:sz w:val="16"/>
                <w:szCs w:val="16"/>
              </w:rPr>
              <w:t xml:space="preserve"> </w:t>
            </w:r>
            <w:r w:rsidRPr="009A4E7B">
              <w:rPr>
                <w:b/>
                <w:sz w:val="16"/>
                <w:szCs w:val="16"/>
              </w:rPr>
              <w:t xml:space="preserve">Поправки (+,-)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9A4E7B" w:rsidRDefault="00CE2E1D" w:rsidP="009B58C2">
            <w:pPr>
              <w:jc w:val="center"/>
              <w:rPr>
                <w:sz w:val="16"/>
                <w:szCs w:val="16"/>
              </w:rPr>
            </w:pPr>
          </w:p>
          <w:p w:rsidR="00CE2E1D" w:rsidRPr="009A4E7B" w:rsidRDefault="00CE2E1D" w:rsidP="009B58C2">
            <w:pPr>
              <w:rPr>
                <w:b/>
                <w:sz w:val="16"/>
                <w:szCs w:val="16"/>
              </w:rPr>
            </w:pPr>
            <w:r w:rsidRPr="009A4E7B">
              <w:rPr>
                <w:b/>
                <w:sz w:val="16"/>
                <w:szCs w:val="16"/>
              </w:rPr>
              <w:t>Сумма с поправками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</w:rPr>
            </w:pPr>
            <w:r>
              <w:rPr>
                <w:b/>
              </w:rPr>
              <w:t xml:space="preserve">     Средства федерального бюджета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C2EEC" w:rsidRDefault="00CE2E1D" w:rsidP="009B58C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3743,7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CC3B75" w:rsidRDefault="00CE2E1D" w:rsidP="009B58C2">
            <w:pPr>
              <w:rPr>
                <w:b/>
                <w:sz w:val="16"/>
                <w:szCs w:val="16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6"/>
                <w:szCs w:val="16"/>
              </w:rPr>
              <w:t>-237,4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CC3B75" w:rsidRDefault="00CE2E1D" w:rsidP="009B58C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3506,3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</w:rPr>
            </w:pPr>
            <w:r>
              <w:rPr>
                <w:b/>
              </w:rPr>
              <w:t>Средства областного бюджета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145,9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C2EEC" w:rsidRDefault="00CE2E1D" w:rsidP="009B58C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+0,2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9B58C2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146,1</w:t>
            </w:r>
          </w:p>
          <w:p w:rsidR="00CE2E1D" w:rsidRPr="00E90543" w:rsidRDefault="00CE2E1D" w:rsidP="009B58C2">
            <w:pPr>
              <w:rPr>
                <w:b/>
                <w:sz w:val="16"/>
                <w:szCs w:val="16"/>
              </w:rPr>
            </w:pP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b/>
              </w:rPr>
            </w:pPr>
            <w:r>
              <w:rPr>
                <w:b/>
              </w:rPr>
              <w:t xml:space="preserve">          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3597,8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-237,2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9B58C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3360,2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D6379A" w:rsidRDefault="00CE2E1D" w:rsidP="009B58C2">
            <w:pPr>
              <w:jc w:val="center"/>
              <w:rPr>
                <w:b/>
                <w:sz w:val="18"/>
                <w:szCs w:val="18"/>
              </w:rPr>
            </w:pPr>
            <w:r w:rsidRPr="00D6379A">
              <w:rPr>
                <w:b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D6379A" w:rsidRDefault="00CE2E1D" w:rsidP="009B58C2">
            <w:pPr>
              <w:jc w:val="center"/>
              <w:rPr>
                <w:b/>
                <w:sz w:val="18"/>
                <w:szCs w:val="18"/>
              </w:rPr>
            </w:pPr>
            <w:r w:rsidRPr="00D6379A"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D6379A" w:rsidRDefault="00CE2E1D" w:rsidP="009B58C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D6379A" w:rsidRDefault="00CE2E1D" w:rsidP="009B58C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D6379A" w:rsidRDefault="00CE2E1D" w:rsidP="009B58C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D6379A" w:rsidRDefault="00CE2E1D" w:rsidP="009B58C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D6379A" w:rsidRDefault="00CE2E1D" w:rsidP="009B58C2">
            <w:pPr>
              <w:rPr>
                <w:b/>
                <w:sz w:val="18"/>
                <w:szCs w:val="18"/>
              </w:rPr>
            </w:pPr>
            <w:r w:rsidRPr="00D6379A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2234,6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D6379A" w:rsidRDefault="00CE2E1D" w:rsidP="009B58C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-42,6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D6379A" w:rsidRDefault="00CE2E1D" w:rsidP="009B58C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2192,0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</w:rPr>
            </w:pPr>
            <w:r>
              <w:rPr>
                <w:b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2234,6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D6379A" w:rsidRDefault="00CE2E1D" w:rsidP="009B58C2">
            <w:pPr>
              <w:rPr>
                <w:b/>
                <w:sz w:val="16"/>
                <w:szCs w:val="16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6"/>
                <w:szCs w:val="16"/>
              </w:rPr>
              <w:t>-42,7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9B58C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2192,0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0102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i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 749,7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D6379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+110,4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860,1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Непрограммная часть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0102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AC20C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ЛФ00000</w:t>
            </w:r>
            <w:r w:rsidRPr="00AC20CD">
              <w:rPr>
                <w:i/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749,7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  +110,4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9B58C2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  860,1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0102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</w:t>
            </w:r>
            <w:r w:rsidRPr="00AC20CD">
              <w:rPr>
                <w:i/>
                <w:sz w:val="18"/>
                <w:szCs w:val="18"/>
              </w:rPr>
              <w:t>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9401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AC20CD" w:rsidRDefault="00CE2E1D" w:rsidP="009B58C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749,7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 +110,4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9B58C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860,1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</w:pPr>
            <w:r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</w:p>
          <w:p w:rsidR="00CE2E1D" w:rsidRDefault="00CE2E1D" w:rsidP="009B58C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01</w:t>
            </w:r>
            <w:r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</w:p>
          <w:p w:rsidR="00CE2E1D" w:rsidRDefault="00CE2E1D" w:rsidP="009B58C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  <w:lang w:val="en-US"/>
              </w:rPr>
              <w:t>102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</w:p>
          <w:p w:rsidR="00CE2E1D" w:rsidRDefault="00CE2E1D" w:rsidP="009B58C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ЛФ0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9401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</w:p>
          <w:p w:rsidR="00CE2E1D" w:rsidRDefault="00CE2E1D" w:rsidP="009B58C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AC20CD" w:rsidRDefault="00CE2E1D" w:rsidP="009B58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749,7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D6379A" w:rsidRDefault="00CE2E1D" w:rsidP="009B58C2">
            <w:pPr>
              <w:rPr>
                <w:i/>
                <w:sz w:val="16"/>
                <w:szCs w:val="16"/>
              </w:rPr>
            </w:pPr>
            <w:r>
              <w:rPr>
                <w:i/>
                <w:sz w:val="18"/>
                <w:szCs w:val="18"/>
              </w:rPr>
              <w:t xml:space="preserve">   </w:t>
            </w:r>
            <w:r w:rsidRPr="00D6379A">
              <w:rPr>
                <w:i/>
                <w:sz w:val="16"/>
                <w:szCs w:val="16"/>
              </w:rPr>
              <w:t>+</w:t>
            </w:r>
            <w:r>
              <w:rPr>
                <w:i/>
                <w:sz w:val="16"/>
                <w:szCs w:val="16"/>
              </w:rPr>
              <w:t>110,4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AC20CD" w:rsidRDefault="00CE2E1D" w:rsidP="009B58C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860,1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r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0102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ЛФ0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9401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AC20CD" w:rsidRDefault="00CE2E1D" w:rsidP="009B58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749,7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D6379A" w:rsidRDefault="00CE2E1D" w:rsidP="001B130A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  <w:lang w:val="en-US"/>
              </w:rPr>
              <w:t xml:space="preserve">  </w:t>
            </w:r>
            <w:r w:rsidRPr="00D6379A">
              <w:rPr>
                <w:sz w:val="16"/>
                <w:szCs w:val="16"/>
              </w:rPr>
              <w:t>+</w:t>
            </w:r>
            <w:r>
              <w:rPr>
                <w:sz w:val="16"/>
                <w:szCs w:val="16"/>
              </w:rPr>
              <w:t>110,4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AC20CD" w:rsidRDefault="00CE2E1D" w:rsidP="009B58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860,1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r>
              <w:rPr>
                <w:sz w:val="22"/>
                <w:szCs w:val="22"/>
              </w:rPr>
              <w:t>Фонд оплаты труда и страховые взносы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0102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ЛФ0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9401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560,7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1B674B" w:rsidRDefault="00CE2E1D" w:rsidP="009B58C2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6"/>
                <w:szCs w:val="16"/>
              </w:rPr>
              <w:t>+77,7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AC20CD" w:rsidRDefault="00CE2E1D" w:rsidP="009B58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638,4</w:t>
            </w:r>
          </w:p>
        </w:tc>
      </w:tr>
      <w:tr w:rsidR="00CE2E1D" w:rsidTr="00085D17">
        <w:trPr>
          <w:gridAfter w:val="1"/>
          <w:wAfter w:w="242" w:type="dxa"/>
          <w:trHeight w:val="230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Средства</w:t>
            </w:r>
            <w:r>
              <w:rPr>
                <w:i/>
                <w:sz w:val="22"/>
                <w:szCs w:val="22"/>
                <w:lang w:val="en-US"/>
              </w:rPr>
              <w:t xml:space="preserve"> </w:t>
            </w:r>
            <w:r>
              <w:rPr>
                <w:i/>
                <w:sz w:val="22"/>
                <w:szCs w:val="22"/>
              </w:rPr>
              <w:t>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0102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94010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129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0630A" w:rsidRDefault="00CE2E1D" w:rsidP="009B58C2">
            <w:pPr>
              <w:rPr>
                <w:i/>
                <w:sz w:val="16"/>
                <w:szCs w:val="16"/>
              </w:rPr>
            </w:pPr>
            <w:r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 xml:space="preserve">  189,0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+0,3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9B58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189,3</w:t>
            </w:r>
          </w:p>
        </w:tc>
      </w:tr>
      <w:tr w:rsidR="00CE2E1D" w:rsidTr="009B58C2">
        <w:trPr>
          <w:gridAfter w:val="1"/>
          <w:wAfter w:w="242" w:type="dxa"/>
          <w:trHeight w:val="190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</w:rPr>
            </w:pPr>
            <w:r w:rsidRPr="00DD39C7">
              <w:rPr>
                <w:sz w:val="18"/>
                <w:szCs w:val="18"/>
              </w:rPr>
              <w:t>Иные выпл. персаналу муниц.органа за исключ. ФОТ,выпл.з</w:t>
            </w:r>
            <w:r>
              <w:rPr>
                <w:sz w:val="18"/>
                <w:szCs w:val="18"/>
              </w:rPr>
              <w:t>а курортно-санатор.лечение  2024</w:t>
            </w:r>
            <w:r w:rsidRPr="00DD39C7">
              <w:rPr>
                <w:sz w:val="18"/>
                <w:szCs w:val="18"/>
              </w:rPr>
              <w:t>г</w:t>
            </w:r>
            <w:r w:rsidRPr="00085D17">
              <w:rPr>
                <w:i/>
                <w:sz w:val="22"/>
                <w:szCs w:val="22"/>
              </w:rPr>
              <w:t>.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0102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85D17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ЛФ00094010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85D17" w:rsidRDefault="00CE2E1D" w:rsidP="009B58C2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+32,4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9B58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32,4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CE2E1D" w:rsidRDefault="00CE2E1D" w:rsidP="009B58C2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CE2E1D" w:rsidRDefault="00CE2E1D" w:rsidP="009B58C2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CE2E1D" w:rsidRDefault="00CE2E1D" w:rsidP="009B58C2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CE2E1D" w:rsidRDefault="00CE2E1D" w:rsidP="009B58C2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0104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i/>
              </w:rPr>
            </w:pPr>
          </w:p>
          <w:p w:rsidR="00CE2E1D" w:rsidRDefault="00CE2E1D" w:rsidP="009B58C2">
            <w:pPr>
              <w:jc w:val="center"/>
              <w:rPr>
                <w:b/>
                <w:i/>
              </w:rPr>
            </w:pPr>
          </w:p>
          <w:p w:rsidR="00CE2E1D" w:rsidRDefault="00CE2E1D" w:rsidP="009B58C2">
            <w:pPr>
              <w:jc w:val="center"/>
              <w:rPr>
                <w:b/>
                <w:i/>
              </w:rPr>
            </w:pPr>
          </w:p>
          <w:p w:rsidR="00CE2E1D" w:rsidRDefault="00CE2E1D" w:rsidP="009B58C2">
            <w:pPr>
              <w:jc w:val="center"/>
              <w:rPr>
                <w:b/>
                <w:i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i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   1 298,0</w:t>
            </w:r>
          </w:p>
          <w:p w:rsidR="00CE2E1D" w:rsidRDefault="00CE2E1D" w:rsidP="009B58C2">
            <w:pPr>
              <w:rPr>
                <w:b/>
                <w:i/>
                <w:sz w:val="18"/>
                <w:szCs w:val="18"/>
                <w:lang w:val="en-US"/>
              </w:rPr>
            </w:pPr>
            <w:r>
              <w:rPr>
                <w:b/>
                <w:i/>
                <w:sz w:val="18"/>
                <w:szCs w:val="18"/>
              </w:rPr>
              <w:t xml:space="preserve">      </w:t>
            </w:r>
            <w:r>
              <w:rPr>
                <w:b/>
                <w:i/>
                <w:sz w:val="18"/>
                <w:szCs w:val="18"/>
                <w:lang w:val="en-US"/>
              </w:rPr>
              <w:t xml:space="preserve">   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307251" w:rsidRDefault="00CE2E1D" w:rsidP="009B58C2">
            <w:pPr>
              <w:rPr>
                <w:i/>
                <w:sz w:val="16"/>
                <w:szCs w:val="16"/>
              </w:rPr>
            </w:pPr>
            <w:r>
              <w:rPr>
                <w:i/>
                <w:sz w:val="18"/>
                <w:szCs w:val="18"/>
                <w:lang w:val="en-US"/>
              </w:rPr>
              <w:t xml:space="preserve">   </w:t>
            </w:r>
            <w:r>
              <w:rPr>
                <w:i/>
                <w:sz w:val="18"/>
                <w:szCs w:val="18"/>
              </w:rPr>
              <w:t>-44,0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AC20CD" w:rsidRDefault="00CE2E1D" w:rsidP="009B58C2">
            <w:pPr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1254,0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Непрограмная часть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 xml:space="preserve">  ЛФ00000</w:t>
            </w:r>
            <w:r>
              <w:rPr>
                <w:i/>
                <w:sz w:val="18"/>
                <w:szCs w:val="18"/>
                <w:lang w:val="en-US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 1298,0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1B674B" w:rsidRDefault="00CE2E1D" w:rsidP="009B58C2">
            <w:pPr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 xml:space="preserve">   -</w:t>
            </w:r>
            <w:r>
              <w:rPr>
                <w:b/>
                <w:i/>
                <w:sz w:val="16"/>
                <w:szCs w:val="16"/>
              </w:rPr>
              <w:t>44,0</w:t>
            </w:r>
          </w:p>
          <w:p w:rsidR="00CE2E1D" w:rsidRDefault="00CE2E1D" w:rsidP="009B58C2">
            <w:pPr>
              <w:rPr>
                <w:b/>
                <w:i/>
                <w:sz w:val="18"/>
                <w:szCs w:val="18"/>
                <w:lang w:val="en-US"/>
              </w:rPr>
            </w:pPr>
            <w:r>
              <w:rPr>
                <w:b/>
                <w:i/>
                <w:sz w:val="18"/>
                <w:szCs w:val="18"/>
              </w:rPr>
              <w:t xml:space="preserve">      </w:t>
            </w:r>
            <w:r>
              <w:rPr>
                <w:b/>
                <w:i/>
                <w:sz w:val="18"/>
                <w:szCs w:val="18"/>
                <w:lang w:val="en-US"/>
              </w:rPr>
              <w:t xml:space="preserve">   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1B674B" w:rsidRDefault="00CE2E1D" w:rsidP="009B58C2">
            <w:pPr>
              <w:spacing w:after="200" w:line="276" w:lineRule="auto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1254,0</w:t>
            </w:r>
          </w:p>
          <w:p w:rsidR="00CE2E1D" w:rsidRDefault="00CE2E1D" w:rsidP="009B58C2">
            <w:pPr>
              <w:spacing w:after="200" w:line="276" w:lineRule="auto"/>
              <w:rPr>
                <w:b/>
                <w:i/>
                <w:sz w:val="18"/>
                <w:szCs w:val="18"/>
                <w:lang w:val="en-US"/>
              </w:rPr>
            </w:pPr>
          </w:p>
          <w:p w:rsidR="00CE2E1D" w:rsidRDefault="00CE2E1D" w:rsidP="009B58C2">
            <w:pPr>
              <w:rPr>
                <w:b/>
                <w:i/>
                <w:sz w:val="18"/>
                <w:szCs w:val="18"/>
                <w:lang w:val="en-US"/>
              </w:rPr>
            </w:pPr>
          </w:p>
        </w:tc>
      </w:tr>
      <w:tr w:rsidR="00CE2E1D" w:rsidTr="009B58C2">
        <w:trPr>
          <w:gridAfter w:val="1"/>
          <w:wAfter w:w="242" w:type="dxa"/>
          <w:trHeight w:val="398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</w:pPr>
            <w:r>
              <w:t>Центральный аппарат в рамках непрограммной части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E064BC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ЛФ0</w:t>
            </w:r>
            <w:r w:rsidRPr="00E064BC">
              <w:rPr>
                <w:sz w:val="18"/>
                <w:szCs w:val="18"/>
              </w:rPr>
              <w:t>00</w:t>
            </w:r>
            <w:r>
              <w:rPr>
                <w:sz w:val="18"/>
                <w:szCs w:val="18"/>
              </w:rPr>
              <w:t>9402</w:t>
            </w:r>
            <w:r w:rsidRPr="00E064BC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1298,0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1B674B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  <w:lang w:val="en-US"/>
              </w:rPr>
              <w:t xml:space="preserve">  </w:t>
            </w:r>
            <w:r>
              <w:rPr>
                <w:i/>
                <w:sz w:val="18"/>
                <w:szCs w:val="18"/>
              </w:rPr>
              <w:t>-</w:t>
            </w:r>
            <w:r>
              <w:rPr>
                <w:i/>
                <w:sz w:val="16"/>
                <w:szCs w:val="16"/>
              </w:rPr>
              <w:t>44,0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3D052A" w:rsidRDefault="00CE2E1D" w:rsidP="009B58C2">
            <w:pPr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1254,0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</w:pPr>
            <w:r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       органами управления государственными внебюджетными фондами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</w:p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</w:p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</w:p>
          <w:p w:rsidR="00CE2E1D" w:rsidRDefault="00CE2E1D" w:rsidP="009B58C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ЛФ0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9402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</w:p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</w:p>
          <w:p w:rsidR="00CE2E1D" w:rsidRDefault="00CE2E1D" w:rsidP="009B58C2">
            <w:pPr>
              <w:rPr>
                <w:sz w:val="20"/>
                <w:szCs w:val="20"/>
              </w:rPr>
            </w:pPr>
          </w:p>
          <w:p w:rsidR="00CE2E1D" w:rsidRPr="00D9366A" w:rsidRDefault="00CE2E1D" w:rsidP="009B5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684,0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</w:p>
          <w:p w:rsidR="00CE2E1D" w:rsidRDefault="00CE2E1D" w:rsidP="009B58C2">
            <w:pPr>
              <w:rPr>
                <w:sz w:val="20"/>
                <w:szCs w:val="20"/>
              </w:rPr>
            </w:pPr>
          </w:p>
          <w:p w:rsidR="00CE2E1D" w:rsidRPr="00E018FD" w:rsidRDefault="00CE2E1D" w:rsidP="009B58C2">
            <w:pPr>
              <w:rPr>
                <w:sz w:val="16"/>
                <w:szCs w:val="16"/>
              </w:rPr>
            </w:pPr>
            <w:r w:rsidRPr="00E018FD">
              <w:rPr>
                <w:sz w:val="16"/>
                <w:szCs w:val="16"/>
              </w:rPr>
              <w:t xml:space="preserve">   </w:t>
            </w:r>
            <w:r>
              <w:rPr>
                <w:sz w:val="16"/>
                <w:szCs w:val="16"/>
              </w:rPr>
              <w:t>+267,4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9B58C2">
            <w:pPr>
              <w:rPr>
                <w:sz w:val="20"/>
                <w:szCs w:val="20"/>
              </w:rPr>
            </w:pPr>
          </w:p>
          <w:p w:rsidR="00CE2E1D" w:rsidRDefault="00CE2E1D" w:rsidP="009B58C2">
            <w:pPr>
              <w:rPr>
                <w:sz w:val="20"/>
                <w:szCs w:val="20"/>
              </w:rPr>
            </w:pPr>
          </w:p>
          <w:p w:rsidR="00CE2E1D" w:rsidRDefault="00CE2E1D" w:rsidP="009B5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951,4</w:t>
            </w:r>
          </w:p>
        </w:tc>
      </w:tr>
      <w:tr w:rsidR="00CE2E1D" w:rsidTr="009B58C2"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</w:pPr>
            <w:r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9402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684,0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1B674B" w:rsidRDefault="00CE2E1D" w:rsidP="009B5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+48,5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732,5</w:t>
            </w:r>
          </w:p>
        </w:tc>
        <w:tc>
          <w:tcPr>
            <w:tcW w:w="242" w:type="dxa"/>
          </w:tcPr>
          <w:p w:rsidR="00CE2E1D" w:rsidRDefault="00CE2E1D" w:rsidP="009B58C2">
            <w:pPr>
              <w:rPr>
                <w:sz w:val="20"/>
                <w:szCs w:val="20"/>
              </w:rPr>
            </w:pP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</w:pPr>
            <w:r>
              <w:rPr>
                <w:sz w:val="22"/>
                <w:szCs w:val="22"/>
              </w:rPr>
              <w:t>Фонд оплаты труда и страховые взносы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9402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4524D5" w:rsidRDefault="00CE2E1D" w:rsidP="009B58C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197,0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+34,9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9B58C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231,9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</w:pPr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9402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4524D5" w:rsidRDefault="00CE2E1D" w:rsidP="009B58C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881,0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E71412" w:rsidRDefault="00CE2E1D" w:rsidP="009B58C2">
            <w:pPr>
              <w:rPr>
                <w:i/>
                <w:sz w:val="16"/>
                <w:szCs w:val="16"/>
              </w:rPr>
            </w:pPr>
            <w:r>
              <w:rPr>
                <w:i/>
                <w:sz w:val="18"/>
                <w:szCs w:val="18"/>
                <w:lang w:val="en-US"/>
              </w:rPr>
              <w:t xml:space="preserve">  </w:t>
            </w:r>
            <w:r>
              <w:rPr>
                <w:i/>
                <w:sz w:val="18"/>
                <w:szCs w:val="18"/>
              </w:rPr>
              <w:t>+70,4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9B58C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951,4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</w:pPr>
            <w:r>
              <w:rPr>
                <w:sz w:val="22"/>
                <w:szCs w:val="22"/>
              </w:rPr>
              <w:t>Иные выплаты персоналу, за исключением фонда оплаты труда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9402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401,5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  -241,7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9B58C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310,8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ЛФ0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9402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401,5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 -241,7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9B58C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310,8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ЛФ0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9402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E064BC" w:rsidRDefault="00CE2E1D" w:rsidP="009B58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401,5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1B674B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 -241,7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9B58C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310,8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ЛФ</w:t>
            </w:r>
            <w:r>
              <w:rPr>
                <w:sz w:val="18"/>
                <w:szCs w:val="18"/>
                <w:lang w:val="en-US"/>
              </w:rPr>
              <w:t>0009</w:t>
            </w:r>
            <w:r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  <w:lang w:val="en-US"/>
              </w:rPr>
              <w:t>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BE0783" w:rsidRDefault="00CE2E1D" w:rsidP="009B58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401,5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BE0783" w:rsidRDefault="00CE2E1D" w:rsidP="009B58C2">
            <w:pPr>
              <w:rPr>
                <w:sz w:val="16"/>
                <w:szCs w:val="16"/>
              </w:rPr>
            </w:pPr>
            <w:r w:rsidRPr="00BE0783">
              <w:rPr>
                <w:sz w:val="16"/>
                <w:szCs w:val="16"/>
              </w:rPr>
              <w:t xml:space="preserve">    -</w:t>
            </w:r>
            <w:r>
              <w:rPr>
                <w:sz w:val="16"/>
                <w:szCs w:val="16"/>
              </w:rPr>
              <w:t>241,7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E064BC" w:rsidRDefault="00CE2E1D" w:rsidP="009B58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310,8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1E4E76" w:rsidRDefault="00CE2E1D" w:rsidP="009B58C2">
            <w:pPr>
              <w:jc w:val="center"/>
            </w:pPr>
            <w:r w:rsidRPr="001E4E76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1E4E76" w:rsidRDefault="00CE2E1D" w:rsidP="009B58C2">
            <w:pPr>
              <w:jc w:val="center"/>
              <w:rPr>
                <w:sz w:val="18"/>
                <w:szCs w:val="18"/>
              </w:rPr>
            </w:pPr>
            <w:r w:rsidRPr="001E4E76"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1E4E76" w:rsidRDefault="00CE2E1D" w:rsidP="009B58C2">
            <w:pPr>
              <w:jc w:val="center"/>
              <w:rPr>
                <w:sz w:val="18"/>
                <w:szCs w:val="18"/>
              </w:rPr>
            </w:pPr>
            <w:r w:rsidRPr="001E4E76">
              <w:rPr>
                <w:sz w:val="18"/>
                <w:szCs w:val="18"/>
              </w:rPr>
              <w:t>0104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1E4E76" w:rsidRDefault="00CE2E1D" w:rsidP="009B58C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ЛФ</w:t>
            </w:r>
            <w:r w:rsidRPr="001E4E76">
              <w:rPr>
                <w:sz w:val="18"/>
                <w:szCs w:val="18"/>
              </w:rPr>
              <w:t>0</w:t>
            </w:r>
            <w:r w:rsidRPr="001E4E76">
              <w:rPr>
                <w:sz w:val="18"/>
                <w:szCs w:val="18"/>
                <w:lang w:val="en-US"/>
              </w:rPr>
              <w:t>009</w:t>
            </w:r>
            <w:r>
              <w:rPr>
                <w:sz w:val="18"/>
                <w:szCs w:val="18"/>
              </w:rPr>
              <w:t>4</w:t>
            </w:r>
            <w:r w:rsidRPr="001E4E76">
              <w:rPr>
                <w:sz w:val="18"/>
                <w:szCs w:val="18"/>
              </w:rPr>
              <w:t>02</w:t>
            </w:r>
            <w:r w:rsidRPr="001E4E76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1E4E76" w:rsidRDefault="00CE2E1D" w:rsidP="009B58C2">
            <w:pPr>
              <w:rPr>
                <w:sz w:val="18"/>
                <w:szCs w:val="18"/>
              </w:rPr>
            </w:pPr>
            <w:r w:rsidRPr="001E4E76">
              <w:rPr>
                <w:sz w:val="18"/>
                <w:szCs w:val="18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1E4E76" w:rsidRDefault="00CE2E1D" w:rsidP="009B58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1E4E76" w:rsidRDefault="00CE2E1D" w:rsidP="009B58C2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 </w:t>
            </w:r>
            <w:r w:rsidRPr="001E4E7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401,5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1B674B" w:rsidRDefault="00CE2E1D" w:rsidP="009B58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 xml:space="preserve">  </w:t>
            </w:r>
            <w:r>
              <w:rPr>
                <w:sz w:val="18"/>
                <w:szCs w:val="18"/>
              </w:rPr>
              <w:t>-241,7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9B58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310,8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9402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401,5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1E4E76" w:rsidRDefault="00CE2E1D" w:rsidP="009B58C2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  -241,7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82341C" w:rsidRDefault="00CE2E1D" w:rsidP="009B58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310,8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</w:pPr>
            <w:r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ЛФ0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9402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650E06" w:rsidRDefault="00CE2E1D" w:rsidP="009B58C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1B674B" w:rsidRDefault="00CE2E1D" w:rsidP="009B58C2">
            <w:pPr>
              <w:rPr>
                <w:b/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 </w:t>
            </w:r>
            <w:r w:rsidRPr="001B674B">
              <w:rPr>
                <w:b/>
                <w:i/>
                <w:sz w:val="18"/>
                <w:szCs w:val="18"/>
              </w:rPr>
              <w:t>-</w:t>
            </w:r>
            <w:r>
              <w:rPr>
                <w:b/>
                <w:i/>
                <w:sz w:val="18"/>
                <w:szCs w:val="18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1B674B" w:rsidRDefault="00CE2E1D" w:rsidP="009B58C2">
            <w:pPr>
              <w:rPr>
                <w:b/>
                <w:i/>
                <w:sz w:val="18"/>
                <w:szCs w:val="18"/>
              </w:rPr>
            </w:pPr>
            <w:r w:rsidRPr="001B674B">
              <w:rPr>
                <w:b/>
                <w:i/>
                <w:sz w:val="18"/>
                <w:szCs w:val="18"/>
              </w:rPr>
              <w:t xml:space="preserve">  </w:t>
            </w:r>
            <w:r>
              <w:rPr>
                <w:b/>
                <w:i/>
                <w:sz w:val="18"/>
                <w:szCs w:val="18"/>
              </w:rPr>
              <w:t>2,8</w:t>
            </w:r>
          </w:p>
        </w:tc>
      </w:tr>
      <w:tr w:rsidR="00CE2E1D" w:rsidRPr="001B674B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</w:pPr>
            <w:r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ЛФ0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9402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1B674B" w:rsidRDefault="00CE2E1D" w:rsidP="001B674B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FF7DCC" w:rsidRDefault="00CE2E1D" w:rsidP="001B674B">
            <w:pPr>
              <w:rPr>
                <w:i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>
              <w:rPr>
                <w:i/>
                <w:sz w:val="18"/>
                <w:szCs w:val="18"/>
              </w:rPr>
              <w:t>0,0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</w:pPr>
            <w:r>
              <w:rPr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ЛФ0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9402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00,0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Средства бюджета поселения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9402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851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00,0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</w:pPr>
            <w:r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ЛФ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09402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3.0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-1,9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FF7DCC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  1,1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1E4E76" w:rsidRDefault="00CE2E1D" w:rsidP="009B58C2">
            <w:pPr>
              <w:jc w:val="center"/>
              <w:rPr>
                <w:i/>
              </w:rPr>
            </w:pPr>
            <w:r w:rsidRPr="001E4E76"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1E4E76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 w:rsidRPr="001E4E76"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1E4E76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 w:rsidRPr="001E4E76"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1E4E76" w:rsidRDefault="00CE2E1D" w:rsidP="009B58C2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</w:t>
            </w:r>
            <w:r w:rsidRPr="001E4E76"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094</w:t>
            </w:r>
            <w:r w:rsidRPr="001E4E76">
              <w:rPr>
                <w:i/>
                <w:sz w:val="18"/>
                <w:szCs w:val="18"/>
              </w:rPr>
              <w:t>02</w:t>
            </w:r>
            <w:r w:rsidRPr="001E4E76"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3.0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-1,9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0,7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r>
              <w:rPr>
                <w:sz w:val="22"/>
                <w:szCs w:val="22"/>
              </w:rPr>
              <w:t>Уплата пени ,штрафов</w:t>
            </w:r>
          </w:p>
          <w:p w:rsidR="00CE2E1D" w:rsidRDefault="00CE2E1D" w:rsidP="009B58C2">
            <w:pPr>
              <w:jc w:val="center"/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ЛФ00094020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2,0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E064BC" w:rsidRDefault="00CE2E1D" w:rsidP="009B58C2">
            <w:pPr>
              <w:rPr>
                <w:i/>
              </w:rPr>
            </w:pPr>
            <w:r w:rsidRPr="00E064BC">
              <w:rPr>
                <w:i/>
                <w:sz w:val="22"/>
                <w:szCs w:val="22"/>
              </w:rPr>
              <w:t xml:space="preserve"> 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E064BC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ЛФ00094020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2,0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0106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i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76,9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866C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76,9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Непрограммная часть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0106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00000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i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22,9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F4768D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22,9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</w:pPr>
            <w:r>
              <w:rPr>
                <w:sz w:val="22"/>
                <w:szCs w:val="22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0106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ЛФ0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9403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866C25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22,9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</w:pPr>
            <w:r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0106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ЛФ0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9403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22,9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0106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ЛФ0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9403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22,9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</w:pPr>
            <w:r>
              <w:rPr>
                <w:sz w:val="22"/>
                <w:szCs w:val="22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0106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ЛФ00094230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F4768D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  54,0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</w:pPr>
            <w:r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0106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ЛФ0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9403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54,0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Средства бюджета поселения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0106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9403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540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54,0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54,0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B4C38" w:rsidRDefault="00CE2E1D" w:rsidP="009B58C2">
            <w:pPr>
              <w:jc w:val="center"/>
              <w:rPr>
                <w:b/>
              </w:rPr>
            </w:pPr>
            <w:r w:rsidRPr="002B4C38">
              <w:rPr>
                <w:b/>
                <w:sz w:val="22"/>
                <w:szCs w:val="22"/>
              </w:rPr>
              <w:t>Резервные фонды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B4C38" w:rsidRDefault="00CE2E1D" w:rsidP="009B58C2">
            <w:pPr>
              <w:jc w:val="center"/>
              <w:rPr>
                <w:b/>
                <w:i/>
                <w:sz w:val="18"/>
                <w:szCs w:val="18"/>
              </w:rPr>
            </w:pPr>
            <w:r w:rsidRPr="002B4C38"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B4C38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 w:rsidRPr="002B4C38">
              <w:rPr>
                <w:i/>
                <w:sz w:val="18"/>
                <w:szCs w:val="18"/>
              </w:rPr>
              <w:t>0111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i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 10,0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-10,0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9B58C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 00,0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B4C38" w:rsidRDefault="00CE2E1D" w:rsidP="009B58C2">
            <w:pPr>
              <w:jc w:val="center"/>
            </w:pPr>
            <w:r w:rsidRPr="002B4C38">
              <w:rPr>
                <w:sz w:val="22"/>
                <w:szCs w:val="22"/>
              </w:rPr>
              <w:t>Непрограммная часть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B4C38" w:rsidRDefault="00CE2E1D" w:rsidP="009B58C2">
            <w:pPr>
              <w:jc w:val="center"/>
              <w:rPr>
                <w:b/>
                <w:i/>
                <w:sz w:val="18"/>
                <w:szCs w:val="18"/>
              </w:rPr>
            </w:pPr>
            <w:r w:rsidRPr="002B4C38"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B4C38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 w:rsidRPr="002B4C38">
              <w:rPr>
                <w:i/>
                <w:sz w:val="18"/>
                <w:szCs w:val="18"/>
              </w:rPr>
              <w:t>0111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ЛФ00000</w:t>
            </w:r>
            <w:r>
              <w:rPr>
                <w:i/>
                <w:sz w:val="18"/>
                <w:szCs w:val="18"/>
                <w:lang w:val="en-US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i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 10,0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  -10,0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00,0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B4C38" w:rsidRDefault="00CE2E1D" w:rsidP="009B58C2">
            <w:pPr>
              <w:jc w:val="center"/>
              <w:rPr>
                <w:iCs/>
              </w:rPr>
            </w:pPr>
            <w:r w:rsidRPr="002B4C38">
              <w:rPr>
                <w:iCs/>
              </w:rPr>
              <w:t>Резервные фонды  местных администраций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B4C38" w:rsidRDefault="00CE2E1D" w:rsidP="009B58C2">
            <w:pPr>
              <w:jc w:val="center"/>
              <w:rPr>
                <w:iCs/>
                <w:sz w:val="18"/>
                <w:szCs w:val="18"/>
              </w:rPr>
            </w:pPr>
            <w:r w:rsidRPr="002B4C38">
              <w:rPr>
                <w:iCs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B4C38" w:rsidRDefault="00CE2E1D" w:rsidP="009B58C2">
            <w:pPr>
              <w:rPr>
                <w:iCs/>
                <w:sz w:val="18"/>
                <w:szCs w:val="18"/>
              </w:rPr>
            </w:pPr>
            <w:r w:rsidRPr="002B4C38">
              <w:rPr>
                <w:iCs/>
                <w:sz w:val="18"/>
                <w:szCs w:val="18"/>
              </w:rPr>
              <w:t xml:space="preserve">  0111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Cs/>
                <w:sz w:val="18"/>
                <w:szCs w:val="18"/>
                <w:lang w:val="en-US"/>
              </w:rPr>
            </w:pPr>
            <w:r>
              <w:rPr>
                <w:iCs/>
                <w:sz w:val="18"/>
                <w:szCs w:val="18"/>
              </w:rPr>
              <w:t>ЛФ0</w:t>
            </w:r>
            <w:r>
              <w:rPr>
                <w:iCs/>
                <w:sz w:val="18"/>
                <w:szCs w:val="18"/>
                <w:lang w:val="en-US"/>
              </w:rPr>
              <w:t>00</w:t>
            </w:r>
            <w:r>
              <w:rPr>
                <w:iCs/>
                <w:sz w:val="18"/>
                <w:szCs w:val="18"/>
              </w:rPr>
              <w:t>9404</w:t>
            </w:r>
            <w:r>
              <w:rPr>
                <w:iCs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Cs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 - 10,0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00,0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B4C38" w:rsidRDefault="00CE2E1D" w:rsidP="009B58C2">
            <w:pPr>
              <w:jc w:val="center"/>
              <w:rPr>
                <w:iCs/>
              </w:rPr>
            </w:pPr>
            <w:r w:rsidRPr="002B4C38">
              <w:rPr>
                <w:iCs/>
              </w:rPr>
              <w:t>Иные межбюджетные ассигнования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B4C38" w:rsidRDefault="00CE2E1D" w:rsidP="009B58C2">
            <w:pPr>
              <w:jc w:val="center"/>
              <w:rPr>
                <w:iCs/>
                <w:sz w:val="18"/>
                <w:szCs w:val="18"/>
              </w:rPr>
            </w:pPr>
            <w:r w:rsidRPr="002B4C38">
              <w:rPr>
                <w:iCs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B4C38" w:rsidRDefault="00CE2E1D" w:rsidP="009B58C2">
            <w:pPr>
              <w:rPr>
                <w:iCs/>
                <w:sz w:val="18"/>
                <w:szCs w:val="18"/>
              </w:rPr>
            </w:pPr>
            <w:r w:rsidRPr="002B4C38">
              <w:rPr>
                <w:iCs/>
                <w:sz w:val="18"/>
                <w:szCs w:val="18"/>
              </w:rPr>
              <w:t>0111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Cs/>
                <w:sz w:val="18"/>
                <w:szCs w:val="18"/>
                <w:lang w:val="en-US"/>
              </w:rPr>
            </w:pPr>
            <w:r>
              <w:rPr>
                <w:iCs/>
                <w:sz w:val="18"/>
                <w:szCs w:val="18"/>
              </w:rPr>
              <w:t>ЛФ0</w:t>
            </w:r>
            <w:r>
              <w:rPr>
                <w:iCs/>
                <w:sz w:val="18"/>
                <w:szCs w:val="18"/>
                <w:lang w:val="en-US"/>
              </w:rPr>
              <w:t>00</w:t>
            </w:r>
            <w:r>
              <w:rPr>
                <w:iCs/>
                <w:sz w:val="18"/>
                <w:szCs w:val="18"/>
              </w:rPr>
              <w:t>9404</w:t>
            </w:r>
            <w:r>
              <w:rPr>
                <w:iCs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800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 10,0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 -10,0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00,0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B4C38" w:rsidRDefault="00CE2E1D" w:rsidP="009B58C2">
            <w:pPr>
              <w:jc w:val="center"/>
            </w:pPr>
            <w:r w:rsidRPr="002B4C38">
              <w:rPr>
                <w:sz w:val="22"/>
                <w:szCs w:val="22"/>
              </w:rPr>
              <w:t>Резервные средства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B4C38" w:rsidRDefault="00CE2E1D" w:rsidP="009B58C2">
            <w:pPr>
              <w:jc w:val="center"/>
              <w:rPr>
                <w:sz w:val="18"/>
                <w:szCs w:val="18"/>
              </w:rPr>
            </w:pPr>
            <w:r w:rsidRPr="002B4C38"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B4C38" w:rsidRDefault="00CE2E1D" w:rsidP="009B58C2">
            <w:pPr>
              <w:jc w:val="center"/>
              <w:rPr>
                <w:sz w:val="18"/>
                <w:szCs w:val="18"/>
              </w:rPr>
            </w:pPr>
            <w:r w:rsidRPr="002B4C38">
              <w:rPr>
                <w:sz w:val="18"/>
                <w:szCs w:val="18"/>
              </w:rPr>
              <w:t>0111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ЛФ0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9404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870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  -10,0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00,0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B4C38" w:rsidRDefault="00CE2E1D" w:rsidP="009B58C2">
            <w:pPr>
              <w:jc w:val="center"/>
              <w:rPr>
                <w:i/>
              </w:rPr>
            </w:pPr>
            <w:r w:rsidRPr="002B4C38">
              <w:rPr>
                <w:i/>
                <w:sz w:val="22"/>
                <w:szCs w:val="22"/>
              </w:rPr>
              <w:t>Средства бюджета 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B4C38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 w:rsidRPr="002B4C38"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B4C38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 w:rsidRPr="002B4C38">
              <w:rPr>
                <w:i/>
                <w:sz w:val="18"/>
                <w:szCs w:val="18"/>
              </w:rPr>
              <w:t>0111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9404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870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  -10,0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00,0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B4C38" w:rsidRDefault="00CE2E1D" w:rsidP="009B58C2">
            <w:pPr>
              <w:jc w:val="center"/>
              <w:rPr>
                <w:b/>
                <w:i/>
              </w:rPr>
            </w:pPr>
            <w:r w:rsidRPr="002B4C38">
              <w:rPr>
                <w:b/>
                <w:i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B4C38" w:rsidRDefault="00CE2E1D" w:rsidP="009B58C2">
            <w:pPr>
              <w:jc w:val="center"/>
              <w:rPr>
                <w:b/>
                <w:i/>
                <w:sz w:val="18"/>
                <w:szCs w:val="18"/>
              </w:rPr>
            </w:pPr>
            <w:r w:rsidRPr="002B4C38"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B4C38" w:rsidRDefault="00CE2E1D" w:rsidP="009B58C2">
            <w:pPr>
              <w:jc w:val="center"/>
              <w:rPr>
                <w:b/>
                <w:i/>
                <w:sz w:val="18"/>
                <w:szCs w:val="18"/>
              </w:rPr>
            </w:pPr>
            <w:r w:rsidRPr="002B4C38"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C12E9" w:rsidRDefault="00CE2E1D" w:rsidP="009B58C2">
            <w:pPr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4768D" w:rsidRDefault="00CE2E1D" w:rsidP="009B58C2">
            <w:pPr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-99,0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F4768D" w:rsidRDefault="00CE2E1D" w:rsidP="009B58C2">
            <w:pPr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1,0</w:t>
            </w:r>
          </w:p>
        </w:tc>
      </w:tr>
      <w:tr w:rsidR="00CE2E1D" w:rsidTr="009B58C2">
        <w:trPr>
          <w:gridAfter w:val="1"/>
          <w:wAfter w:w="242" w:type="dxa"/>
          <w:trHeight w:val="389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65197D" w:rsidRDefault="00CE2E1D" w:rsidP="009B58C2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Муниципальная программа «Охрана и использование земель на территории Старогольского сельского поселения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Ф810194226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B1798E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B1798E" w:rsidRDefault="00CE2E1D" w:rsidP="009B58C2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65197D" w:rsidRDefault="00CE2E1D" w:rsidP="009B58C2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17A3D" w:rsidRDefault="00CE2E1D" w:rsidP="009B58C2">
            <w:pPr>
              <w:rPr>
                <w:b/>
                <w:iCs/>
                <w:sz w:val="18"/>
                <w:szCs w:val="18"/>
              </w:rPr>
            </w:pPr>
            <w:r w:rsidRPr="00F4768D">
              <w:rPr>
                <w:b/>
                <w:iCs/>
                <w:sz w:val="16"/>
                <w:szCs w:val="16"/>
                <w:lang w:val="en-US"/>
              </w:rPr>
              <w:t xml:space="preserve">  </w:t>
            </w:r>
            <w:r>
              <w:rPr>
                <w:b/>
                <w:iCs/>
                <w:sz w:val="18"/>
                <w:szCs w:val="18"/>
              </w:rPr>
              <w:t>-99,0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F4768D" w:rsidRDefault="00CE2E1D" w:rsidP="00F4768D">
            <w:pPr>
              <w:rPr>
                <w:b/>
                <w:iCs/>
                <w:sz w:val="16"/>
                <w:szCs w:val="16"/>
              </w:rPr>
            </w:pPr>
            <w:r>
              <w:rPr>
                <w:b/>
                <w:iCs/>
                <w:sz w:val="20"/>
                <w:szCs w:val="20"/>
              </w:rPr>
              <w:t xml:space="preserve">    1,0  </w:t>
            </w:r>
          </w:p>
        </w:tc>
      </w:tr>
      <w:tr w:rsidR="00CE2E1D" w:rsidTr="009B58C2">
        <w:trPr>
          <w:gridAfter w:val="1"/>
          <w:wAfter w:w="242" w:type="dxa"/>
          <w:trHeight w:val="389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Подпрограмма</w:t>
            </w:r>
          </w:p>
          <w:p w:rsidR="00CE2E1D" w:rsidRDefault="00CE2E1D" w:rsidP="009B58C2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«Охрана и использование земель на территории Старогольского сельского поселения»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Ф810194226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B1798E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B1798E" w:rsidRDefault="00CE2E1D" w:rsidP="009B58C2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65197D" w:rsidRDefault="00CE2E1D" w:rsidP="009B58C2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8602E1" w:rsidRDefault="00CE2E1D" w:rsidP="009B58C2">
            <w:pPr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 xml:space="preserve">  -99,0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8602E1" w:rsidRDefault="00CE2E1D" w:rsidP="009B58C2">
            <w:pPr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 xml:space="preserve">  1,0</w:t>
            </w:r>
          </w:p>
        </w:tc>
      </w:tr>
      <w:tr w:rsidR="00CE2E1D" w:rsidTr="009B58C2">
        <w:trPr>
          <w:gridAfter w:val="1"/>
          <w:wAfter w:w="242" w:type="dxa"/>
          <w:trHeight w:val="389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i/>
              </w:rPr>
            </w:pPr>
            <w:r>
              <w:rPr>
                <w:sz w:val="22"/>
                <w:szCs w:val="22"/>
              </w:rPr>
              <w:t>Основное мероприятие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Ф810194226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B1798E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B1798E" w:rsidRDefault="00CE2E1D" w:rsidP="009B58C2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65197D" w:rsidRDefault="00CE2E1D" w:rsidP="009B58C2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65197D" w:rsidRDefault="00CE2E1D" w:rsidP="009B58C2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-99,0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4D0D77" w:rsidRDefault="00CE2E1D" w:rsidP="009B58C2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1,0</w:t>
            </w:r>
          </w:p>
        </w:tc>
      </w:tr>
      <w:tr w:rsidR="00CE2E1D" w:rsidTr="009B58C2">
        <w:trPr>
          <w:gridAfter w:val="1"/>
          <w:wAfter w:w="242" w:type="dxa"/>
          <w:trHeight w:val="389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Ф810194226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B1798E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B1798E" w:rsidRDefault="00CE2E1D" w:rsidP="009B58C2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65197D" w:rsidRDefault="00CE2E1D" w:rsidP="009B58C2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65197D" w:rsidRDefault="00CE2E1D" w:rsidP="00F11FB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 -99,0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4D0D77" w:rsidRDefault="00CE2E1D" w:rsidP="009B58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</w:t>
            </w:r>
          </w:p>
        </w:tc>
      </w:tr>
      <w:tr w:rsidR="00CE2E1D" w:rsidTr="009B58C2">
        <w:trPr>
          <w:gridAfter w:val="1"/>
          <w:wAfter w:w="242" w:type="dxa"/>
          <w:trHeight w:val="389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r>
              <w:rPr>
                <w:sz w:val="22"/>
                <w:szCs w:val="22"/>
              </w:rPr>
              <w:t>Закупка товаров ,работ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Ф810194226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B1798E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B1798E" w:rsidRDefault="00CE2E1D" w:rsidP="009B58C2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65197D" w:rsidRDefault="00CE2E1D" w:rsidP="009B58C2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65197D" w:rsidRDefault="00CE2E1D" w:rsidP="00F4768D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 -99,0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F4768D" w:rsidRDefault="00CE2E1D" w:rsidP="00F4768D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  <w:r w:rsidRPr="00F4768D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,0</w:t>
            </w:r>
          </w:p>
        </w:tc>
      </w:tr>
      <w:tr w:rsidR="00CE2E1D" w:rsidTr="009B58C2">
        <w:trPr>
          <w:gridAfter w:val="1"/>
          <w:wAfter w:w="242" w:type="dxa"/>
          <w:trHeight w:val="389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Ф810194226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B1798E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B1798E" w:rsidRDefault="00CE2E1D" w:rsidP="009B58C2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65197D" w:rsidRDefault="00CE2E1D" w:rsidP="009B58C2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65197D" w:rsidRDefault="00CE2E1D" w:rsidP="009B58C2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-99,0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F2AA7" w:rsidRDefault="00CE2E1D" w:rsidP="00F11F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</w:t>
            </w:r>
          </w:p>
        </w:tc>
      </w:tr>
      <w:tr w:rsidR="00CE2E1D" w:rsidTr="003F1CEF">
        <w:trPr>
          <w:gridAfter w:val="1"/>
          <w:wAfter w:w="242" w:type="dxa"/>
          <w:trHeight w:val="270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r w:rsidRPr="0065197D"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Ф810194226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B1798E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B1798E" w:rsidRDefault="00CE2E1D" w:rsidP="009B58C2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65197D" w:rsidRDefault="00CE2E1D" w:rsidP="009B58C2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65197D" w:rsidRDefault="00CE2E1D" w:rsidP="009B58C2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-99,0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F11F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</w:t>
            </w:r>
          </w:p>
          <w:p w:rsidR="00CE2E1D" w:rsidRPr="002F2AA7" w:rsidRDefault="00CE2E1D" w:rsidP="009B58C2">
            <w:pPr>
              <w:jc w:val="center"/>
              <w:rPr>
                <w:sz w:val="18"/>
                <w:szCs w:val="18"/>
              </w:rPr>
            </w:pP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</w:rPr>
            </w:pPr>
            <w:r>
              <w:rPr>
                <w:b/>
              </w:rPr>
              <w:t>Национальная оборона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</w:rPr>
            </w:pPr>
            <w:r>
              <w:rPr>
                <w:b/>
              </w:rPr>
              <w:t>0200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F2AA7" w:rsidRDefault="00CE2E1D" w:rsidP="009B58C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145,9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65197D" w:rsidRDefault="00CE2E1D" w:rsidP="009B58C2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+0,2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F2AA7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146,1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</w:rPr>
            </w:pPr>
            <w:r>
              <w:rPr>
                <w:b/>
              </w:rPr>
              <w:t>Средства федерального бюджета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F2AA7" w:rsidRDefault="00CE2E1D" w:rsidP="009B58C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145,9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65197D" w:rsidRDefault="00CE2E1D" w:rsidP="009B58C2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+0,2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1E7CD1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146,1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</w:pPr>
            <w:r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</w:pPr>
            <w:r>
              <w:rPr>
                <w:sz w:val="22"/>
                <w:szCs w:val="22"/>
              </w:rPr>
              <w:t>0200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</w:pPr>
            <w:r>
              <w:rPr>
                <w:sz w:val="22"/>
                <w:szCs w:val="22"/>
              </w:rPr>
              <w:t>0203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F2AA7" w:rsidRDefault="00CE2E1D" w:rsidP="009B58C2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145,9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4D0D77" w:rsidRDefault="00CE2E1D" w:rsidP="003F1CEF">
            <w:pPr>
              <w:rPr>
                <w:b/>
                <w:sz w:val="16"/>
                <w:szCs w:val="16"/>
              </w:rPr>
            </w:pPr>
            <w:r>
              <w:rPr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4D0D77" w:rsidRDefault="00CE2E1D" w:rsidP="009B58C2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146,1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</w:pPr>
            <w:r>
              <w:rPr>
                <w:sz w:val="22"/>
                <w:szCs w:val="22"/>
              </w:rPr>
              <w:t>Непрограммная часть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</w:pPr>
            <w:r>
              <w:rPr>
                <w:sz w:val="22"/>
                <w:szCs w:val="22"/>
              </w:rPr>
              <w:t>0200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</w:pPr>
            <w:r>
              <w:rPr>
                <w:sz w:val="22"/>
                <w:szCs w:val="22"/>
              </w:rPr>
              <w:t>0203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ЛФ00000</w:t>
            </w:r>
            <w:r>
              <w:rPr>
                <w:sz w:val="20"/>
                <w:szCs w:val="20"/>
                <w:lang w:val="en-US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F2AA7" w:rsidRDefault="00CE2E1D" w:rsidP="009B58C2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145,9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F2AA7" w:rsidRDefault="00CE2E1D" w:rsidP="00866C25">
            <w:pPr>
              <w:rPr>
                <w:b/>
                <w:sz w:val="18"/>
                <w:szCs w:val="18"/>
              </w:rPr>
            </w:pPr>
            <w:r>
              <w:rPr>
                <w:i/>
                <w:iCs/>
                <w:sz w:val="20"/>
                <w:szCs w:val="20"/>
              </w:rPr>
              <w:t xml:space="preserve">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F2AA7" w:rsidRDefault="00CE2E1D" w:rsidP="009B58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146,1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</w:pPr>
            <w:r>
              <w:rPr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</w:pPr>
            <w:r>
              <w:rPr>
                <w:sz w:val="22"/>
                <w:szCs w:val="22"/>
              </w:rPr>
              <w:t>0200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</w:pPr>
            <w:r>
              <w:rPr>
                <w:sz w:val="22"/>
                <w:szCs w:val="22"/>
              </w:rPr>
              <w:t>0203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lang w:val="en-US"/>
              </w:rPr>
            </w:pPr>
            <w:r>
              <w:rPr>
                <w:sz w:val="18"/>
                <w:szCs w:val="18"/>
              </w:rPr>
              <w:t xml:space="preserve">  ЛФ0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5118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r>
              <w:rPr>
                <w:sz w:val="22"/>
                <w:szCs w:val="22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F2AA7" w:rsidRDefault="00CE2E1D" w:rsidP="009B58C2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145,9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4D0D77" w:rsidRDefault="00CE2E1D" w:rsidP="009B58C2">
            <w:pPr>
              <w:rPr>
                <w:sz w:val="16"/>
                <w:szCs w:val="16"/>
              </w:rPr>
            </w:pPr>
            <w:r>
              <w:rPr>
                <w:i/>
                <w:iCs/>
                <w:sz w:val="20"/>
                <w:szCs w:val="20"/>
              </w:rPr>
              <w:t xml:space="preserve">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F2AA7" w:rsidRDefault="00CE2E1D" w:rsidP="003F1C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146,1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</w:pPr>
            <w:r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</w:pPr>
            <w:r>
              <w:rPr>
                <w:sz w:val="22"/>
                <w:szCs w:val="22"/>
              </w:rPr>
              <w:t>0200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</w:pPr>
            <w:r>
              <w:rPr>
                <w:sz w:val="22"/>
                <w:szCs w:val="22"/>
              </w:rPr>
              <w:t>0203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lang w:val="en-US"/>
              </w:rPr>
            </w:pPr>
            <w:r>
              <w:rPr>
                <w:sz w:val="18"/>
                <w:szCs w:val="18"/>
              </w:rPr>
              <w:t xml:space="preserve">ЛФ 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05118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r>
              <w:rPr>
                <w:sz w:val="22"/>
                <w:szCs w:val="22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F2AA7" w:rsidRDefault="00CE2E1D" w:rsidP="009B58C2">
            <w:pPr>
              <w:rPr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</w:rPr>
              <w:t xml:space="preserve">  112,9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F2AA7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+ 0,2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4D0D77" w:rsidRDefault="00CE2E1D" w:rsidP="009B58C2">
            <w:pPr>
              <w:rPr>
                <w:sz w:val="18"/>
                <w:szCs w:val="18"/>
              </w:rPr>
            </w:pPr>
            <w:r>
              <w:t xml:space="preserve"> </w:t>
            </w:r>
            <w:r>
              <w:rPr>
                <w:b/>
                <w:sz w:val="18"/>
                <w:szCs w:val="18"/>
              </w:rPr>
              <w:t>113,1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</w:pPr>
            <w:r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0203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ЛФ 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05118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5F7022" w:rsidRDefault="00CE2E1D" w:rsidP="009B58C2">
            <w:pPr>
              <w:rPr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  112,9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4D0D77" w:rsidRDefault="00CE2E1D" w:rsidP="009B58C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+ 0,2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4D0D77" w:rsidRDefault="00CE2E1D" w:rsidP="003F1C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113,1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r>
              <w:rPr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0203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ЛФ 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05118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F2AA7" w:rsidRDefault="00CE2E1D" w:rsidP="009B58C2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33,0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3F1CEF" w:rsidRDefault="00CE2E1D" w:rsidP="009B58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98088A" w:rsidRDefault="00CE2E1D" w:rsidP="009B58C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33,0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0203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ЛФ 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05118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D40431" w:rsidRDefault="00CE2E1D" w:rsidP="009B58C2">
            <w:pPr>
              <w:rPr>
                <w:b/>
                <w:i/>
                <w:lang w:val="en-US"/>
              </w:rPr>
            </w:pPr>
            <w:r w:rsidRPr="00D40431">
              <w:rPr>
                <w:b/>
                <w:i/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5F7022" w:rsidRDefault="00CE2E1D" w:rsidP="009B58C2">
            <w:pPr>
              <w:rPr>
                <w:i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98088A" w:rsidRDefault="00CE2E1D" w:rsidP="009B58C2">
            <w:pPr>
              <w:rPr>
                <w:i/>
                <w:sz w:val="18"/>
                <w:szCs w:val="18"/>
              </w:rPr>
            </w:pP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0200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0203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ЛФ 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05118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D46D2" w:rsidRDefault="00CE2E1D" w:rsidP="009B58C2">
            <w:pPr>
              <w:rPr>
                <w:i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F2AA7" w:rsidRDefault="00CE2E1D" w:rsidP="003F1CE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1E7CD1" w:rsidRDefault="00CE2E1D" w:rsidP="009B58C2">
            <w:pPr>
              <w:rPr>
                <w:b/>
                <w:i/>
              </w:rPr>
            </w:pP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0200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0203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F437C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ЛФ 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05118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D46D2" w:rsidRDefault="00CE2E1D" w:rsidP="009B58C2">
            <w:pPr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 xml:space="preserve"> </w:t>
            </w:r>
            <w:r w:rsidRPr="009D46D2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D40431" w:rsidRDefault="00CE2E1D" w:rsidP="009B58C2">
            <w:pPr>
              <w:rPr>
                <w:b/>
                <w:i/>
                <w:lang w:val="en-US"/>
              </w:rPr>
            </w:pPr>
            <w:r>
              <w:rPr>
                <w:b/>
                <w:i/>
                <w:sz w:val="22"/>
                <w:szCs w:val="22"/>
              </w:rPr>
              <w:t xml:space="preserve">  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3F1CEF">
            <w:pPr>
              <w:rPr>
                <w:i/>
              </w:rPr>
            </w:pP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0200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0203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ЛФ 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05118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D46D2" w:rsidRDefault="00CE2E1D" w:rsidP="009B58C2">
            <w:pPr>
              <w:rPr>
                <w:i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1E7CD1" w:rsidRDefault="00CE2E1D" w:rsidP="009B58C2">
            <w:pPr>
              <w:rPr>
                <w:i/>
              </w:rPr>
            </w:pP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7E4231" w:rsidRDefault="00CE2E1D" w:rsidP="009B58C2">
            <w:pPr>
              <w:rPr>
                <w:b/>
              </w:rPr>
            </w:pPr>
            <w:r w:rsidRPr="007E4231">
              <w:rPr>
                <w:b/>
                <w:i/>
                <w:sz w:val="22"/>
                <w:szCs w:val="22"/>
              </w:rPr>
              <w:t xml:space="preserve"> </w:t>
            </w:r>
            <w:r w:rsidRPr="007E4231">
              <w:rPr>
                <w:b/>
                <w:sz w:val="22"/>
                <w:szCs w:val="22"/>
              </w:rPr>
              <w:t>Национальная  безопасность и правоохранительная деятельность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7E4231" w:rsidRDefault="00CE2E1D" w:rsidP="009B58C2">
            <w:pPr>
              <w:jc w:val="center"/>
              <w:rPr>
                <w:b/>
                <w:i/>
                <w:sz w:val="18"/>
                <w:szCs w:val="18"/>
              </w:rPr>
            </w:pPr>
            <w:r w:rsidRPr="007E4231">
              <w:rPr>
                <w:b/>
                <w:i/>
                <w:sz w:val="18"/>
                <w:szCs w:val="18"/>
              </w:rPr>
              <w:t>0300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7E4231" w:rsidRDefault="00CE2E1D" w:rsidP="009B58C2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7E4231" w:rsidRDefault="00CE2E1D" w:rsidP="009B58C2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7E4231" w:rsidRDefault="00CE2E1D" w:rsidP="009B58C2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7E4231" w:rsidRDefault="00CE2E1D" w:rsidP="009B58C2">
            <w:pPr>
              <w:jc w:val="center"/>
              <w:rPr>
                <w:b/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7E4231" w:rsidRDefault="00CE2E1D" w:rsidP="009B58C2">
            <w:pPr>
              <w:rPr>
                <w:b/>
                <w:i/>
                <w:lang w:val="en-US"/>
              </w:rPr>
            </w:pPr>
            <w:r>
              <w:rPr>
                <w:b/>
                <w:i/>
                <w:sz w:val="22"/>
                <w:szCs w:val="22"/>
              </w:rPr>
              <w:t>3</w:t>
            </w:r>
            <w:r w:rsidRPr="007E4231">
              <w:rPr>
                <w:b/>
                <w:i/>
                <w:sz w:val="22"/>
                <w:szCs w:val="22"/>
              </w:rPr>
              <w:t>.</w:t>
            </w:r>
            <w:r w:rsidRPr="007E4231">
              <w:rPr>
                <w:b/>
                <w:i/>
                <w:sz w:val="22"/>
                <w:szCs w:val="22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D46D2" w:rsidRDefault="00CE2E1D" w:rsidP="009B58C2">
            <w:pPr>
              <w:rPr>
                <w:i/>
                <w:lang w:val="en-US"/>
              </w:rPr>
            </w:pPr>
            <w:r w:rsidRPr="009D46D2">
              <w:rPr>
                <w:i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 xml:space="preserve">     +1,7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1E7CD1" w:rsidRDefault="00CE2E1D" w:rsidP="009B58C2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  4,7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87390" w:rsidRDefault="00CE2E1D" w:rsidP="009B58C2">
            <w:r w:rsidRPr="00087390">
              <w:t>Программная часть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Ф700000000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i/>
              </w:rPr>
            </w:pPr>
            <w:r>
              <w:rPr>
                <w:i/>
              </w:rPr>
              <w:t>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85800">
            <w:pPr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 xml:space="preserve">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1E7CD1" w:rsidRDefault="00CE2E1D" w:rsidP="009B58C2">
            <w:pPr>
              <w:jc w:val="center"/>
              <w:rPr>
                <w:i/>
              </w:rPr>
            </w:pPr>
            <w:r>
              <w:rPr>
                <w:i/>
              </w:rPr>
              <w:t>4,7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 Обеспечение пожарной безопасности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0310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Ф700000000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>3.</w:t>
            </w:r>
            <w:r>
              <w:rPr>
                <w:i/>
                <w:sz w:val="22"/>
                <w:szCs w:val="22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BB7CEF" w:rsidRDefault="00CE2E1D" w:rsidP="009B58C2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1E7CD1" w:rsidRDefault="00CE2E1D" w:rsidP="009B58C2">
            <w:pPr>
              <w:jc w:val="center"/>
              <w:rPr>
                <w:i/>
              </w:rPr>
            </w:pPr>
            <w:r>
              <w:rPr>
                <w:i/>
              </w:rPr>
              <w:t>4,7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C0066A" w:rsidRDefault="00CE2E1D" w:rsidP="009B58C2">
            <w:pPr>
              <w:rPr>
                <w:b/>
                <w:i/>
              </w:rPr>
            </w:pPr>
            <w:r w:rsidRPr="00C0066A">
              <w:rPr>
                <w:b/>
                <w:i/>
                <w:sz w:val="22"/>
                <w:szCs w:val="22"/>
              </w:rPr>
              <w:t xml:space="preserve"> Комплексная программа «Обеспечен</w:t>
            </w:r>
            <w:r>
              <w:rPr>
                <w:b/>
                <w:i/>
                <w:sz w:val="22"/>
                <w:szCs w:val="22"/>
              </w:rPr>
              <w:t>ие пожарной безопасности на 2020-2023годы в Старогольского</w:t>
            </w:r>
            <w:r w:rsidRPr="00C0066A">
              <w:rPr>
                <w:b/>
                <w:i/>
                <w:sz w:val="22"/>
                <w:szCs w:val="22"/>
              </w:rPr>
              <w:t xml:space="preserve"> сельском поселении».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C0066A" w:rsidRDefault="00CE2E1D" w:rsidP="009B58C2">
            <w:pPr>
              <w:jc w:val="center"/>
              <w:rPr>
                <w:b/>
                <w:i/>
                <w:sz w:val="18"/>
                <w:szCs w:val="18"/>
              </w:rPr>
            </w:pPr>
            <w:r w:rsidRPr="00C0066A">
              <w:rPr>
                <w:b/>
                <w:i/>
                <w:sz w:val="18"/>
                <w:szCs w:val="18"/>
              </w:rPr>
              <w:t>0300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C0066A" w:rsidRDefault="00CE2E1D" w:rsidP="009B58C2">
            <w:pPr>
              <w:jc w:val="center"/>
              <w:rPr>
                <w:b/>
                <w:i/>
                <w:sz w:val="18"/>
                <w:szCs w:val="18"/>
              </w:rPr>
            </w:pPr>
            <w:r w:rsidRPr="00C0066A">
              <w:rPr>
                <w:b/>
                <w:i/>
                <w:sz w:val="18"/>
                <w:szCs w:val="18"/>
              </w:rPr>
              <w:t>0310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C0066A" w:rsidRDefault="00CE2E1D" w:rsidP="009B58C2">
            <w:pPr>
              <w:jc w:val="center"/>
              <w:rPr>
                <w:b/>
                <w:i/>
                <w:sz w:val="18"/>
                <w:szCs w:val="18"/>
                <w:lang w:val="en-US"/>
              </w:rPr>
            </w:pPr>
            <w:r>
              <w:rPr>
                <w:b/>
                <w:i/>
                <w:sz w:val="18"/>
                <w:szCs w:val="18"/>
              </w:rPr>
              <w:t>Ф</w:t>
            </w:r>
            <w:r w:rsidRPr="00C0066A">
              <w:rPr>
                <w:b/>
                <w:i/>
                <w:sz w:val="18"/>
                <w:szCs w:val="18"/>
              </w:rPr>
              <w:t>700000</w:t>
            </w:r>
            <w:r w:rsidRPr="00C0066A">
              <w:rPr>
                <w:b/>
                <w:i/>
                <w:sz w:val="18"/>
                <w:szCs w:val="18"/>
                <w:lang w:val="en-US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C0066A" w:rsidRDefault="00CE2E1D" w:rsidP="009B58C2">
            <w:pPr>
              <w:jc w:val="center"/>
              <w:rPr>
                <w:b/>
                <w:i/>
                <w:sz w:val="18"/>
                <w:szCs w:val="18"/>
              </w:rPr>
            </w:pPr>
            <w:r w:rsidRPr="00C0066A">
              <w:rPr>
                <w:b/>
                <w:i/>
                <w:sz w:val="18"/>
                <w:szCs w:val="18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C0066A" w:rsidRDefault="00CE2E1D" w:rsidP="009B58C2">
            <w:pPr>
              <w:jc w:val="center"/>
              <w:rPr>
                <w:b/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C0066A" w:rsidRDefault="00CE2E1D" w:rsidP="009B58C2">
            <w:pPr>
              <w:rPr>
                <w:b/>
                <w:i/>
                <w:lang w:val="en-US"/>
              </w:rPr>
            </w:pPr>
            <w:r>
              <w:rPr>
                <w:b/>
                <w:i/>
                <w:sz w:val="22"/>
                <w:szCs w:val="22"/>
              </w:rPr>
              <w:t>3</w:t>
            </w:r>
            <w:r w:rsidRPr="00C0066A">
              <w:rPr>
                <w:b/>
                <w:i/>
                <w:sz w:val="22"/>
                <w:szCs w:val="22"/>
              </w:rPr>
              <w:t>.</w:t>
            </w:r>
            <w:r w:rsidRPr="00C0066A">
              <w:rPr>
                <w:b/>
                <w:i/>
                <w:sz w:val="22"/>
                <w:szCs w:val="22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3F1CEF" w:rsidRDefault="00CE2E1D" w:rsidP="009B58C2">
            <w:pPr>
              <w:jc w:val="center"/>
              <w:rPr>
                <w:i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1E7CD1" w:rsidRDefault="00CE2E1D" w:rsidP="009B58C2">
            <w:pPr>
              <w:jc w:val="center"/>
              <w:rPr>
                <w:i/>
              </w:rPr>
            </w:pPr>
            <w:r>
              <w:rPr>
                <w:i/>
              </w:rPr>
              <w:t>4,7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 Подпрограмма</w:t>
            </w:r>
            <w:r>
              <w:rPr>
                <w:sz w:val="22"/>
                <w:szCs w:val="22"/>
              </w:rPr>
              <w:t xml:space="preserve">  «</w:t>
            </w:r>
            <w:r>
              <w:rPr>
                <w:i/>
                <w:sz w:val="22"/>
                <w:szCs w:val="22"/>
              </w:rPr>
              <w:t>Обеспечение пожарной безопасности на 2020-2023 годы в Старогольского сельском поселении»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0310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Ф71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>3.</w:t>
            </w:r>
            <w:r>
              <w:rPr>
                <w:i/>
                <w:sz w:val="22"/>
                <w:szCs w:val="22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177426" w:rsidRDefault="00CE2E1D" w:rsidP="00985800">
            <w:pPr>
              <w:rPr>
                <w:i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1E7CD1" w:rsidRDefault="00CE2E1D" w:rsidP="009B58C2">
            <w:pPr>
              <w:jc w:val="center"/>
              <w:rPr>
                <w:i/>
              </w:rPr>
            </w:pPr>
            <w:r>
              <w:rPr>
                <w:i/>
              </w:rPr>
              <w:t>4,7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Основное мероприятие- </w:t>
            </w:r>
            <w:r>
              <w:rPr>
                <w:sz w:val="22"/>
                <w:szCs w:val="22"/>
              </w:rPr>
              <w:t>«</w:t>
            </w:r>
            <w:r>
              <w:rPr>
                <w:i/>
                <w:sz w:val="22"/>
                <w:szCs w:val="22"/>
              </w:rPr>
              <w:t>обеспечение необходимых условий для укрепления пожарной безопасности»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0310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Ф</w:t>
            </w:r>
            <w:r>
              <w:rPr>
                <w:i/>
                <w:sz w:val="18"/>
                <w:szCs w:val="18"/>
                <w:lang w:val="en-US"/>
              </w:rPr>
              <w:t>7</w:t>
            </w:r>
            <w:r>
              <w:rPr>
                <w:i/>
                <w:sz w:val="18"/>
                <w:szCs w:val="18"/>
              </w:rPr>
              <w:t>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>3.</w:t>
            </w:r>
            <w:r>
              <w:rPr>
                <w:i/>
                <w:sz w:val="22"/>
                <w:szCs w:val="22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1E7CD1" w:rsidRDefault="00CE2E1D" w:rsidP="009B58C2">
            <w:pPr>
              <w:jc w:val="center"/>
              <w:rPr>
                <w:i/>
              </w:rPr>
            </w:pPr>
            <w:r>
              <w:rPr>
                <w:i/>
              </w:rPr>
              <w:t>4,7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0310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F437C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Ф71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194225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>3.</w:t>
            </w:r>
            <w:r>
              <w:rPr>
                <w:i/>
                <w:sz w:val="22"/>
                <w:szCs w:val="22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177426" w:rsidRDefault="00CE2E1D" w:rsidP="009B58C2">
            <w:pPr>
              <w:jc w:val="center"/>
              <w:rPr>
                <w:i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1E7CD1" w:rsidRDefault="00CE2E1D" w:rsidP="009B58C2">
            <w:pPr>
              <w:jc w:val="center"/>
              <w:rPr>
                <w:i/>
              </w:rPr>
            </w:pPr>
            <w:r>
              <w:rPr>
                <w:i/>
              </w:rPr>
              <w:t>4,7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0310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Ф71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194225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>3.</w:t>
            </w:r>
            <w:r>
              <w:rPr>
                <w:i/>
                <w:sz w:val="22"/>
                <w:szCs w:val="22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177426" w:rsidRDefault="00CE2E1D" w:rsidP="009B58C2">
            <w:pPr>
              <w:jc w:val="center"/>
              <w:rPr>
                <w:i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1E7CD1" w:rsidRDefault="00CE2E1D" w:rsidP="009B58C2">
            <w:pPr>
              <w:jc w:val="center"/>
              <w:rPr>
                <w:i/>
              </w:rPr>
            </w:pPr>
            <w:r>
              <w:rPr>
                <w:i/>
              </w:rPr>
              <w:t>4,7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0310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Ф71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194225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>3.0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817604" w:rsidRDefault="00CE2E1D" w:rsidP="009B58C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817604" w:rsidRDefault="00CE2E1D" w:rsidP="009B58C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4,7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0310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Ф71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194225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>3.</w:t>
            </w:r>
            <w:r>
              <w:rPr>
                <w:i/>
                <w:sz w:val="22"/>
                <w:szCs w:val="22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AD6D5F" w:rsidRDefault="00CE2E1D" w:rsidP="009B58C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AD6D5F" w:rsidRDefault="00CE2E1D" w:rsidP="009B58C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4,7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792CDC" w:rsidRDefault="00CE2E1D" w:rsidP="009B58C2">
            <w:pPr>
              <w:rPr>
                <w:i/>
              </w:rPr>
            </w:pPr>
            <w:r w:rsidRPr="00792CDC">
              <w:rPr>
                <w:i/>
                <w:sz w:val="22"/>
                <w:szCs w:val="22"/>
              </w:rPr>
              <w:t xml:space="preserve"> 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792CDC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 w:rsidRPr="00792CDC">
              <w:rPr>
                <w:i/>
                <w:sz w:val="18"/>
                <w:szCs w:val="18"/>
              </w:rPr>
              <w:t>0300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792CDC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 w:rsidRPr="00792CDC">
              <w:rPr>
                <w:i/>
                <w:sz w:val="18"/>
                <w:szCs w:val="18"/>
              </w:rPr>
              <w:t>0310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792CDC" w:rsidRDefault="00CE2E1D" w:rsidP="009B58C2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Ф71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194225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>3.</w:t>
            </w:r>
            <w:r>
              <w:rPr>
                <w:i/>
                <w:sz w:val="22"/>
                <w:szCs w:val="22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+1,7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9B58C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4,7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</w:rPr>
            </w:pPr>
            <w:r>
              <w:rPr>
                <w:b/>
              </w:rPr>
              <w:t>Национальная экономика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0400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817604" w:rsidRDefault="00CE2E1D" w:rsidP="009B58C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8273AC" w:rsidRDefault="00CE2E1D" w:rsidP="009B58C2">
            <w:pPr>
              <w:rPr>
                <w:b/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 xml:space="preserve">  </w:t>
            </w:r>
            <w:r>
              <w:rPr>
                <w:b/>
                <w:sz w:val="18"/>
                <w:szCs w:val="18"/>
              </w:rPr>
              <w:t>-222,1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817604" w:rsidRDefault="00CE2E1D" w:rsidP="009B58C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210,9</w:t>
            </w:r>
          </w:p>
        </w:tc>
      </w:tr>
      <w:tr w:rsidR="00CE2E1D" w:rsidTr="00A71292">
        <w:trPr>
          <w:gridAfter w:val="1"/>
          <w:wAfter w:w="242" w:type="dxa"/>
          <w:trHeight w:val="320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</w:rPr>
            </w:pPr>
            <w:r>
              <w:rPr>
                <w:b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AD6D5F" w:rsidRDefault="00CE2E1D" w:rsidP="009B58C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85A6F" w:rsidRDefault="00CE2E1D" w:rsidP="009B58C2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5E0A49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   3,0</w:t>
            </w:r>
          </w:p>
          <w:p w:rsidR="00CE2E1D" w:rsidRPr="00F85A6F" w:rsidRDefault="00CE2E1D" w:rsidP="009B58C2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CE2E1D" w:rsidTr="00A71292">
        <w:trPr>
          <w:gridAfter w:val="1"/>
          <w:wAfter w:w="242" w:type="dxa"/>
          <w:trHeight w:val="290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</w:rPr>
            </w:pPr>
            <w:r>
              <w:rPr>
                <w:b/>
              </w:rPr>
              <w:t>Дорожное хозяйство(дорожный фонд)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0400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0409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ЛФ00094235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-222,1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207,9</w:t>
            </w:r>
          </w:p>
          <w:p w:rsidR="00CE2E1D" w:rsidRDefault="00CE2E1D" w:rsidP="009B58C2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CE2E1D" w:rsidTr="00177EBD">
        <w:trPr>
          <w:gridAfter w:val="1"/>
          <w:wAfter w:w="242" w:type="dxa"/>
          <w:trHeight w:val="540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0409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ЛФ00094235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-222,1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207,9</w:t>
            </w:r>
          </w:p>
          <w:p w:rsidR="00CE2E1D" w:rsidRDefault="00CE2E1D" w:rsidP="009B58C2">
            <w:pPr>
              <w:jc w:val="center"/>
              <w:rPr>
                <w:b/>
                <w:i/>
                <w:sz w:val="20"/>
                <w:szCs w:val="20"/>
              </w:rPr>
            </w:pPr>
          </w:p>
          <w:p w:rsidR="00CE2E1D" w:rsidRDefault="00CE2E1D" w:rsidP="009B58C2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CE2E1D" w:rsidTr="00177EBD">
        <w:trPr>
          <w:gridAfter w:val="1"/>
          <w:wAfter w:w="242" w:type="dxa"/>
          <w:trHeight w:val="370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0409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ЛФ00094235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-222,1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207,9</w:t>
            </w:r>
          </w:p>
          <w:p w:rsidR="00CE2E1D" w:rsidRDefault="00CE2E1D" w:rsidP="009B58C2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CE2E1D" w:rsidTr="009B58C2">
        <w:trPr>
          <w:gridAfter w:val="1"/>
          <w:wAfter w:w="242" w:type="dxa"/>
          <w:trHeight w:val="450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0409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ЛФ00094235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-222,1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207,9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C0066A" w:rsidRDefault="00CE2E1D" w:rsidP="009B58C2">
            <w:pPr>
              <w:jc w:val="center"/>
              <w:rPr>
                <w:i/>
              </w:rPr>
            </w:pPr>
            <w:r w:rsidRPr="00C0066A">
              <w:rPr>
                <w:i/>
              </w:rPr>
              <w:t>Программная часть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C0066A" w:rsidRDefault="00CE2E1D" w:rsidP="009B58C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C0066A" w:rsidRDefault="00CE2E1D" w:rsidP="009B58C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E76060" w:rsidRDefault="00CE2E1D" w:rsidP="009B58C2">
            <w:pPr>
              <w:jc w:val="center"/>
              <w:rPr>
                <w:i/>
                <w:color w:val="FF0000"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Ф900000000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C0066A" w:rsidRDefault="00CE2E1D" w:rsidP="009B58C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C0066A" w:rsidRDefault="00CE2E1D" w:rsidP="009B58C2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</w:p>
          <w:p w:rsidR="00CE2E1D" w:rsidRDefault="00CE2E1D" w:rsidP="009B58C2">
            <w:pPr>
              <w:jc w:val="center"/>
              <w:rPr>
                <w:sz w:val="20"/>
                <w:szCs w:val="20"/>
              </w:rPr>
            </w:pPr>
          </w:p>
          <w:p w:rsidR="00CE2E1D" w:rsidRDefault="00CE2E1D" w:rsidP="009B58C2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9B58C2">
            <w:pPr>
              <w:spacing w:after="20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3,0</w:t>
            </w:r>
          </w:p>
          <w:p w:rsidR="00CE2E1D" w:rsidRPr="001E7CD1" w:rsidRDefault="00CE2E1D" w:rsidP="009B58C2">
            <w:pPr>
              <w:spacing w:after="200" w:line="276" w:lineRule="auto"/>
              <w:rPr>
                <w:sz w:val="20"/>
                <w:szCs w:val="20"/>
              </w:rPr>
            </w:pPr>
          </w:p>
          <w:p w:rsidR="00CE2E1D" w:rsidRDefault="00CE2E1D" w:rsidP="009B58C2">
            <w:pPr>
              <w:spacing w:after="200" w:line="276" w:lineRule="auto"/>
              <w:rPr>
                <w:sz w:val="20"/>
                <w:szCs w:val="20"/>
                <w:lang w:val="en-US"/>
              </w:rPr>
            </w:pPr>
          </w:p>
          <w:p w:rsidR="00CE2E1D" w:rsidRDefault="00CE2E1D" w:rsidP="009B58C2">
            <w:pPr>
              <w:spacing w:after="200" w:line="276" w:lineRule="auto"/>
              <w:rPr>
                <w:sz w:val="20"/>
                <w:szCs w:val="20"/>
                <w:lang w:val="en-US"/>
              </w:rPr>
            </w:pPr>
          </w:p>
          <w:p w:rsidR="00CE2E1D" w:rsidRDefault="00CE2E1D" w:rsidP="009B58C2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CE2E1D" w:rsidRDefault="00CE2E1D" w:rsidP="009B58C2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CE2E1D" w:rsidRDefault="00CE2E1D" w:rsidP="009B58C2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0412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CE2E1D" w:rsidRDefault="00CE2E1D" w:rsidP="009B58C2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817604" w:rsidRDefault="00CE2E1D" w:rsidP="009B58C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Pr="00817604">
              <w:rPr>
                <w:b/>
                <w:sz w:val="20"/>
                <w:szCs w:val="20"/>
              </w:rPr>
              <w:t>.0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sz w:val="20"/>
                <w:szCs w:val="20"/>
              </w:rPr>
            </w:pPr>
          </w:p>
          <w:p w:rsidR="00CE2E1D" w:rsidRDefault="00CE2E1D" w:rsidP="009B58C2">
            <w:pPr>
              <w:jc w:val="center"/>
              <w:rPr>
                <w:sz w:val="20"/>
                <w:szCs w:val="20"/>
              </w:rPr>
            </w:pPr>
          </w:p>
          <w:p w:rsidR="00CE2E1D" w:rsidRDefault="00CE2E1D" w:rsidP="009B58C2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9B58C2">
            <w:pPr>
              <w:spacing w:after="20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  <w:p w:rsidR="00CE2E1D" w:rsidRPr="001E7CD1" w:rsidRDefault="00CE2E1D" w:rsidP="009B58C2">
            <w:pPr>
              <w:spacing w:after="200" w:line="276" w:lineRule="auto"/>
              <w:rPr>
                <w:sz w:val="20"/>
                <w:szCs w:val="20"/>
              </w:rPr>
            </w:pPr>
          </w:p>
          <w:p w:rsidR="00CE2E1D" w:rsidRDefault="00CE2E1D" w:rsidP="009B58C2">
            <w:pPr>
              <w:spacing w:after="200" w:line="276" w:lineRule="auto"/>
              <w:rPr>
                <w:sz w:val="20"/>
                <w:szCs w:val="20"/>
                <w:lang w:val="en-US"/>
              </w:rPr>
            </w:pPr>
          </w:p>
          <w:p w:rsidR="00CE2E1D" w:rsidRDefault="00CE2E1D" w:rsidP="009B58C2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85A6F" w:rsidRDefault="00CE2E1D" w:rsidP="009B58C2">
            <w:pPr>
              <w:jc w:val="center"/>
              <w:rPr>
                <w:b/>
                <w:i/>
              </w:rPr>
            </w:pPr>
            <w:r w:rsidRPr="00F85A6F">
              <w:rPr>
                <w:b/>
                <w:i/>
                <w:sz w:val="22"/>
                <w:szCs w:val="22"/>
              </w:rPr>
              <w:t>Муниц</w:t>
            </w:r>
            <w:r>
              <w:rPr>
                <w:b/>
                <w:i/>
                <w:sz w:val="22"/>
                <w:szCs w:val="22"/>
              </w:rPr>
              <w:t>ипальная программа Старогольского</w:t>
            </w:r>
            <w:r w:rsidRPr="00F85A6F">
              <w:rPr>
                <w:b/>
                <w:i/>
                <w:sz w:val="22"/>
                <w:szCs w:val="22"/>
              </w:rPr>
              <w:t xml:space="preserve"> сельского поселения «Программа развития субъектов малого и среднего пре</w:t>
            </w:r>
            <w:r>
              <w:rPr>
                <w:b/>
                <w:i/>
                <w:sz w:val="22"/>
                <w:szCs w:val="22"/>
              </w:rPr>
              <w:t>дпринимательства в Старогольского сельском поселении на 2022-2024</w:t>
            </w:r>
            <w:r w:rsidRPr="00F85A6F">
              <w:rPr>
                <w:b/>
                <w:i/>
                <w:sz w:val="22"/>
                <w:szCs w:val="22"/>
              </w:rPr>
              <w:t>годы.»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85A6F" w:rsidRDefault="00CE2E1D" w:rsidP="009B58C2">
            <w:pPr>
              <w:jc w:val="center"/>
              <w:rPr>
                <w:b/>
                <w:i/>
                <w:sz w:val="18"/>
                <w:szCs w:val="18"/>
              </w:rPr>
            </w:pPr>
            <w:r w:rsidRPr="00F85A6F">
              <w:rPr>
                <w:b/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85A6F" w:rsidRDefault="00CE2E1D" w:rsidP="009B58C2">
            <w:pPr>
              <w:jc w:val="center"/>
              <w:rPr>
                <w:b/>
                <w:i/>
                <w:sz w:val="18"/>
                <w:szCs w:val="18"/>
              </w:rPr>
            </w:pPr>
            <w:r w:rsidRPr="00F85A6F">
              <w:rPr>
                <w:b/>
                <w:i/>
                <w:sz w:val="18"/>
                <w:szCs w:val="18"/>
              </w:rPr>
              <w:t>0412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5A0D07" w:rsidRDefault="00CE2E1D" w:rsidP="009B58C2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 910294227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85A6F" w:rsidRDefault="00CE2E1D" w:rsidP="009B58C2">
            <w:pPr>
              <w:jc w:val="center"/>
              <w:rPr>
                <w:b/>
                <w:i/>
                <w:sz w:val="18"/>
                <w:szCs w:val="18"/>
              </w:rPr>
            </w:pPr>
            <w:r w:rsidRPr="00F85A6F">
              <w:rPr>
                <w:b/>
                <w:i/>
                <w:sz w:val="18"/>
                <w:szCs w:val="18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85A6F" w:rsidRDefault="00CE2E1D" w:rsidP="009B58C2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85A6F" w:rsidRDefault="00CE2E1D" w:rsidP="009B58C2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3.0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sz w:val="20"/>
                <w:szCs w:val="20"/>
              </w:rPr>
            </w:pPr>
          </w:p>
          <w:p w:rsidR="00CE2E1D" w:rsidRDefault="00CE2E1D" w:rsidP="009B58C2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1E7CD1" w:rsidRDefault="00CE2E1D" w:rsidP="009B58C2">
            <w:pPr>
              <w:spacing w:after="20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  <w:p w:rsidR="00CE2E1D" w:rsidRDefault="00CE2E1D" w:rsidP="009B58C2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r>
              <w:t>Подпрограмма «стимулирование экономической активности населения способствующей росту занятости и повышению роста доходов, увеличению объектов производства и реализации продукции, создание благоприятных условий для развития и устойчивой деятельности субъектов малого и среднего предпринимательства»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0412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b/>
                <w:i/>
                <w:sz w:val="18"/>
                <w:szCs w:val="18"/>
              </w:rPr>
              <w:t>Ф 910294227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</w:t>
            </w:r>
          </w:p>
          <w:p w:rsidR="00CE2E1D" w:rsidRDefault="00CE2E1D" w:rsidP="009B58C2">
            <w:pPr>
              <w:rPr>
                <w:sz w:val="20"/>
                <w:szCs w:val="20"/>
              </w:rPr>
            </w:pPr>
          </w:p>
          <w:p w:rsidR="00CE2E1D" w:rsidRDefault="00CE2E1D" w:rsidP="009B58C2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9B58C2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3,0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r>
              <w:t>Основное мероприятие- обеспечение взаимодействия органов местного самоуправления с предпринимательскими структурами в решении задач экономического и социального развития сельского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0412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b/>
                <w:i/>
                <w:sz w:val="18"/>
                <w:szCs w:val="18"/>
              </w:rPr>
              <w:t>Ф 910294227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</w:t>
            </w:r>
          </w:p>
          <w:p w:rsidR="00CE2E1D" w:rsidRDefault="00CE2E1D" w:rsidP="009B58C2">
            <w:pPr>
              <w:rPr>
                <w:sz w:val="20"/>
                <w:szCs w:val="20"/>
              </w:rPr>
            </w:pPr>
          </w:p>
          <w:p w:rsidR="00CE2E1D" w:rsidRDefault="00CE2E1D" w:rsidP="009B58C2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9B58C2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3,0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r>
              <w:rPr>
                <w:i/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0412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b/>
                <w:i/>
                <w:sz w:val="18"/>
                <w:szCs w:val="18"/>
              </w:rPr>
              <w:t>Ф 910294227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</w:t>
            </w:r>
          </w:p>
          <w:p w:rsidR="00CE2E1D" w:rsidRDefault="00CE2E1D" w:rsidP="009B58C2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33F2E" w:rsidRDefault="00CE2E1D" w:rsidP="009B58C2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1E7CD1" w:rsidRDefault="00CE2E1D" w:rsidP="009B58C2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3,0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</w:rPr>
            </w:pPr>
            <w:r>
              <w:t>Закупка товаров, 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0412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b/>
                <w:i/>
                <w:sz w:val="18"/>
                <w:szCs w:val="18"/>
              </w:rPr>
              <w:t>Ф 910294227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3.0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33F2E" w:rsidRDefault="00CE2E1D" w:rsidP="009B58C2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1E7CD1" w:rsidRDefault="00CE2E1D" w:rsidP="009B58C2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3,0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0412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b/>
                <w:i/>
                <w:sz w:val="18"/>
                <w:szCs w:val="18"/>
              </w:rPr>
              <w:t>Ф 910294227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3.0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9B58C2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3,0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0412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b/>
                <w:i/>
                <w:sz w:val="18"/>
                <w:szCs w:val="18"/>
              </w:rPr>
              <w:t>Ф 910294227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</w:rPr>
              <w:t>3.</w:t>
            </w:r>
            <w:r>
              <w:rPr>
                <w:i/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9B58C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3,0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Средства 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0412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b/>
                <w:i/>
                <w:sz w:val="18"/>
                <w:szCs w:val="18"/>
              </w:rPr>
              <w:t>Ф 910294227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</w:rPr>
              <w:t>3.</w:t>
            </w:r>
            <w:r>
              <w:rPr>
                <w:i/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9B58C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3,0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C6C89" w:rsidRDefault="00CE2E1D" w:rsidP="009B58C2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157,5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+203,2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AE4BC4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360,7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</w:rPr>
            </w:pPr>
            <w:r>
              <w:rPr>
                <w:b/>
              </w:rPr>
              <w:t xml:space="preserve"> Благоустройство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0503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137,5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177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+216,8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D05867" w:rsidRDefault="00CE2E1D" w:rsidP="009B58C2">
            <w:pPr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D05867">
              <w:rPr>
                <w:sz w:val="18"/>
                <w:szCs w:val="18"/>
              </w:rPr>
              <w:t>354,3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</w:pPr>
            <w:r>
              <w:t>Непрограммная часть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AE0C8B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ЛФ00000</w:t>
            </w:r>
            <w:r w:rsidRPr="00AE0C8B"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+172,0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AE4B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192,0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Уличное освещение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0503 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AE0C8B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ЛФ0</w:t>
            </w:r>
            <w:r w:rsidRPr="00AE0C8B">
              <w:rPr>
                <w:i/>
                <w:sz w:val="18"/>
                <w:szCs w:val="18"/>
              </w:rPr>
              <w:t>00</w:t>
            </w:r>
            <w:r>
              <w:rPr>
                <w:i/>
                <w:sz w:val="18"/>
                <w:szCs w:val="18"/>
              </w:rPr>
              <w:t>94110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+172,0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1B5D8C">
            <w:pPr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192,0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r>
              <w:t>Закупка товаров, работ и услуг для государственных (муниципальных)услуг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5A0D07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ЛФ0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94110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D05867" w:rsidRDefault="00CE2E1D" w:rsidP="001B5D8C">
            <w:pPr>
              <w:rPr>
                <w:i/>
                <w:sz w:val="18"/>
                <w:szCs w:val="18"/>
              </w:rPr>
            </w:pPr>
            <w:r>
              <w:rPr>
                <w:i/>
                <w:sz w:val="20"/>
                <w:szCs w:val="20"/>
              </w:rPr>
              <w:t xml:space="preserve">  </w:t>
            </w:r>
            <w:r w:rsidRPr="00D05867">
              <w:rPr>
                <w:i/>
                <w:sz w:val="18"/>
                <w:szCs w:val="18"/>
              </w:rPr>
              <w:t>+172,0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1B5D8C">
            <w:pPr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192,0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r>
              <w:rPr>
                <w:sz w:val="22"/>
                <w:szCs w:val="22"/>
              </w:rPr>
              <w:t>Иные закупки товаров, работ и услуг для государственных(муниципальных)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5A0D07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ЛФ0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94110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16396" w:rsidRDefault="00CE2E1D" w:rsidP="001B5D8C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-3,7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016396" w:rsidRDefault="00CE2E1D" w:rsidP="001B5D8C">
            <w:pPr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28,9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94110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55E90" w:rsidRDefault="00CE2E1D" w:rsidP="00933F2E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-3,7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55E90" w:rsidRDefault="00CE2E1D" w:rsidP="001B5D8C">
            <w:pPr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28,9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94110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55E90" w:rsidRDefault="00CE2E1D" w:rsidP="001B5D8C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-3,7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55E90" w:rsidRDefault="00CE2E1D" w:rsidP="001B5D8C">
            <w:pPr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28,9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9B58C2">
            <w:pPr>
              <w:jc w:val="center"/>
              <w:rPr>
                <w:i/>
              </w:rPr>
            </w:pPr>
            <w:r w:rsidRPr="009A55B4">
              <w:rPr>
                <w:i/>
              </w:rPr>
              <w:t>Организация и содержание мест захоронения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9B58C2">
            <w:pPr>
              <w:jc w:val="center"/>
              <w:rPr>
                <w:bCs/>
              </w:rPr>
            </w:pPr>
            <w:r w:rsidRPr="009A55B4">
              <w:rPr>
                <w:bCs/>
              </w:rP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9B58C2">
            <w:pPr>
              <w:jc w:val="center"/>
              <w:rPr>
                <w:bCs/>
              </w:rPr>
            </w:pPr>
            <w:r w:rsidRPr="009A55B4">
              <w:rPr>
                <w:bCs/>
              </w:rPr>
              <w:t>0503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55E90" w:rsidRDefault="00CE2E1D" w:rsidP="009B58C2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</w:t>
            </w:r>
            <w:r w:rsidRPr="00255E90">
              <w:rPr>
                <w:i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55E90" w:rsidRDefault="00CE2E1D" w:rsidP="009B58C2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+39,4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55E90" w:rsidRDefault="00CE2E1D" w:rsidP="00D060BC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69,4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9B58C2">
            <w:pPr>
              <w:jc w:val="center"/>
            </w:pPr>
            <w:r w:rsidRPr="009A55B4">
              <w:t>Закупка товаров, работ и услуг для государственных (муниципальных услуг)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9B58C2">
            <w:pPr>
              <w:jc w:val="center"/>
              <w:rPr>
                <w:bCs/>
              </w:rPr>
            </w:pPr>
            <w:r w:rsidRPr="009A55B4">
              <w:rPr>
                <w:bCs/>
              </w:rP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9B58C2">
            <w:pPr>
              <w:jc w:val="center"/>
              <w:rPr>
                <w:bCs/>
              </w:rPr>
            </w:pPr>
            <w:r w:rsidRPr="009A55B4">
              <w:rPr>
                <w:bCs/>
              </w:rPr>
              <w:t>0503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bCs/>
                <w:i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 xml:space="preserve"> ЛФ 00094120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bCs/>
                <w:sz w:val="18"/>
                <w:szCs w:val="18"/>
              </w:rPr>
            </w:pPr>
            <w:r w:rsidRPr="000053A8">
              <w:rPr>
                <w:bCs/>
                <w:sz w:val="18"/>
                <w:szCs w:val="18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55E90" w:rsidRDefault="00CE2E1D" w:rsidP="009B58C2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</w:t>
            </w:r>
            <w:r w:rsidRPr="00255E90">
              <w:rPr>
                <w:i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55E90" w:rsidRDefault="00CE2E1D" w:rsidP="009B58C2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+39,4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55E90" w:rsidRDefault="00CE2E1D" w:rsidP="00D060BC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69,4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9B58C2">
            <w:pPr>
              <w:jc w:val="center"/>
            </w:pPr>
            <w:r w:rsidRPr="009A55B4"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9B58C2">
            <w:pPr>
              <w:jc w:val="center"/>
              <w:rPr>
                <w:bCs/>
              </w:rPr>
            </w:pPr>
            <w:r w:rsidRPr="009A55B4">
              <w:rPr>
                <w:bCs/>
              </w:rP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9B58C2">
            <w:pPr>
              <w:jc w:val="center"/>
              <w:rPr>
                <w:bCs/>
              </w:rPr>
            </w:pPr>
            <w:r w:rsidRPr="009A55B4">
              <w:rPr>
                <w:bCs/>
              </w:rPr>
              <w:t>0503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bCs/>
                <w:i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bCs/>
                <w:sz w:val="18"/>
                <w:szCs w:val="18"/>
              </w:rPr>
            </w:pPr>
            <w:r w:rsidRPr="000053A8">
              <w:rPr>
                <w:bCs/>
                <w:sz w:val="18"/>
                <w:szCs w:val="18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55E90" w:rsidRDefault="00CE2E1D" w:rsidP="009B58C2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</w:t>
            </w:r>
            <w:r w:rsidRPr="00255E90">
              <w:rPr>
                <w:i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177426" w:rsidRDefault="00CE2E1D" w:rsidP="009B58C2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+39,4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F80899" w:rsidRDefault="00CE2E1D" w:rsidP="00D060BC">
            <w:pPr>
              <w:rPr>
                <w:b/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69,4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9B58C2">
            <w:pPr>
              <w:jc w:val="center"/>
            </w:pPr>
            <w:r w:rsidRPr="009A55B4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9B58C2">
            <w:pPr>
              <w:jc w:val="center"/>
              <w:rPr>
                <w:bCs/>
              </w:rPr>
            </w:pPr>
            <w:r w:rsidRPr="009A55B4">
              <w:rPr>
                <w:bCs/>
              </w:rP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9B58C2">
            <w:pPr>
              <w:jc w:val="center"/>
              <w:rPr>
                <w:bCs/>
              </w:rPr>
            </w:pPr>
            <w:r w:rsidRPr="009A55B4">
              <w:rPr>
                <w:bCs/>
              </w:rPr>
              <w:t>0503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bCs/>
                <w:i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bCs/>
                <w:sz w:val="18"/>
                <w:szCs w:val="18"/>
              </w:rPr>
            </w:pPr>
            <w:r w:rsidRPr="000053A8">
              <w:rPr>
                <w:bCs/>
                <w:sz w:val="18"/>
                <w:szCs w:val="18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rPr>
                <w:bCs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55E90" w:rsidRDefault="00CE2E1D" w:rsidP="009B58C2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</w:t>
            </w:r>
            <w:r w:rsidRPr="00255E90">
              <w:rPr>
                <w:i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55E90" w:rsidRDefault="00CE2E1D" w:rsidP="009B58C2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+39,4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55E90" w:rsidRDefault="00CE2E1D" w:rsidP="00D060BC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69,4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9B58C2">
            <w:pPr>
              <w:jc w:val="center"/>
              <w:rPr>
                <w:i/>
              </w:rPr>
            </w:pPr>
            <w:r w:rsidRPr="009A55B4">
              <w:rPr>
                <w:i/>
              </w:rPr>
              <w:t>Средства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9B58C2">
            <w:pPr>
              <w:jc w:val="center"/>
              <w:rPr>
                <w:bCs/>
              </w:rPr>
            </w:pPr>
            <w:r w:rsidRPr="009A55B4">
              <w:rPr>
                <w:bCs/>
              </w:rP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9B58C2">
            <w:pPr>
              <w:jc w:val="center"/>
              <w:rPr>
                <w:bCs/>
              </w:rPr>
            </w:pPr>
            <w:r w:rsidRPr="009A55B4">
              <w:rPr>
                <w:bCs/>
              </w:rPr>
              <w:t>0503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bCs/>
                <w:i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bCs/>
                <w:sz w:val="18"/>
                <w:szCs w:val="18"/>
              </w:rPr>
            </w:pPr>
            <w:r w:rsidRPr="000053A8">
              <w:rPr>
                <w:bCs/>
                <w:sz w:val="18"/>
                <w:szCs w:val="18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55E90" w:rsidRDefault="00CE2E1D" w:rsidP="009B58C2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</w:t>
            </w:r>
            <w:r w:rsidRPr="00255E90">
              <w:rPr>
                <w:i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55E90" w:rsidRDefault="00CE2E1D" w:rsidP="009B58C2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+9,2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55E90" w:rsidRDefault="00CE2E1D" w:rsidP="009B58C2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69,4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9B58C2">
            <w:pPr>
              <w:jc w:val="center"/>
              <w:rPr>
                <w:i/>
              </w:rPr>
            </w:pPr>
            <w:r>
              <w:rPr>
                <w:i/>
              </w:rPr>
              <w:t>Прочие мероприятия по благоустройству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9B58C2">
            <w:pPr>
              <w:jc w:val="center"/>
              <w:rPr>
                <w:bCs/>
              </w:rPr>
            </w:pPr>
            <w:r>
              <w:rPr>
                <w:bCs/>
              </w:rP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9B58C2">
            <w:pPr>
              <w:jc w:val="center"/>
              <w:rPr>
                <w:bCs/>
              </w:rPr>
            </w:pPr>
            <w:r>
              <w:rPr>
                <w:bCs/>
              </w:rPr>
              <w:t>0503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ЛФ00094130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80899" w:rsidRDefault="00CE2E1D" w:rsidP="009B58C2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54,9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55E90" w:rsidRDefault="00CE2E1D" w:rsidP="001B5D8C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+9,2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55E90" w:rsidRDefault="00CE2E1D" w:rsidP="00017A3D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64,1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</w:rPr>
            </w:pPr>
            <w:r w:rsidRPr="00DD3D13">
              <w:rPr>
                <w:i/>
              </w:rPr>
              <w:t>Закупка товаров, работ и услуг для государственных (муниципальных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Cs/>
              </w:rPr>
            </w:pPr>
            <w:r>
              <w:rPr>
                <w:bCs/>
              </w:rP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Cs/>
              </w:rPr>
            </w:pPr>
            <w:r>
              <w:rPr>
                <w:bCs/>
              </w:rPr>
              <w:t>0503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</w:t>
            </w:r>
            <w:r>
              <w:rPr>
                <w:sz w:val="18"/>
                <w:szCs w:val="18"/>
              </w:rPr>
              <w:t>00</w:t>
            </w:r>
            <w:r w:rsidRPr="000053A8">
              <w:rPr>
                <w:sz w:val="18"/>
                <w:szCs w:val="18"/>
              </w:rPr>
              <w:t>094130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bCs/>
                <w:sz w:val="18"/>
                <w:szCs w:val="18"/>
              </w:rPr>
            </w:pPr>
            <w:r w:rsidRPr="000053A8">
              <w:rPr>
                <w:bCs/>
                <w:sz w:val="18"/>
                <w:szCs w:val="18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55E90" w:rsidRDefault="00CE2E1D" w:rsidP="009B58C2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54,9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55E90" w:rsidRDefault="00CE2E1D" w:rsidP="009B58C2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+9,2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55E90" w:rsidRDefault="00CE2E1D" w:rsidP="00D060BC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64,1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DD3D13" w:rsidRDefault="00CE2E1D" w:rsidP="009B58C2">
            <w:pPr>
              <w:jc w:val="center"/>
              <w:rPr>
                <w:i/>
              </w:rPr>
            </w:pPr>
            <w:r w:rsidRPr="00DD3D13">
              <w:rPr>
                <w:i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Cs/>
              </w:rPr>
            </w:pPr>
            <w:r>
              <w:rPr>
                <w:bCs/>
              </w:rP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Cs/>
              </w:rPr>
            </w:pPr>
            <w:r>
              <w:rPr>
                <w:bCs/>
              </w:rPr>
              <w:t>0503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ЛФ00094130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bCs/>
                <w:sz w:val="18"/>
                <w:szCs w:val="18"/>
              </w:rPr>
            </w:pPr>
            <w:r w:rsidRPr="000053A8">
              <w:rPr>
                <w:bCs/>
                <w:sz w:val="18"/>
                <w:szCs w:val="18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55E90" w:rsidRDefault="00CE2E1D" w:rsidP="009B58C2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54,9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55E90" w:rsidRDefault="00CE2E1D" w:rsidP="001B5D8C">
            <w:pPr>
              <w:rPr>
                <w:b/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+9,2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55E90" w:rsidRDefault="00CE2E1D" w:rsidP="00A0497B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 64,1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DD3D13" w:rsidRDefault="00CE2E1D" w:rsidP="009B58C2">
            <w:pPr>
              <w:jc w:val="center"/>
              <w:rPr>
                <w:i/>
              </w:rPr>
            </w:pPr>
            <w:r w:rsidRPr="00336C8F">
              <w:rPr>
                <w:i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Cs/>
              </w:rPr>
            </w:pPr>
            <w:r>
              <w:rPr>
                <w:bCs/>
              </w:rP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Cs/>
              </w:rPr>
            </w:pPr>
            <w:r>
              <w:rPr>
                <w:bCs/>
              </w:rPr>
              <w:t>0503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ЛФ00094130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bCs/>
                <w:sz w:val="18"/>
                <w:szCs w:val="18"/>
              </w:rPr>
            </w:pPr>
            <w:r w:rsidRPr="000053A8">
              <w:rPr>
                <w:bCs/>
                <w:sz w:val="18"/>
                <w:szCs w:val="18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55E90" w:rsidRDefault="00CE2E1D" w:rsidP="009B58C2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54,9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55E90" w:rsidRDefault="00CE2E1D" w:rsidP="001B5D8C">
            <w:pPr>
              <w:rPr>
                <w:b/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+9,2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55E90" w:rsidRDefault="00CE2E1D" w:rsidP="009B58C2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64,1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336C8F" w:rsidRDefault="00CE2E1D" w:rsidP="009B58C2">
            <w:pPr>
              <w:jc w:val="center"/>
              <w:rPr>
                <w:i/>
              </w:rPr>
            </w:pPr>
            <w:r>
              <w:rPr>
                <w:i/>
              </w:rPr>
              <w:t>Средства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Cs/>
              </w:rPr>
            </w:pPr>
            <w:r>
              <w:rPr>
                <w:bCs/>
              </w:rP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Cs/>
              </w:rPr>
            </w:pPr>
            <w:r>
              <w:rPr>
                <w:bCs/>
              </w:rPr>
              <w:t>0503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ЛФ00094130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bCs/>
                <w:sz w:val="18"/>
                <w:szCs w:val="18"/>
              </w:rPr>
            </w:pPr>
            <w:r w:rsidRPr="000053A8">
              <w:rPr>
                <w:bCs/>
                <w:sz w:val="18"/>
                <w:szCs w:val="18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bCs/>
                <w:i/>
                <w:sz w:val="18"/>
                <w:szCs w:val="18"/>
              </w:rPr>
            </w:pPr>
            <w:r w:rsidRPr="000053A8">
              <w:rPr>
                <w:bCs/>
                <w:i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55E90" w:rsidRDefault="00CE2E1D" w:rsidP="009B58C2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54,9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55E90" w:rsidRDefault="00CE2E1D" w:rsidP="001B5D8C">
            <w:pPr>
              <w:rPr>
                <w:b/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+9,2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55E90" w:rsidRDefault="00CE2E1D" w:rsidP="009B58C2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64,1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F3DF5" w:rsidRDefault="00CE2E1D" w:rsidP="009B58C2">
            <w:pPr>
              <w:rPr>
                <w:b/>
                <w:i/>
              </w:rPr>
            </w:pPr>
            <w:r w:rsidRPr="009F3DF5">
              <w:rPr>
                <w:b/>
                <w:i/>
                <w:sz w:val="22"/>
                <w:szCs w:val="22"/>
              </w:rPr>
              <w:t xml:space="preserve">Муниципальная программа «Благоустройство населенных пунктов </w:t>
            </w:r>
            <w:r>
              <w:rPr>
                <w:b/>
                <w:i/>
                <w:sz w:val="22"/>
                <w:szCs w:val="22"/>
              </w:rPr>
              <w:t>Старогольского сельского поселения на 2020-2023гг»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9B58C2">
            <w:pPr>
              <w:jc w:val="center"/>
            </w:pPr>
            <w: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9B58C2">
            <w:pPr>
              <w:jc w:val="center"/>
            </w:pPr>
            <w:r>
              <w:t>0503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55E90" w:rsidRDefault="00CE2E1D" w:rsidP="009B58C2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55E90" w:rsidRDefault="00CE2E1D" w:rsidP="008273AC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-13,6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55E90" w:rsidRDefault="00CE2E1D" w:rsidP="009B58C2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6,4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B822B0" w:rsidRDefault="00CE2E1D" w:rsidP="009B58C2">
            <w:pPr>
              <w:jc w:val="center"/>
              <w:rPr>
                <w:b/>
              </w:rPr>
            </w:pPr>
            <w:r w:rsidRPr="009A55B4">
              <w:t>Закупка товаров, работ и услуг для государственных (муниципальных услуг)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</w:pPr>
            <w: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</w:pPr>
            <w:r>
              <w:t>0503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55E90" w:rsidRDefault="00CE2E1D" w:rsidP="009B58C2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55E90" w:rsidRDefault="00CE2E1D" w:rsidP="009B58C2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-13,6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55E90" w:rsidRDefault="00CE2E1D" w:rsidP="00933F2E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6,4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9B58C2">
            <w:pPr>
              <w:jc w:val="center"/>
            </w:pPr>
            <w:r w:rsidRPr="009A55B4"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</w:pPr>
            <w: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</w:pPr>
            <w:r>
              <w:t>0503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55E90" w:rsidRDefault="00CE2E1D" w:rsidP="009B58C2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</w:rPr>
            </w:pPr>
            <w:r>
              <w:rPr>
                <w:i/>
              </w:rPr>
              <w:t>-13,6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</w:rPr>
            </w:pPr>
            <w:r>
              <w:rPr>
                <w:i/>
              </w:rPr>
              <w:t>6,4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B822B0" w:rsidRDefault="00CE2E1D" w:rsidP="009B58C2">
            <w:pPr>
              <w:jc w:val="center"/>
              <w:rPr>
                <w:b/>
              </w:rPr>
            </w:pPr>
            <w:r w:rsidRPr="009A55B4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</w:pPr>
            <w: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</w:pPr>
            <w:r>
              <w:t>0503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55E90" w:rsidRDefault="00CE2E1D" w:rsidP="009B58C2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F2AA7" w:rsidRDefault="00CE2E1D" w:rsidP="009B58C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-13,6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F2AA7" w:rsidRDefault="00CE2E1D" w:rsidP="009B58C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6,4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9B58C2">
            <w:pPr>
              <w:jc w:val="center"/>
            </w:pPr>
            <w:r w:rsidRPr="009A55B4">
              <w:rPr>
                <w:i/>
              </w:rPr>
              <w:t>Средства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</w:pPr>
            <w: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</w:pPr>
            <w:r>
              <w:t>0503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55E90" w:rsidRDefault="00CE2E1D" w:rsidP="009B58C2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F2AA7" w:rsidRDefault="00CE2E1D" w:rsidP="009B58C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-13,6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F2AA7" w:rsidRDefault="00CE2E1D" w:rsidP="009B58C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6,4</w:t>
            </w:r>
          </w:p>
        </w:tc>
      </w:tr>
      <w:tr w:rsidR="00CE2E1D" w:rsidRPr="009A55B4" w:rsidTr="009B58C2">
        <w:trPr>
          <w:gridAfter w:val="1"/>
          <w:wAfter w:w="242" w:type="dxa"/>
        </w:trPr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9B58C2">
            <w:pPr>
              <w:jc w:val="center"/>
              <w:rPr>
                <w:b/>
              </w:rPr>
            </w:pPr>
            <w:r w:rsidRPr="009A55B4">
              <w:rPr>
                <w:b/>
              </w:rPr>
              <w:t xml:space="preserve">Культура и кинематография 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9B58C2">
            <w:pPr>
              <w:jc w:val="center"/>
              <w:rPr>
                <w:b/>
              </w:rPr>
            </w:pPr>
            <w:r w:rsidRPr="009A55B4">
              <w:rPr>
                <w:b/>
              </w:rPr>
              <w:t>0800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F2AA7" w:rsidRDefault="00CE2E1D" w:rsidP="009B58C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644,7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F83F20" w:rsidRDefault="00CE2E1D" w:rsidP="009426C1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-309,0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8273AC" w:rsidRDefault="00CE2E1D" w:rsidP="009B58C2">
            <w:pPr>
              <w:spacing w:after="200" w:line="276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335,7</w:t>
            </w:r>
          </w:p>
          <w:p w:rsidR="00CE2E1D" w:rsidRPr="002F2AA7" w:rsidRDefault="00CE2E1D" w:rsidP="009B58C2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CE2E1D" w:rsidRPr="009A55B4" w:rsidTr="009B58C2">
        <w:trPr>
          <w:gridAfter w:val="1"/>
          <w:wAfter w:w="242" w:type="dxa"/>
        </w:trPr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9B58C2">
            <w:pPr>
              <w:jc w:val="center"/>
              <w:rPr>
                <w:b/>
              </w:rPr>
            </w:pPr>
            <w:r w:rsidRPr="009A55B4">
              <w:rPr>
                <w:b/>
              </w:rPr>
              <w:t>Культура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9B58C2">
            <w:pPr>
              <w:jc w:val="center"/>
              <w:rPr>
                <w:b/>
              </w:rPr>
            </w:pPr>
            <w:r w:rsidRPr="009A55B4">
              <w:rPr>
                <w:b/>
              </w:rPr>
              <w:t>0800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b/>
                <w:sz w:val="18"/>
                <w:szCs w:val="18"/>
              </w:rPr>
            </w:pPr>
            <w:r w:rsidRPr="000053A8">
              <w:rPr>
                <w:b/>
                <w:sz w:val="18"/>
                <w:szCs w:val="18"/>
              </w:rPr>
              <w:t>0801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F2AA7" w:rsidRDefault="00CE2E1D" w:rsidP="009B58C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644,7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8273AC" w:rsidRDefault="00CE2E1D" w:rsidP="009B58C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-309,0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8273AC" w:rsidRDefault="00CE2E1D" w:rsidP="009B58C2">
            <w:pPr>
              <w:spacing w:after="200" w:line="276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335,7</w:t>
            </w:r>
          </w:p>
          <w:p w:rsidR="00CE2E1D" w:rsidRPr="002F2AA7" w:rsidRDefault="00CE2E1D" w:rsidP="009B58C2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CE2E1D" w:rsidTr="009B58C2">
        <w:trPr>
          <w:gridAfter w:val="1"/>
          <w:wAfter w:w="242" w:type="dxa"/>
        </w:trPr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336C8F" w:rsidRDefault="00CE2E1D" w:rsidP="009B58C2">
            <w:pPr>
              <w:jc w:val="center"/>
              <w:rPr>
                <w:b/>
              </w:rPr>
            </w:pPr>
            <w:r w:rsidRPr="00336C8F">
              <w:rPr>
                <w:b/>
                <w:sz w:val="22"/>
                <w:szCs w:val="22"/>
              </w:rPr>
              <w:t>Непрограммная часть бюджета поселения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9B58C2">
            <w:pPr>
              <w:jc w:val="center"/>
              <w:rPr>
                <w:b/>
              </w:rPr>
            </w:pPr>
            <w:r>
              <w:rPr>
                <w:b/>
              </w:rPr>
              <w:t>0800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b/>
                <w:sz w:val="18"/>
                <w:szCs w:val="18"/>
              </w:rPr>
            </w:pPr>
            <w:r w:rsidRPr="000053A8">
              <w:rPr>
                <w:b/>
                <w:sz w:val="18"/>
                <w:szCs w:val="18"/>
              </w:rPr>
              <w:t>0801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b/>
                <w:sz w:val="18"/>
                <w:szCs w:val="18"/>
              </w:rPr>
            </w:pPr>
            <w:r w:rsidRPr="000053A8">
              <w:rPr>
                <w:b/>
                <w:sz w:val="18"/>
                <w:szCs w:val="18"/>
              </w:rPr>
              <w:t>ЛФ00000000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b/>
                <w:sz w:val="18"/>
                <w:szCs w:val="18"/>
              </w:rPr>
            </w:pPr>
            <w:r w:rsidRPr="000053A8">
              <w:rPr>
                <w:b/>
                <w:sz w:val="18"/>
                <w:szCs w:val="18"/>
              </w:rPr>
              <w:t>600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F2AA7" w:rsidRDefault="00CE2E1D" w:rsidP="009B58C2">
            <w:pPr>
              <w:rPr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F2AA7" w:rsidRDefault="00CE2E1D" w:rsidP="009B58C2">
            <w:pPr>
              <w:jc w:val="center"/>
              <w:rPr>
                <w:i/>
                <w:sz w:val="18"/>
                <w:szCs w:val="18"/>
              </w:rPr>
            </w:pPr>
          </w:p>
          <w:p w:rsidR="00CE2E1D" w:rsidRPr="002F2AA7" w:rsidRDefault="00CE2E1D" w:rsidP="009B58C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9B58C2">
            <w:pPr>
              <w:spacing w:after="200" w:line="276" w:lineRule="auto"/>
              <w:rPr>
                <w:i/>
                <w:sz w:val="18"/>
                <w:szCs w:val="18"/>
              </w:rPr>
            </w:pPr>
          </w:p>
          <w:p w:rsidR="00CE2E1D" w:rsidRPr="002F2AA7" w:rsidRDefault="00CE2E1D" w:rsidP="009B58C2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CE2E1D" w:rsidRPr="009A55B4" w:rsidTr="009B58C2">
        <w:trPr>
          <w:gridAfter w:val="1"/>
          <w:wAfter w:w="242" w:type="dxa"/>
        </w:trPr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9B58C2">
            <w:pPr>
              <w:jc w:val="center"/>
              <w:rPr>
                <w:i/>
              </w:rPr>
            </w:pPr>
            <w:r>
              <w:rPr>
                <w:i/>
              </w:rPr>
              <w:t xml:space="preserve">Субсидии бюджетным учреждениям на финансовое обеспечение муниципального задания, на выполнение муниципальных  услуг 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9B58C2">
            <w:pPr>
              <w:jc w:val="center"/>
              <w:rPr>
                <w:i/>
              </w:rPr>
            </w:pPr>
          </w:p>
          <w:p w:rsidR="00CE2E1D" w:rsidRPr="009A55B4" w:rsidRDefault="00CE2E1D" w:rsidP="009B58C2">
            <w:pPr>
              <w:jc w:val="center"/>
              <w:rPr>
                <w:i/>
              </w:rPr>
            </w:pPr>
            <w:r w:rsidRPr="009A55B4">
              <w:rPr>
                <w:i/>
              </w:rPr>
              <w:t>0800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i/>
                <w:sz w:val="18"/>
                <w:szCs w:val="18"/>
              </w:rPr>
            </w:pPr>
          </w:p>
          <w:p w:rsidR="00CE2E1D" w:rsidRPr="000053A8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i/>
                <w:sz w:val="18"/>
                <w:szCs w:val="18"/>
              </w:rPr>
              <w:t>0801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00094150</w:t>
            </w:r>
          </w:p>
          <w:p w:rsidR="00CE2E1D" w:rsidRPr="000053A8" w:rsidRDefault="00CE2E1D" w:rsidP="009B58C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i/>
                <w:sz w:val="18"/>
                <w:szCs w:val="18"/>
              </w:rPr>
            </w:pPr>
          </w:p>
          <w:p w:rsidR="00CE2E1D" w:rsidRPr="000053A8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i/>
                <w:sz w:val="18"/>
                <w:szCs w:val="18"/>
              </w:rPr>
              <w:t>611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i/>
                <w:sz w:val="18"/>
                <w:szCs w:val="18"/>
              </w:rPr>
            </w:pPr>
          </w:p>
          <w:p w:rsidR="00CE2E1D" w:rsidRPr="000053A8" w:rsidRDefault="00CE2E1D" w:rsidP="009B58C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F2AA7" w:rsidRDefault="00CE2E1D" w:rsidP="009B58C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644,7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8273AC" w:rsidRDefault="00CE2E1D" w:rsidP="009B58C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-309,0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8273AC" w:rsidRDefault="00CE2E1D" w:rsidP="00A0497B">
            <w:pPr>
              <w:spacing w:after="200" w:line="276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335,7</w:t>
            </w:r>
          </w:p>
          <w:p w:rsidR="00CE2E1D" w:rsidRPr="002F2AA7" w:rsidRDefault="00CE2E1D" w:rsidP="009B58C2">
            <w:pPr>
              <w:rPr>
                <w:i/>
                <w:sz w:val="18"/>
                <w:szCs w:val="18"/>
              </w:rPr>
            </w:pPr>
          </w:p>
        </w:tc>
      </w:tr>
      <w:tr w:rsidR="00CE2E1D" w:rsidRPr="009A55B4" w:rsidTr="00A0497B">
        <w:trPr>
          <w:gridAfter w:val="1"/>
          <w:wAfter w:w="242" w:type="dxa"/>
          <w:trHeight w:val="740"/>
        </w:trPr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9B58C2">
            <w:pPr>
              <w:jc w:val="center"/>
            </w:pPr>
            <w:r>
              <w:t>Безвозмездное перечисление государственным и муниципальным организациям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9B58C2">
            <w:pPr>
              <w:jc w:val="center"/>
            </w:pPr>
          </w:p>
          <w:p w:rsidR="00CE2E1D" w:rsidRPr="009A55B4" w:rsidRDefault="00CE2E1D" w:rsidP="009B58C2">
            <w:pPr>
              <w:jc w:val="center"/>
            </w:pPr>
            <w:r w:rsidRPr="009A55B4">
              <w:t>0800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sz w:val="18"/>
                <w:szCs w:val="18"/>
              </w:rPr>
            </w:pPr>
          </w:p>
          <w:p w:rsidR="00CE2E1D" w:rsidRPr="000053A8" w:rsidRDefault="00CE2E1D" w:rsidP="009B58C2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0801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00094150</w:t>
            </w:r>
          </w:p>
          <w:p w:rsidR="00CE2E1D" w:rsidRPr="000053A8" w:rsidRDefault="00CE2E1D" w:rsidP="009B58C2">
            <w:pPr>
              <w:jc w:val="center"/>
              <w:rPr>
                <w:sz w:val="18"/>
                <w:szCs w:val="18"/>
              </w:rPr>
            </w:pPr>
          </w:p>
          <w:p w:rsidR="00CE2E1D" w:rsidRPr="000053A8" w:rsidRDefault="00CE2E1D" w:rsidP="009B58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sz w:val="18"/>
                <w:szCs w:val="18"/>
              </w:rPr>
            </w:pPr>
          </w:p>
          <w:p w:rsidR="00CE2E1D" w:rsidRPr="000053A8" w:rsidRDefault="00CE2E1D" w:rsidP="009B58C2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611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i/>
                <w:sz w:val="18"/>
                <w:szCs w:val="18"/>
              </w:rPr>
            </w:pPr>
          </w:p>
          <w:p w:rsidR="00CE2E1D" w:rsidRPr="000053A8" w:rsidRDefault="00CE2E1D" w:rsidP="009B58C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F2AA7" w:rsidRDefault="00CE2E1D" w:rsidP="009B58C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644,7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8273AC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-309,0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8273AC" w:rsidRDefault="00CE2E1D" w:rsidP="00A0497B">
            <w:pPr>
              <w:spacing w:after="200" w:line="276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335,7</w:t>
            </w:r>
          </w:p>
          <w:p w:rsidR="00CE2E1D" w:rsidRPr="002F2AA7" w:rsidRDefault="00CE2E1D" w:rsidP="009B58C2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CE2E1D" w:rsidRPr="009A55B4" w:rsidTr="009B58C2">
        <w:trPr>
          <w:gridAfter w:val="1"/>
          <w:wAfter w:w="242" w:type="dxa"/>
          <w:trHeight w:val="340"/>
        </w:trPr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A0497B" w:rsidRDefault="00CE2E1D" w:rsidP="009B58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9B58C2">
            <w:pPr>
              <w:jc w:val="center"/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A0497B" w:rsidRDefault="00CE2E1D" w:rsidP="009B58C2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A0497B" w:rsidRDefault="00CE2E1D" w:rsidP="009B58C2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9B58C2">
            <w:pPr>
              <w:rPr>
                <w:i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A0497B" w:rsidRDefault="00CE2E1D" w:rsidP="009B58C2">
            <w:pPr>
              <w:jc w:val="center"/>
              <w:rPr>
                <w:i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A0497B" w:rsidRDefault="00CE2E1D" w:rsidP="009B58C2">
            <w:pPr>
              <w:jc w:val="center"/>
              <w:rPr>
                <w:i/>
                <w:sz w:val="18"/>
                <w:szCs w:val="18"/>
                <w:lang w:val="en-US"/>
              </w:rPr>
            </w:pPr>
          </w:p>
        </w:tc>
      </w:tr>
      <w:tr w:rsidR="00CE2E1D" w:rsidRPr="009A55B4" w:rsidTr="009B58C2">
        <w:trPr>
          <w:gridAfter w:val="1"/>
          <w:wAfter w:w="242" w:type="dxa"/>
        </w:trPr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9B58C2">
            <w:pPr>
              <w:jc w:val="center"/>
              <w:rPr>
                <w:b/>
              </w:rPr>
            </w:pPr>
            <w:r w:rsidRPr="009A55B4">
              <w:rPr>
                <w:b/>
              </w:rPr>
              <w:t>Социальная политика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9B58C2">
            <w:pPr>
              <w:jc w:val="center"/>
              <w:rPr>
                <w:b/>
              </w:rPr>
            </w:pPr>
            <w:r w:rsidRPr="009A55B4">
              <w:rPr>
                <w:b/>
              </w:rPr>
              <w:t>1000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F2AA7" w:rsidRDefault="00CE2E1D" w:rsidP="009B58C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110</w:t>
            </w:r>
            <w:r w:rsidRPr="002F2AA7">
              <w:rPr>
                <w:b/>
                <w:sz w:val="18"/>
                <w:szCs w:val="18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41E57" w:rsidRDefault="00CE2E1D" w:rsidP="009B58C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-80,6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41E57" w:rsidRDefault="00CE2E1D" w:rsidP="00241E5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29,4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9B58C2">
            <w:pPr>
              <w:jc w:val="center"/>
              <w:rPr>
                <w:b/>
              </w:rPr>
            </w:pP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9B58C2">
            <w:pPr>
              <w:jc w:val="center"/>
              <w:rPr>
                <w:b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F2AA7" w:rsidRDefault="00CE2E1D" w:rsidP="009B58C2">
            <w:pPr>
              <w:rPr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F2AA7" w:rsidRDefault="00CE2E1D" w:rsidP="009B58C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F2AA7" w:rsidRDefault="00CE2E1D" w:rsidP="009B58C2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CE2E1D" w:rsidRPr="009A55B4" w:rsidTr="009B58C2">
        <w:trPr>
          <w:gridAfter w:val="1"/>
          <w:wAfter w:w="242" w:type="dxa"/>
        </w:trPr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9B58C2">
            <w:pPr>
              <w:jc w:val="center"/>
              <w:rPr>
                <w:b/>
              </w:rPr>
            </w:pPr>
            <w:r w:rsidRPr="009A55B4">
              <w:rPr>
                <w:b/>
              </w:rPr>
              <w:t>Социальное обеспечение населения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9B58C2">
            <w:pPr>
              <w:jc w:val="center"/>
              <w:rPr>
                <w:b/>
              </w:rPr>
            </w:pPr>
            <w:r w:rsidRPr="009A55B4">
              <w:rPr>
                <w:b/>
              </w:rPr>
              <w:t>1000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b/>
                <w:sz w:val="18"/>
                <w:szCs w:val="18"/>
              </w:rPr>
            </w:pPr>
            <w:r w:rsidRPr="000053A8">
              <w:rPr>
                <w:b/>
                <w:sz w:val="18"/>
                <w:szCs w:val="18"/>
              </w:rPr>
              <w:t>1003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F2AA7" w:rsidRDefault="00CE2E1D" w:rsidP="009B58C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</w:t>
            </w:r>
            <w:r w:rsidRPr="002F2AA7">
              <w:rPr>
                <w:b/>
                <w:sz w:val="18"/>
                <w:szCs w:val="18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B47C18" w:rsidRDefault="00CE2E1D" w:rsidP="009B58C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-10,0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8273AC" w:rsidRDefault="00CE2E1D" w:rsidP="009B58C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9B58C2">
            <w:pPr>
              <w:jc w:val="center"/>
              <w:rPr>
                <w:b/>
              </w:rPr>
            </w:pPr>
            <w:r>
              <w:rPr>
                <w:b/>
              </w:rPr>
              <w:t>Непрограммная часть бюджета поселения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9B58C2">
            <w:pPr>
              <w:jc w:val="center"/>
              <w:rPr>
                <w:b/>
              </w:rPr>
            </w:pPr>
            <w:r>
              <w:rPr>
                <w:b/>
              </w:rPr>
              <w:t>1000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b/>
                <w:sz w:val="18"/>
                <w:szCs w:val="18"/>
              </w:rPr>
            </w:pPr>
            <w:r w:rsidRPr="000053A8">
              <w:rPr>
                <w:b/>
                <w:sz w:val="18"/>
                <w:szCs w:val="18"/>
              </w:rPr>
              <w:t>1003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F2AA7" w:rsidRDefault="00CE2E1D" w:rsidP="009B58C2">
            <w:pPr>
              <w:rPr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F2AA7" w:rsidRDefault="00CE2E1D" w:rsidP="009B58C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F2AA7" w:rsidRDefault="00CE2E1D" w:rsidP="009B58C2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CE2E1D" w:rsidRPr="009A55B4" w:rsidTr="009B58C2">
        <w:trPr>
          <w:gridAfter w:val="1"/>
          <w:wAfter w:w="242" w:type="dxa"/>
        </w:trPr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9B58C2">
            <w:pPr>
              <w:jc w:val="center"/>
              <w:rPr>
                <w:i/>
              </w:rPr>
            </w:pPr>
            <w:r w:rsidRPr="009A55B4">
              <w:rPr>
                <w:i/>
              </w:rPr>
              <w:t>Социальная помощь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9B58C2">
            <w:pPr>
              <w:jc w:val="center"/>
              <w:rPr>
                <w:i/>
              </w:rPr>
            </w:pPr>
            <w:r w:rsidRPr="009A55B4">
              <w:rPr>
                <w:i/>
              </w:rPr>
              <w:t>1000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i/>
                <w:sz w:val="18"/>
                <w:szCs w:val="18"/>
              </w:rPr>
              <w:t>1003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00094160</w:t>
            </w:r>
          </w:p>
          <w:p w:rsidR="00CE2E1D" w:rsidRPr="000053A8" w:rsidRDefault="00CE2E1D" w:rsidP="009B58C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F2AA7" w:rsidRDefault="00CE2E1D" w:rsidP="009B58C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10</w:t>
            </w:r>
            <w:r w:rsidRPr="002F2AA7">
              <w:rPr>
                <w:i/>
                <w:sz w:val="18"/>
                <w:szCs w:val="18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41E57" w:rsidRDefault="00CE2E1D" w:rsidP="009B58C2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-10,0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F2AA7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0,0</w:t>
            </w:r>
          </w:p>
        </w:tc>
      </w:tr>
      <w:tr w:rsidR="00CE2E1D" w:rsidRPr="009A55B4" w:rsidTr="009B58C2">
        <w:trPr>
          <w:gridAfter w:val="1"/>
          <w:wAfter w:w="242" w:type="dxa"/>
        </w:trPr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9B58C2">
            <w:pPr>
              <w:jc w:val="center"/>
            </w:pPr>
            <w:r w:rsidRPr="009A55B4">
              <w:t>Оказание других видов социальной помощи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9B58C2">
            <w:pPr>
              <w:jc w:val="center"/>
            </w:pPr>
            <w:r w:rsidRPr="009A55B4">
              <w:t>1000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1003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00094160</w:t>
            </w:r>
          </w:p>
          <w:p w:rsidR="00CE2E1D" w:rsidRPr="000053A8" w:rsidRDefault="00CE2E1D" w:rsidP="009B58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F2AA7" w:rsidRDefault="00CE2E1D" w:rsidP="009B58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2F2AA7">
              <w:rPr>
                <w:sz w:val="18"/>
                <w:szCs w:val="18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B47C18" w:rsidRDefault="00CE2E1D" w:rsidP="009B58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-10,0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B47C18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CE2E1D" w:rsidRPr="009A55B4" w:rsidTr="009B58C2">
        <w:trPr>
          <w:gridAfter w:val="1"/>
          <w:wAfter w:w="242" w:type="dxa"/>
        </w:trPr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9B58C2">
            <w:pPr>
              <w:jc w:val="center"/>
              <w:rPr>
                <w:i/>
              </w:rPr>
            </w:pPr>
            <w:r w:rsidRPr="009A55B4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9B58C2">
            <w:pPr>
              <w:jc w:val="center"/>
              <w:rPr>
                <w:i/>
              </w:rPr>
            </w:pPr>
            <w:r w:rsidRPr="009A55B4">
              <w:rPr>
                <w:i/>
              </w:rPr>
              <w:t>1000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i/>
                <w:sz w:val="18"/>
                <w:szCs w:val="18"/>
              </w:rPr>
              <w:t>1003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00094160</w:t>
            </w:r>
          </w:p>
          <w:p w:rsidR="00CE2E1D" w:rsidRPr="000053A8" w:rsidRDefault="00CE2E1D" w:rsidP="009B58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321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F2AA7" w:rsidRDefault="00CE2E1D" w:rsidP="009B58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2F2AA7">
              <w:rPr>
                <w:sz w:val="18"/>
                <w:szCs w:val="18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B47C18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B47C18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CE2E1D" w:rsidRPr="009A55B4" w:rsidTr="009B58C2">
        <w:trPr>
          <w:gridAfter w:val="1"/>
          <w:wAfter w:w="242" w:type="dxa"/>
        </w:trPr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9B58C2">
            <w:pPr>
              <w:jc w:val="center"/>
            </w:pPr>
            <w:r w:rsidRPr="009A55B4">
              <w:rPr>
                <w:i/>
              </w:rPr>
              <w:t>Средства поселения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9B58C2">
            <w:pPr>
              <w:jc w:val="center"/>
              <w:rPr>
                <w:i/>
              </w:rPr>
            </w:pPr>
            <w:r w:rsidRPr="009A55B4">
              <w:rPr>
                <w:i/>
              </w:rPr>
              <w:t>1000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i/>
                <w:sz w:val="18"/>
                <w:szCs w:val="18"/>
              </w:rPr>
              <w:t>1003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00094160</w:t>
            </w:r>
          </w:p>
          <w:p w:rsidR="00CE2E1D" w:rsidRPr="000053A8" w:rsidRDefault="00CE2E1D" w:rsidP="009B58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321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F2AA7" w:rsidRDefault="00CE2E1D" w:rsidP="009B58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2F2AA7">
              <w:rPr>
                <w:sz w:val="18"/>
                <w:szCs w:val="18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B47C18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F2AA7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CE2E1D" w:rsidRPr="009A55B4" w:rsidTr="009B58C2">
        <w:trPr>
          <w:gridAfter w:val="1"/>
          <w:wAfter w:w="242" w:type="dxa"/>
        </w:trPr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9B58C2">
            <w:pPr>
              <w:pStyle w:val="Heading9"/>
              <w:rPr>
                <w:sz w:val="24"/>
              </w:rPr>
            </w:pPr>
            <w:r>
              <w:rPr>
                <w:sz w:val="24"/>
              </w:rPr>
              <w:t>Пенсионное обеспечение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9B58C2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Pr="009A55B4">
              <w:rPr>
                <w:b/>
              </w:rPr>
              <w:t>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b/>
                <w:sz w:val="18"/>
                <w:szCs w:val="18"/>
              </w:rPr>
            </w:pPr>
            <w:r w:rsidRPr="000053A8">
              <w:rPr>
                <w:b/>
                <w:sz w:val="18"/>
                <w:szCs w:val="18"/>
              </w:rPr>
              <w:t>1001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F2AA7" w:rsidRDefault="00CE2E1D" w:rsidP="009B58C2">
            <w:pPr>
              <w:rPr>
                <w:b/>
                <w:sz w:val="18"/>
                <w:szCs w:val="18"/>
              </w:rPr>
            </w:pPr>
            <w:r w:rsidRPr="002F2AA7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8273AC" w:rsidRDefault="00CE2E1D" w:rsidP="009B58C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-70,6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8273AC" w:rsidRDefault="00CE2E1D" w:rsidP="009B58C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29,4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pStyle w:val="Heading9"/>
              <w:rPr>
                <w:sz w:val="24"/>
              </w:rPr>
            </w:pPr>
            <w:r w:rsidRPr="007355E9">
              <w:rPr>
                <w:sz w:val="24"/>
              </w:rPr>
              <w:t>Непрограммная часть бюджета поселения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</w:rPr>
            </w:pPr>
            <w:r>
              <w:rPr>
                <w:b/>
              </w:rPr>
              <w:t>101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b/>
                <w:sz w:val="18"/>
                <w:szCs w:val="18"/>
              </w:rPr>
            </w:pPr>
            <w:r w:rsidRPr="000053A8">
              <w:rPr>
                <w:b/>
                <w:sz w:val="18"/>
                <w:szCs w:val="18"/>
              </w:rPr>
              <w:t>1001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b/>
                <w:sz w:val="18"/>
                <w:szCs w:val="18"/>
              </w:rPr>
            </w:pPr>
            <w:r w:rsidRPr="000053A8">
              <w:rPr>
                <w:b/>
                <w:sz w:val="18"/>
                <w:szCs w:val="18"/>
              </w:rPr>
              <w:t>ЛФ00000000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F2AA7" w:rsidRDefault="00CE2E1D" w:rsidP="009B58C2">
            <w:pPr>
              <w:rPr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F2AA7" w:rsidRDefault="00CE2E1D" w:rsidP="009B58C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F2AA7" w:rsidRDefault="00CE2E1D" w:rsidP="009B58C2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CE2E1D" w:rsidRPr="009A55B4" w:rsidTr="009B58C2">
        <w:trPr>
          <w:gridAfter w:val="1"/>
          <w:wAfter w:w="242" w:type="dxa"/>
        </w:trPr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9B58C2">
            <w:pPr>
              <w:jc w:val="center"/>
              <w:rPr>
                <w:i/>
              </w:rPr>
            </w:pPr>
            <w:r>
              <w:rPr>
                <w:i/>
              </w:rPr>
              <w:t>Доплата к пенсиям, дополнительное пенсионное обеспечение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9B58C2">
            <w:pPr>
              <w:jc w:val="center"/>
              <w:rPr>
                <w:i/>
              </w:rPr>
            </w:pPr>
            <w:r>
              <w:rPr>
                <w:i/>
              </w:rPr>
              <w:t>10</w:t>
            </w:r>
            <w:r w:rsidRPr="009A55B4">
              <w:rPr>
                <w:i/>
              </w:rPr>
              <w:t>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i/>
                <w:sz w:val="18"/>
                <w:szCs w:val="18"/>
              </w:rPr>
              <w:t>1001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00094170</w:t>
            </w:r>
          </w:p>
          <w:p w:rsidR="00CE2E1D" w:rsidRPr="000053A8" w:rsidRDefault="00CE2E1D" w:rsidP="009B58C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F2AA7" w:rsidRDefault="00CE2E1D" w:rsidP="009B58C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100</w:t>
            </w:r>
            <w:r w:rsidRPr="002F2AA7">
              <w:rPr>
                <w:i/>
                <w:sz w:val="18"/>
                <w:szCs w:val="18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41E57" w:rsidRDefault="00CE2E1D" w:rsidP="009B58C2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-70,6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F2AA7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29,4</w:t>
            </w:r>
          </w:p>
        </w:tc>
      </w:tr>
      <w:tr w:rsidR="00CE2E1D" w:rsidRPr="009A55B4" w:rsidTr="009B58C2">
        <w:trPr>
          <w:gridAfter w:val="1"/>
          <w:wAfter w:w="242" w:type="dxa"/>
        </w:trPr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9B58C2">
            <w:pPr>
              <w:jc w:val="center"/>
              <w:rPr>
                <w:i/>
              </w:rPr>
            </w:pPr>
            <w:r>
              <w:rPr>
                <w:i/>
              </w:rPr>
              <w:t>Социальные выплаты гражданам , кроме публичных социальных выплат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9B58C2">
            <w:pPr>
              <w:jc w:val="center"/>
              <w:rPr>
                <w:i/>
              </w:rPr>
            </w:pPr>
          </w:p>
          <w:p w:rsidR="00CE2E1D" w:rsidRPr="009A55B4" w:rsidRDefault="00CE2E1D" w:rsidP="009B58C2">
            <w:pPr>
              <w:jc w:val="center"/>
              <w:rPr>
                <w:i/>
              </w:rPr>
            </w:pPr>
            <w:r>
              <w:rPr>
                <w:i/>
              </w:rPr>
              <w:t>10</w:t>
            </w:r>
            <w:r w:rsidRPr="009A55B4">
              <w:rPr>
                <w:i/>
              </w:rPr>
              <w:t>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i/>
                <w:sz w:val="18"/>
                <w:szCs w:val="18"/>
              </w:rPr>
            </w:pPr>
          </w:p>
          <w:p w:rsidR="00CE2E1D" w:rsidRPr="000053A8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i/>
                <w:sz w:val="18"/>
                <w:szCs w:val="18"/>
              </w:rPr>
              <w:t>1101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i/>
                <w:sz w:val="18"/>
                <w:szCs w:val="18"/>
              </w:rPr>
            </w:pPr>
          </w:p>
          <w:p w:rsidR="00CE2E1D" w:rsidRPr="000053A8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00094170</w:t>
            </w:r>
          </w:p>
          <w:p w:rsidR="00CE2E1D" w:rsidRPr="000053A8" w:rsidRDefault="00CE2E1D" w:rsidP="009B58C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i/>
                <w:sz w:val="18"/>
                <w:szCs w:val="18"/>
              </w:rPr>
              <w:t>321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F2AA7" w:rsidRDefault="00CE2E1D" w:rsidP="009B58C2">
            <w:pPr>
              <w:rPr>
                <w:i/>
                <w:sz w:val="18"/>
                <w:szCs w:val="18"/>
              </w:rPr>
            </w:pPr>
            <w:r w:rsidRPr="002F2AA7">
              <w:rPr>
                <w:i/>
                <w:sz w:val="18"/>
                <w:szCs w:val="18"/>
              </w:rPr>
              <w:t>1</w:t>
            </w:r>
            <w:r>
              <w:rPr>
                <w:i/>
                <w:sz w:val="18"/>
                <w:szCs w:val="18"/>
              </w:rPr>
              <w:t>00</w:t>
            </w:r>
            <w:r w:rsidRPr="002F2AA7">
              <w:rPr>
                <w:i/>
                <w:sz w:val="18"/>
                <w:szCs w:val="18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F2AA7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-70,6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F2AA7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29,4</w:t>
            </w:r>
          </w:p>
        </w:tc>
      </w:tr>
      <w:tr w:rsidR="00CE2E1D" w:rsidRPr="009A55B4" w:rsidTr="009B58C2">
        <w:trPr>
          <w:gridAfter w:val="1"/>
          <w:wAfter w:w="242" w:type="dxa"/>
        </w:trPr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9B58C2">
            <w:pPr>
              <w:jc w:val="center"/>
            </w:pPr>
            <w:r>
              <w:t>Средства поселения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9B58C2">
            <w:pPr>
              <w:jc w:val="center"/>
            </w:pPr>
          </w:p>
          <w:p w:rsidR="00CE2E1D" w:rsidRPr="009A55B4" w:rsidRDefault="00CE2E1D" w:rsidP="009B58C2">
            <w:pPr>
              <w:jc w:val="center"/>
            </w:pPr>
            <w:r>
              <w:t>1</w:t>
            </w:r>
            <w:r w:rsidRPr="009A55B4">
              <w:t>00</w:t>
            </w:r>
            <w: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sz w:val="18"/>
                <w:szCs w:val="18"/>
              </w:rPr>
            </w:pPr>
          </w:p>
          <w:p w:rsidR="00CE2E1D" w:rsidRPr="000053A8" w:rsidRDefault="00CE2E1D" w:rsidP="009B58C2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1101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00094170</w:t>
            </w:r>
          </w:p>
          <w:p w:rsidR="00CE2E1D" w:rsidRPr="000053A8" w:rsidRDefault="00CE2E1D" w:rsidP="009B58C2">
            <w:pPr>
              <w:jc w:val="center"/>
              <w:rPr>
                <w:sz w:val="18"/>
                <w:szCs w:val="18"/>
              </w:rPr>
            </w:pPr>
          </w:p>
          <w:p w:rsidR="00CE2E1D" w:rsidRPr="000053A8" w:rsidRDefault="00CE2E1D" w:rsidP="009B58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sz w:val="18"/>
                <w:szCs w:val="18"/>
              </w:rPr>
            </w:pPr>
          </w:p>
          <w:p w:rsidR="00CE2E1D" w:rsidRPr="000053A8" w:rsidRDefault="00CE2E1D" w:rsidP="009B58C2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321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9B58C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F2AA7" w:rsidRDefault="00CE2E1D" w:rsidP="009B58C2">
            <w:pPr>
              <w:rPr>
                <w:i/>
                <w:sz w:val="18"/>
                <w:szCs w:val="18"/>
              </w:rPr>
            </w:pPr>
            <w:r w:rsidRPr="002F2AA7">
              <w:rPr>
                <w:i/>
                <w:sz w:val="18"/>
                <w:szCs w:val="18"/>
              </w:rPr>
              <w:t>1</w:t>
            </w:r>
            <w:r>
              <w:rPr>
                <w:i/>
                <w:sz w:val="18"/>
                <w:szCs w:val="18"/>
              </w:rPr>
              <w:t>00</w:t>
            </w:r>
            <w:r w:rsidRPr="002F2AA7">
              <w:rPr>
                <w:i/>
                <w:sz w:val="18"/>
                <w:szCs w:val="18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F2AA7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70,6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F2AA7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29,4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</w:rPr>
            </w:pPr>
            <w:r>
              <w:rPr>
                <w:b/>
              </w:rPr>
              <w:t>Физическая культура и спорт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</w:p>
          <w:p w:rsidR="00CE2E1D" w:rsidRDefault="00CE2E1D" w:rsidP="009B58C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</w:p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</w:p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</w:p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F2AA7" w:rsidRDefault="00CE2E1D" w:rsidP="009B58C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F2AA7" w:rsidRDefault="00CE2E1D" w:rsidP="00241E5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-15,0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241E5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00,0</w:t>
            </w:r>
          </w:p>
          <w:p w:rsidR="00CE2E1D" w:rsidRPr="002F2AA7" w:rsidRDefault="00CE2E1D" w:rsidP="00241E57">
            <w:pPr>
              <w:rPr>
                <w:b/>
                <w:sz w:val="18"/>
                <w:szCs w:val="18"/>
              </w:rPr>
            </w:pP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</w:rPr>
            </w:pPr>
            <w:r>
              <w:rPr>
                <w:b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F2AA7" w:rsidRDefault="00CE2E1D" w:rsidP="009B58C2">
            <w:pPr>
              <w:rPr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F2AA7" w:rsidRDefault="00CE2E1D" w:rsidP="009B58C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F2AA7" w:rsidRDefault="00CE2E1D" w:rsidP="009B58C2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</w:pPr>
            <w:r>
              <w:t>Массовый спорт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1102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F2AA7" w:rsidRDefault="00CE2E1D" w:rsidP="009B58C2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F2AA7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F2AA7" w:rsidRDefault="00CE2E1D" w:rsidP="008273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331B8" w:rsidRDefault="00CE2E1D" w:rsidP="009B58C2">
            <w:pPr>
              <w:jc w:val="center"/>
              <w:rPr>
                <w:b/>
                <w:i/>
              </w:rPr>
            </w:pPr>
            <w:r w:rsidRPr="00F331B8">
              <w:rPr>
                <w:b/>
                <w:i/>
              </w:rPr>
              <w:t>Муниципальная целевая программа «Развитие физической к</w:t>
            </w:r>
            <w:r>
              <w:rPr>
                <w:b/>
                <w:i/>
              </w:rPr>
              <w:t>ультуры и спорта  в Старогольского</w:t>
            </w:r>
            <w:r w:rsidRPr="00F331B8">
              <w:rPr>
                <w:b/>
                <w:i/>
              </w:rPr>
              <w:t xml:space="preserve"> сельском посел</w:t>
            </w:r>
            <w:r>
              <w:rPr>
                <w:b/>
                <w:i/>
              </w:rPr>
              <w:t>ении на 2022-2024</w:t>
            </w:r>
            <w:r w:rsidRPr="00F331B8">
              <w:rPr>
                <w:b/>
                <w:i/>
              </w:rPr>
              <w:t>годы»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331B8" w:rsidRDefault="00CE2E1D" w:rsidP="009B58C2">
            <w:pPr>
              <w:jc w:val="center"/>
              <w:rPr>
                <w:b/>
                <w:i/>
                <w:sz w:val="18"/>
                <w:szCs w:val="18"/>
              </w:rPr>
            </w:pPr>
            <w:r w:rsidRPr="00F331B8">
              <w:rPr>
                <w:b/>
                <w:i/>
                <w:sz w:val="18"/>
                <w:szCs w:val="18"/>
              </w:rPr>
              <w:t>1100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331B8" w:rsidRDefault="00CE2E1D" w:rsidP="009B58C2">
            <w:pPr>
              <w:jc w:val="center"/>
              <w:rPr>
                <w:b/>
                <w:i/>
                <w:sz w:val="18"/>
                <w:szCs w:val="18"/>
              </w:rPr>
            </w:pPr>
            <w:r w:rsidRPr="00F331B8">
              <w:rPr>
                <w:b/>
                <w:i/>
                <w:sz w:val="18"/>
                <w:szCs w:val="18"/>
              </w:rPr>
              <w:t>1102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331B8" w:rsidRDefault="00CE2E1D" w:rsidP="009B58C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ЛФ</w:t>
            </w:r>
            <w:r w:rsidRPr="00F331B8">
              <w:rPr>
                <w:b/>
                <w:sz w:val="18"/>
                <w:szCs w:val="18"/>
              </w:rPr>
              <w:t>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331B8" w:rsidRDefault="00CE2E1D" w:rsidP="009B58C2">
            <w:pPr>
              <w:jc w:val="center"/>
              <w:rPr>
                <w:b/>
                <w:sz w:val="18"/>
                <w:szCs w:val="18"/>
              </w:rPr>
            </w:pPr>
            <w:r w:rsidRPr="00F331B8">
              <w:rPr>
                <w:b/>
                <w:sz w:val="18"/>
                <w:szCs w:val="18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331B8" w:rsidRDefault="00CE2E1D" w:rsidP="009B58C2">
            <w:pPr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F2AA7" w:rsidRDefault="00CE2E1D" w:rsidP="009B58C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F2AA7" w:rsidRDefault="00CE2E1D" w:rsidP="009B58C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-15,0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F2AA7" w:rsidRDefault="00CE2E1D" w:rsidP="008273A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</w:pPr>
            <w:r>
              <w:t xml:space="preserve"> Подпрограмма  «Развитие физической культуры и спорта в Старогольского сельском поселении на 2022-2024 годы»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>1100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>1102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ЛФ10000000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F2AA7" w:rsidRDefault="00CE2E1D" w:rsidP="009B58C2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F2AA7" w:rsidRDefault="00CE2E1D" w:rsidP="009B58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F2AA7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</w:pPr>
            <w:r>
              <w:t>Основное мероприятие -организация спортивно – массовой работы в Старогольского сельском поселении»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>1100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>1102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ЛФ10100000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F2AA7" w:rsidRDefault="00CE2E1D" w:rsidP="009B58C2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F2AA7" w:rsidRDefault="00CE2E1D" w:rsidP="009B58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  <w:p w:rsidR="00CE2E1D" w:rsidRPr="002F2AA7" w:rsidRDefault="00CE2E1D" w:rsidP="00985800">
            <w:pPr>
              <w:rPr>
                <w:sz w:val="18"/>
                <w:szCs w:val="18"/>
              </w:rPr>
            </w:pP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highlight w:val="yellow"/>
              </w:rPr>
            </w:pPr>
            <w:r>
              <w:rPr>
                <w:i/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>1100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>1102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ЛФ10194228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F2AA7" w:rsidRDefault="00CE2E1D" w:rsidP="009B58C2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F2AA7" w:rsidRDefault="00CE2E1D" w:rsidP="009B58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F2AA7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</w:pPr>
            <w:r>
              <w:t>Закупка товаров  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>1100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>1102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ЛФ10194228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F2AA7" w:rsidRDefault="00CE2E1D" w:rsidP="009B58C2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F2AA7" w:rsidRDefault="00CE2E1D" w:rsidP="009B58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F2AA7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</w:pPr>
            <w: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1102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ЛФ10194228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F2AA7" w:rsidRDefault="00CE2E1D" w:rsidP="009B58C2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F2AA7" w:rsidRDefault="00CE2E1D" w:rsidP="009B58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F2AA7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</w:pPr>
            <w: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1102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ЛФ10194228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F2AA7" w:rsidRDefault="00CE2E1D" w:rsidP="009B58C2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F2AA7" w:rsidRDefault="00CE2E1D" w:rsidP="009B58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F2AA7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560E6" w:rsidRDefault="00CE2E1D" w:rsidP="009B58C2">
            <w:pPr>
              <w:jc w:val="center"/>
              <w:rPr>
                <w:i/>
              </w:rPr>
            </w:pPr>
            <w:r w:rsidRPr="009560E6">
              <w:rPr>
                <w:i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560E6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 w:rsidRPr="009560E6">
              <w:rPr>
                <w:i/>
                <w:sz w:val="18"/>
                <w:szCs w:val="18"/>
              </w:rPr>
              <w:t>1100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560E6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 w:rsidRPr="009560E6">
              <w:rPr>
                <w:i/>
                <w:sz w:val="18"/>
                <w:szCs w:val="18"/>
              </w:rPr>
              <w:t>1102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560E6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ЛФ10194228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560E6" w:rsidRDefault="00CE2E1D" w:rsidP="009B58C2">
            <w:pPr>
              <w:jc w:val="center"/>
              <w:rPr>
                <w:i/>
                <w:sz w:val="18"/>
                <w:szCs w:val="18"/>
              </w:rPr>
            </w:pPr>
            <w:r w:rsidRPr="009560E6"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560E6" w:rsidRDefault="00CE2E1D" w:rsidP="009B58C2">
            <w:pPr>
              <w:rPr>
                <w:i/>
                <w:sz w:val="20"/>
                <w:szCs w:val="20"/>
              </w:rPr>
            </w:pPr>
            <w:r w:rsidRPr="009560E6">
              <w:rPr>
                <w:i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F2AA7" w:rsidRDefault="00CE2E1D" w:rsidP="009B58C2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F2AA7" w:rsidRDefault="00CE2E1D" w:rsidP="009B58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F2AA7" w:rsidRDefault="00CE2E1D" w:rsidP="009B5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CE2E1D" w:rsidTr="009B58C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</w:rPr>
            </w:pPr>
            <w:r>
              <w:rPr>
                <w:b/>
              </w:rPr>
              <w:t>ВСЕГО РАСХОДОВ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9B58C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560E6" w:rsidRDefault="00CE2E1D" w:rsidP="009B58C2">
            <w:pPr>
              <w:rPr>
                <w:b/>
                <w:sz w:val="20"/>
                <w:szCs w:val="20"/>
              </w:rPr>
            </w:pPr>
            <w:r>
              <w:rPr>
                <w:b/>
                <w:sz w:val="18"/>
                <w:szCs w:val="18"/>
              </w:rPr>
              <w:t>3743,7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90BD2" w:rsidRDefault="00CE2E1D" w:rsidP="009B58C2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-237,4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F90BD2" w:rsidRDefault="00CE2E1D" w:rsidP="00F90BD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3506,3</w:t>
            </w:r>
          </w:p>
        </w:tc>
      </w:tr>
    </w:tbl>
    <w:p w:rsidR="00CE2E1D" w:rsidRPr="00281BD8" w:rsidRDefault="00CE2E1D" w:rsidP="009F3796">
      <w:pPr>
        <w:jc w:val="both"/>
        <w:rPr>
          <w:i/>
        </w:rPr>
      </w:pPr>
    </w:p>
    <w:p w:rsidR="00CE2E1D" w:rsidRDefault="00CE2E1D" w:rsidP="009F3796">
      <w:pPr>
        <w:jc w:val="both"/>
        <w:rPr>
          <w:i/>
          <w:lang w:val="en-US"/>
        </w:rPr>
      </w:pPr>
    </w:p>
    <w:p w:rsidR="00CE2E1D" w:rsidRDefault="00CE2E1D" w:rsidP="009F3796">
      <w:pPr>
        <w:jc w:val="both"/>
        <w:rPr>
          <w:i/>
          <w:lang w:val="en-US"/>
        </w:rPr>
      </w:pPr>
    </w:p>
    <w:p w:rsidR="00CE2E1D" w:rsidRDefault="00CE2E1D" w:rsidP="009F3796">
      <w:pPr>
        <w:jc w:val="both"/>
        <w:rPr>
          <w:i/>
          <w:lang w:val="en-US"/>
        </w:rPr>
      </w:pPr>
    </w:p>
    <w:p w:rsidR="00CE2E1D" w:rsidRDefault="00CE2E1D" w:rsidP="009F3796">
      <w:pPr>
        <w:jc w:val="both"/>
        <w:rPr>
          <w:i/>
          <w:lang w:val="en-US"/>
        </w:rPr>
      </w:pPr>
    </w:p>
    <w:p w:rsidR="00CE2E1D" w:rsidRDefault="00CE2E1D" w:rsidP="009F3796">
      <w:pPr>
        <w:jc w:val="both"/>
        <w:rPr>
          <w:i/>
          <w:lang w:val="en-US"/>
        </w:rPr>
      </w:pPr>
    </w:p>
    <w:p w:rsidR="00CE2E1D" w:rsidRDefault="00CE2E1D" w:rsidP="009F3796">
      <w:pPr>
        <w:jc w:val="both"/>
      </w:pPr>
    </w:p>
    <w:p w:rsidR="00CE2E1D" w:rsidRDefault="00CE2E1D" w:rsidP="009F3796">
      <w:pPr>
        <w:jc w:val="both"/>
      </w:pPr>
    </w:p>
    <w:p w:rsidR="00CE2E1D" w:rsidRDefault="00CE2E1D" w:rsidP="009F3796">
      <w:pPr>
        <w:jc w:val="both"/>
      </w:pPr>
    </w:p>
    <w:p w:rsidR="00CE2E1D" w:rsidRDefault="00CE2E1D" w:rsidP="009F3796">
      <w:pPr>
        <w:jc w:val="both"/>
      </w:pPr>
    </w:p>
    <w:p w:rsidR="00CE2E1D" w:rsidRDefault="00CE2E1D" w:rsidP="009F3796">
      <w:pPr>
        <w:jc w:val="both"/>
      </w:pPr>
    </w:p>
    <w:p w:rsidR="00CE2E1D" w:rsidRDefault="00CE2E1D" w:rsidP="009F3796">
      <w:pPr>
        <w:jc w:val="both"/>
      </w:pPr>
    </w:p>
    <w:p w:rsidR="00CE2E1D" w:rsidRDefault="00CE2E1D" w:rsidP="009F3796">
      <w:pPr>
        <w:jc w:val="both"/>
      </w:pPr>
    </w:p>
    <w:p w:rsidR="00CE2E1D" w:rsidRDefault="00CE2E1D" w:rsidP="009F3796">
      <w:pPr>
        <w:jc w:val="both"/>
      </w:pPr>
    </w:p>
    <w:p w:rsidR="00CE2E1D" w:rsidRDefault="00CE2E1D" w:rsidP="009F3796">
      <w:pPr>
        <w:jc w:val="both"/>
      </w:pPr>
    </w:p>
    <w:p w:rsidR="00CE2E1D" w:rsidRDefault="00CE2E1D" w:rsidP="009F3796">
      <w:pPr>
        <w:jc w:val="both"/>
      </w:pPr>
    </w:p>
    <w:p w:rsidR="00CE2E1D" w:rsidRDefault="00CE2E1D"/>
    <w:p w:rsidR="00CE2E1D" w:rsidRDefault="00CE2E1D"/>
    <w:p w:rsidR="00CE2E1D" w:rsidRDefault="00CE2E1D"/>
    <w:p w:rsidR="00CE2E1D" w:rsidRDefault="00CE2E1D"/>
    <w:p w:rsidR="00CE2E1D" w:rsidRDefault="00CE2E1D"/>
    <w:p w:rsidR="00CE2E1D" w:rsidRDefault="00CE2E1D"/>
    <w:p w:rsidR="00CE2E1D" w:rsidRDefault="00CE2E1D"/>
    <w:p w:rsidR="00CE2E1D" w:rsidRDefault="00CE2E1D"/>
    <w:p w:rsidR="00CE2E1D" w:rsidRDefault="00CE2E1D"/>
    <w:p w:rsidR="00CE2E1D" w:rsidRDefault="00CE2E1D"/>
    <w:p w:rsidR="00CE2E1D" w:rsidRDefault="00CE2E1D" w:rsidP="00017A3D">
      <w:pPr>
        <w:jc w:val="right"/>
        <w:rPr>
          <w:sz w:val="22"/>
          <w:szCs w:val="22"/>
        </w:rPr>
      </w:pPr>
      <w:r>
        <w:rPr>
          <w:sz w:val="22"/>
          <w:szCs w:val="22"/>
        </w:rPr>
        <w:t>Приложение 5</w:t>
      </w:r>
    </w:p>
    <w:p w:rsidR="00CE2E1D" w:rsidRDefault="00CE2E1D" w:rsidP="00017A3D">
      <w:pPr>
        <w:ind w:left="4140" w:hanging="414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к  решению Старогольского сельского Совета  народных  депутатов от 27.12.2023 №21/1</w:t>
      </w:r>
    </w:p>
    <w:p w:rsidR="00CE2E1D" w:rsidRDefault="00CE2E1D" w:rsidP="00017A3D">
      <w:pPr>
        <w:ind w:left="4140" w:hanging="414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«О внесение изменений в  бюджет Старогольского сельского поселения    </w:t>
      </w:r>
    </w:p>
    <w:p w:rsidR="00CE2E1D" w:rsidRDefault="00CE2E1D" w:rsidP="00017A3D">
      <w:pPr>
        <w:jc w:val="right"/>
      </w:pPr>
      <w:r>
        <w:rPr>
          <w:sz w:val="22"/>
          <w:szCs w:val="22"/>
        </w:rPr>
        <w:t>на 2024 год и плановый период 2025-2026 гг.</w:t>
      </w:r>
      <w:r>
        <w:t xml:space="preserve">»                                                                                                                           </w:t>
      </w:r>
    </w:p>
    <w:p w:rsidR="00CE2E1D" w:rsidRPr="009A55B4" w:rsidRDefault="00CE2E1D" w:rsidP="00017A3D">
      <w:pPr>
        <w:jc w:val="right"/>
      </w:pPr>
      <w:r w:rsidRPr="001C0E0A">
        <w:t xml:space="preserve"> </w:t>
      </w:r>
    </w:p>
    <w:p w:rsidR="00CE2E1D" w:rsidRPr="007775CC" w:rsidRDefault="00CE2E1D" w:rsidP="00017A3D">
      <w:pPr>
        <w:tabs>
          <w:tab w:val="left" w:pos="7200"/>
        </w:tabs>
        <w:ind w:left="360"/>
        <w:jc w:val="center"/>
        <w:rPr>
          <w:b/>
          <w:i/>
        </w:rPr>
      </w:pPr>
      <w:r w:rsidRPr="007775CC">
        <w:rPr>
          <w:b/>
          <w:i/>
        </w:rPr>
        <w:t xml:space="preserve">Ведомственная структура бюджета Старогольского сельского поселения Новодеревеньковского </w:t>
      </w:r>
      <w:r>
        <w:rPr>
          <w:b/>
          <w:i/>
        </w:rPr>
        <w:t>района Орловской области на 2024 год и плановый период 2025-2026</w:t>
      </w:r>
      <w:r w:rsidRPr="007775CC">
        <w:rPr>
          <w:b/>
          <w:i/>
        </w:rPr>
        <w:t>гг</w:t>
      </w:r>
      <w:r>
        <w:rPr>
          <w:b/>
          <w:i/>
        </w:rPr>
        <w:t>.</w:t>
      </w:r>
    </w:p>
    <w:p w:rsidR="00CE2E1D" w:rsidRDefault="00CE2E1D" w:rsidP="00A931DA">
      <w:pPr>
        <w:ind w:left="360" w:right="849"/>
        <w:jc w:val="center"/>
        <w:rPr>
          <w:sz w:val="22"/>
          <w:szCs w:val="22"/>
        </w:rPr>
      </w:pPr>
      <w:r>
        <w:rPr>
          <w:sz w:val="22"/>
          <w:szCs w:val="22"/>
        </w:rPr>
        <w:t>тыс. рублей</w:t>
      </w:r>
    </w:p>
    <w:tbl>
      <w:tblPr>
        <w:tblW w:w="11529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624"/>
        <w:gridCol w:w="51"/>
        <w:gridCol w:w="899"/>
        <w:gridCol w:w="39"/>
        <w:gridCol w:w="681"/>
        <w:gridCol w:w="28"/>
        <w:gridCol w:w="1137"/>
        <w:gridCol w:w="567"/>
        <w:gridCol w:w="425"/>
        <w:gridCol w:w="1134"/>
        <w:gridCol w:w="851"/>
        <w:gridCol w:w="851"/>
        <w:gridCol w:w="242"/>
      </w:tblGrid>
      <w:tr w:rsidR="00CE2E1D" w:rsidTr="00381002">
        <w:trPr>
          <w:gridAfter w:val="1"/>
          <w:wAfter w:w="242" w:type="dxa"/>
          <w:cantSplit/>
          <w:trHeight w:val="590"/>
        </w:trPr>
        <w:tc>
          <w:tcPr>
            <w:tcW w:w="4675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CE2E1D" w:rsidRPr="00F507ED" w:rsidRDefault="00CE2E1D" w:rsidP="00381002">
            <w:pPr>
              <w:jc w:val="center"/>
              <w:rPr>
                <w:b/>
              </w:rPr>
            </w:pPr>
            <w:r w:rsidRPr="00F507ED">
              <w:rPr>
                <w:b/>
                <w:sz w:val="22"/>
                <w:szCs w:val="22"/>
              </w:rPr>
              <w:t>Наименование</w:t>
            </w:r>
          </w:p>
          <w:p w:rsidR="00CE2E1D" w:rsidRDefault="00CE2E1D" w:rsidP="00381002">
            <w:pPr>
              <w:jc w:val="center"/>
            </w:pPr>
          </w:p>
        </w:tc>
        <w:tc>
          <w:tcPr>
            <w:tcW w:w="8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</w:pPr>
          </w:p>
          <w:p w:rsidR="00CE2E1D" w:rsidRDefault="00CE2E1D" w:rsidP="00381002">
            <w:pPr>
              <w:jc w:val="center"/>
            </w:pPr>
          </w:p>
          <w:p w:rsidR="00CE2E1D" w:rsidRDefault="00CE2E1D" w:rsidP="00381002">
            <w:pPr>
              <w:jc w:val="center"/>
            </w:pPr>
            <w:r>
              <w:rPr>
                <w:sz w:val="22"/>
                <w:szCs w:val="22"/>
              </w:rPr>
              <w:t>Рз</w:t>
            </w:r>
          </w:p>
        </w:tc>
        <w:tc>
          <w:tcPr>
            <w:tcW w:w="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</w:pPr>
          </w:p>
          <w:p w:rsidR="00CE2E1D" w:rsidRDefault="00CE2E1D" w:rsidP="00381002">
            <w:pPr>
              <w:jc w:val="center"/>
            </w:pPr>
          </w:p>
          <w:p w:rsidR="00CE2E1D" w:rsidRDefault="00CE2E1D" w:rsidP="00381002">
            <w:pPr>
              <w:jc w:val="center"/>
            </w:pPr>
            <w:r>
              <w:rPr>
                <w:sz w:val="22"/>
                <w:szCs w:val="22"/>
              </w:rPr>
              <w:t>ПР</w:t>
            </w:r>
          </w:p>
        </w:tc>
        <w:tc>
          <w:tcPr>
            <w:tcW w:w="11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</w:pPr>
          </w:p>
          <w:p w:rsidR="00CE2E1D" w:rsidRDefault="00CE2E1D" w:rsidP="00381002">
            <w:pPr>
              <w:jc w:val="center"/>
            </w:pPr>
          </w:p>
          <w:p w:rsidR="00CE2E1D" w:rsidRDefault="00CE2E1D" w:rsidP="00381002">
            <w:pPr>
              <w:jc w:val="center"/>
            </w:pPr>
            <w:r>
              <w:rPr>
                <w:sz w:val="22"/>
                <w:szCs w:val="22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</w:pPr>
          </w:p>
          <w:p w:rsidR="00CE2E1D" w:rsidRDefault="00CE2E1D" w:rsidP="00381002">
            <w:pPr>
              <w:jc w:val="center"/>
            </w:pPr>
          </w:p>
          <w:p w:rsidR="00CE2E1D" w:rsidRDefault="00CE2E1D" w:rsidP="00381002">
            <w:pPr>
              <w:jc w:val="center"/>
            </w:pPr>
            <w:r>
              <w:rPr>
                <w:sz w:val="22"/>
                <w:szCs w:val="22"/>
              </w:rPr>
              <w:t>ВР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CE2E1D" w:rsidRDefault="00CE2E1D" w:rsidP="00381002">
            <w:pPr>
              <w:ind w:left="113" w:right="113"/>
              <w:jc w:val="center"/>
            </w:pPr>
            <w:r>
              <w:rPr>
                <w:sz w:val="22"/>
                <w:szCs w:val="22"/>
              </w:rPr>
              <w:t>Источник</w:t>
            </w:r>
          </w:p>
        </w:tc>
        <w:tc>
          <w:tcPr>
            <w:tcW w:w="2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F507ED" w:rsidRDefault="00CE2E1D" w:rsidP="00381002">
            <w:pPr>
              <w:jc w:val="center"/>
              <w:rPr>
                <w:b/>
              </w:rPr>
            </w:pPr>
            <w:r w:rsidRPr="00F507ED">
              <w:rPr>
                <w:b/>
                <w:sz w:val="22"/>
                <w:szCs w:val="22"/>
              </w:rPr>
              <w:t>Сумма тыс.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F507ED">
              <w:rPr>
                <w:b/>
                <w:sz w:val="22"/>
                <w:szCs w:val="22"/>
              </w:rPr>
              <w:t>руб</w:t>
            </w:r>
            <w:r>
              <w:rPr>
                <w:b/>
                <w:sz w:val="22"/>
                <w:szCs w:val="22"/>
              </w:rPr>
              <w:t>.</w:t>
            </w:r>
          </w:p>
        </w:tc>
      </w:tr>
      <w:tr w:rsidR="00CE2E1D" w:rsidTr="00381002">
        <w:trPr>
          <w:gridAfter w:val="1"/>
          <w:wAfter w:w="242" w:type="dxa"/>
          <w:cantSplit/>
          <w:trHeight w:val="1016"/>
        </w:trPr>
        <w:tc>
          <w:tcPr>
            <w:tcW w:w="4675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</w:pPr>
          </w:p>
        </w:tc>
        <w:tc>
          <w:tcPr>
            <w:tcW w:w="8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</w:pPr>
          </w:p>
        </w:tc>
        <w:tc>
          <w:tcPr>
            <w:tcW w:w="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</w:pPr>
          </w:p>
        </w:tc>
        <w:tc>
          <w:tcPr>
            <w:tcW w:w="11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E2E1D" w:rsidRDefault="00CE2E1D" w:rsidP="00381002">
            <w:pPr>
              <w:ind w:left="113" w:right="113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4E7B" w:rsidRDefault="00CE2E1D" w:rsidP="00381002">
            <w:pPr>
              <w:jc w:val="center"/>
              <w:rPr>
                <w:sz w:val="16"/>
                <w:szCs w:val="16"/>
              </w:rPr>
            </w:pPr>
          </w:p>
          <w:p w:rsidR="00CE2E1D" w:rsidRPr="009A4E7B" w:rsidRDefault="00CE2E1D" w:rsidP="00381002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</w:t>
            </w:r>
            <w:r w:rsidRPr="009A4E7B">
              <w:rPr>
                <w:b/>
                <w:sz w:val="16"/>
                <w:szCs w:val="16"/>
              </w:rPr>
              <w:t>202</w:t>
            </w: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4E7B" w:rsidRDefault="00CE2E1D" w:rsidP="00381002">
            <w:pPr>
              <w:rPr>
                <w:sz w:val="16"/>
                <w:szCs w:val="16"/>
              </w:rPr>
            </w:pPr>
            <w:r w:rsidRPr="009A4E7B">
              <w:rPr>
                <w:sz w:val="16"/>
                <w:szCs w:val="16"/>
              </w:rPr>
              <w:t xml:space="preserve"> </w:t>
            </w:r>
          </w:p>
          <w:p w:rsidR="00CE2E1D" w:rsidRPr="009A4E7B" w:rsidRDefault="00CE2E1D" w:rsidP="00381002">
            <w:pPr>
              <w:rPr>
                <w:b/>
                <w:sz w:val="16"/>
                <w:szCs w:val="16"/>
              </w:rPr>
            </w:pPr>
            <w:r w:rsidRPr="009A4E7B">
              <w:rPr>
                <w:sz w:val="16"/>
                <w:szCs w:val="16"/>
              </w:rPr>
              <w:t xml:space="preserve"> </w:t>
            </w:r>
            <w:r w:rsidRPr="009A4E7B">
              <w:rPr>
                <w:b/>
                <w:sz w:val="16"/>
                <w:szCs w:val="16"/>
              </w:rPr>
              <w:t xml:space="preserve">Поправки (+,-)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9A4E7B" w:rsidRDefault="00CE2E1D" w:rsidP="00381002">
            <w:pPr>
              <w:jc w:val="center"/>
              <w:rPr>
                <w:sz w:val="16"/>
                <w:szCs w:val="16"/>
              </w:rPr>
            </w:pPr>
          </w:p>
          <w:p w:rsidR="00CE2E1D" w:rsidRPr="009A4E7B" w:rsidRDefault="00CE2E1D" w:rsidP="00381002">
            <w:pPr>
              <w:rPr>
                <w:b/>
                <w:sz w:val="16"/>
                <w:szCs w:val="16"/>
              </w:rPr>
            </w:pPr>
            <w:r w:rsidRPr="009A4E7B">
              <w:rPr>
                <w:b/>
                <w:sz w:val="16"/>
                <w:szCs w:val="16"/>
              </w:rPr>
              <w:t>Сумма с поправками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</w:rPr>
            </w:pPr>
            <w:r>
              <w:rPr>
                <w:b/>
              </w:rPr>
              <w:t xml:space="preserve">     Средства федерального бюджета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C2EEC" w:rsidRDefault="00CE2E1D" w:rsidP="0038100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3743,7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CC3B75" w:rsidRDefault="00CE2E1D" w:rsidP="00381002">
            <w:pPr>
              <w:rPr>
                <w:b/>
                <w:sz w:val="16"/>
                <w:szCs w:val="16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6"/>
                <w:szCs w:val="16"/>
              </w:rPr>
              <w:t>-237,4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CC3B75" w:rsidRDefault="00CE2E1D" w:rsidP="0038100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3506,3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</w:rPr>
            </w:pPr>
            <w:r>
              <w:rPr>
                <w:b/>
              </w:rPr>
              <w:t>Средства областного бюджета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145,9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C2EEC" w:rsidRDefault="00CE2E1D" w:rsidP="0038100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+0,2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381002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146,1</w:t>
            </w:r>
          </w:p>
          <w:p w:rsidR="00CE2E1D" w:rsidRPr="00E90543" w:rsidRDefault="00CE2E1D" w:rsidP="00381002">
            <w:pPr>
              <w:rPr>
                <w:b/>
                <w:sz w:val="16"/>
                <w:szCs w:val="16"/>
              </w:rPr>
            </w:pP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b/>
              </w:rPr>
            </w:pPr>
            <w:r>
              <w:rPr>
                <w:b/>
              </w:rPr>
              <w:t xml:space="preserve">          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3597,8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-237,2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38100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3360,2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D6379A" w:rsidRDefault="00CE2E1D" w:rsidP="00381002">
            <w:pPr>
              <w:jc w:val="center"/>
              <w:rPr>
                <w:b/>
                <w:sz w:val="18"/>
                <w:szCs w:val="18"/>
              </w:rPr>
            </w:pPr>
            <w:r w:rsidRPr="00D6379A">
              <w:rPr>
                <w:b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D6379A" w:rsidRDefault="00CE2E1D" w:rsidP="00381002">
            <w:pPr>
              <w:jc w:val="center"/>
              <w:rPr>
                <w:b/>
                <w:sz w:val="18"/>
                <w:szCs w:val="18"/>
              </w:rPr>
            </w:pPr>
            <w:r w:rsidRPr="00D6379A"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D6379A" w:rsidRDefault="00CE2E1D" w:rsidP="0038100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D6379A" w:rsidRDefault="00CE2E1D" w:rsidP="0038100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D6379A" w:rsidRDefault="00CE2E1D" w:rsidP="0038100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D6379A" w:rsidRDefault="00CE2E1D" w:rsidP="0038100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D6379A" w:rsidRDefault="00CE2E1D" w:rsidP="00381002">
            <w:pPr>
              <w:rPr>
                <w:b/>
                <w:sz w:val="18"/>
                <w:szCs w:val="18"/>
              </w:rPr>
            </w:pPr>
            <w:r w:rsidRPr="00D6379A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2234,6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D6379A" w:rsidRDefault="00CE2E1D" w:rsidP="0038100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-42,6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D6379A" w:rsidRDefault="00CE2E1D" w:rsidP="0038100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2192,0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</w:rPr>
            </w:pPr>
            <w:r>
              <w:rPr>
                <w:b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2234,6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D6379A" w:rsidRDefault="00CE2E1D" w:rsidP="00381002">
            <w:pPr>
              <w:rPr>
                <w:b/>
                <w:sz w:val="16"/>
                <w:szCs w:val="16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6"/>
                <w:szCs w:val="16"/>
              </w:rPr>
              <w:t>-42,7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38100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2192,0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0102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i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 749,7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+110,4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860,1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Непрограммная часть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0102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AC20C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ЛФ00000</w:t>
            </w:r>
            <w:r w:rsidRPr="00AC20CD">
              <w:rPr>
                <w:i/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749,7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  +110,4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381002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  860,1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0102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</w:t>
            </w:r>
            <w:r w:rsidRPr="00AC20CD">
              <w:rPr>
                <w:i/>
                <w:sz w:val="18"/>
                <w:szCs w:val="18"/>
              </w:rPr>
              <w:t>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9401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AC20CD" w:rsidRDefault="00CE2E1D" w:rsidP="0038100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749,7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 +110,4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38100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860,1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</w:pPr>
            <w:r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</w:p>
          <w:p w:rsidR="00CE2E1D" w:rsidRDefault="00CE2E1D" w:rsidP="0038100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01</w:t>
            </w:r>
            <w:r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</w:p>
          <w:p w:rsidR="00CE2E1D" w:rsidRDefault="00CE2E1D" w:rsidP="0038100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  <w:lang w:val="en-US"/>
              </w:rPr>
              <w:t>102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</w:p>
          <w:p w:rsidR="00CE2E1D" w:rsidRDefault="00CE2E1D" w:rsidP="0038100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ЛФ0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9401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</w:p>
          <w:p w:rsidR="00CE2E1D" w:rsidRDefault="00CE2E1D" w:rsidP="0038100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AC20CD" w:rsidRDefault="00CE2E1D" w:rsidP="003810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749,7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D6379A" w:rsidRDefault="00CE2E1D" w:rsidP="00381002">
            <w:pPr>
              <w:rPr>
                <w:i/>
                <w:sz w:val="16"/>
                <w:szCs w:val="16"/>
              </w:rPr>
            </w:pPr>
            <w:r>
              <w:rPr>
                <w:i/>
                <w:sz w:val="18"/>
                <w:szCs w:val="18"/>
              </w:rPr>
              <w:t xml:space="preserve">   </w:t>
            </w:r>
            <w:r w:rsidRPr="00D6379A">
              <w:rPr>
                <w:i/>
                <w:sz w:val="16"/>
                <w:szCs w:val="16"/>
              </w:rPr>
              <w:t>+</w:t>
            </w:r>
            <w:r>
              <w:rPr>
                <w:i/>
                <w:sz w:val="16"/>
                <w:szCs w:val="16"/>
              </w:rPr>
              <w:t>110,4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AC20CD" w:rsidRDefault="00CE2E1D" w:rsidP="0038100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860,1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r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0102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ЛФ0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9401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AC20CD" w:rsidRDefault="00CE2E1D" w:rsidP="003810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749,7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D6379A" w:rsidRDefault="00CE2E1D" w:rsidP="00381002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  <w:lang w:val="en-US"/>
              </w:rPr>
              <w:t xml:space="preserve">  </w:t>
            </w:r>
            <w:r w:rsidRPr="00D6379A">
              <w:rPr>
                <w:sz w:val="16"/>
                <w:szCs w:val="16"/>
              </w:rPr>
              <w:t>+</w:t>
            </w:r>
            <w:r>
              <w:rPr>
                <w:sz w:val="16"/>
                <w:szCs w:val="16"/>
              </w:rPr>
              <w:t>110,4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AC20CD" w:rsidRDefault="00CE2E1D" w:rsidP="003810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860,1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r>
              <w:rPr>
                <w:sz w:val="22"/>
                <w:szCs w:val="22"/>
              </w:rPr>
              <w:t>Фонд оплаты труда и страховые взносы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0102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ЛФ0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9401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560,7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1B674B" w:rsidRDefault="00CE2E1D" w:rsidP="00381002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6"/>
                <w:szCs w:val="16"/>
              </w:rPr>
              <w:t>+77,7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AC20CD" w:rsidRDefault="00CE2E1D" w:rsidP="003810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638,4</w:t>
            </w:r>
          </w:p>
        </w:tc>
      </w:tr>
      <w:tr w:rsidR="00CE2E1D" w:rsidTr="00381002">
        <w:trPr>
          <w:gridAfter w:val="1"/>
          <w:wAfter w:w="242" w:type="dxa"/>
          <w:trHeight w:val="230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Средства</w:t>
            </w:r>
            <w:r>
              <w:rPr>
                <w:i/>
                <w:sz w:val="22"/>
                <w:szCs w:val="22"/>
                <w:lang w:val="en-US"/>
              </w:rPr>
              <w:t xml:space="preserve"> </w:t>
            </w:r>
            <w:r>
              <w:rPr>
                <w:i/>
                <w:sz w:val="22"/>
                <w:szCs w:val="22"/>
              </w:rPr>
              <w:t>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0102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94010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129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0630A" w:rsidRDefault="00CE2E1D" w:rsidP="00381002">
            <w:pPr>
              <w:rPr>
                <w:i/>
                <w:sz w:val="16"/>
                <w:szCs w:val="16"/>
              </w:rPr>
            </w:pPr>
            <w:r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 xml:space="preserve">  189,0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+0,3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3810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189,3</w:t>
            </w:r>
          </w:p>
        </w:tc>
      </w:tr>
      <w:tr w:rsidR="00CE2E1D" w:rsidTr="00381002">
        <w:trPr>
          <w:gridAfter w:val="1"/>
          <w:wAfter w:w="242" w:type="dxa"/>
          <w:trHeight w:val="190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</w:rPr>
            </w:pPr>
            <w:r w:rsidRPr="00DD39C7">
              <w:rPr>
                <w:sz w:val="18"/>
                <w:szCs w:val="18"/>
              </w:rPr>
              <w:t>Иные выпл. персаналу муниц.органа за исключ. ФОТ,выпл.з</w:t>
            </w:r>
            <w:r>
              <w:rPr>
                <w:sz w:val="18"/>
                <w:szCs w:val="18"/>
              </w:rPr>
              <w:t>а курортно-санатор.лечение  2024</w:t>
            </w:r>
            <w:r w:rsidRPr="00DD39C7">
              <w:rPr>
                <w:sz w:val="18"/>
                <w:szCs w:val="18"/>
              </w:rPr>
              <w:t>г</w:t>
            </w:r>
            <w:r w:rsidRPr="00085D17">
              <w:rPr>
                <w:i/>
                <w:sz w:val="22"/>
                <w:szCs w:val="22"/>
              </w:rPr>
              <w:t>.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0102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85D17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ЛФ00094010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85D17" w:rsidRDefault="00CE2E1D" w:rsidP="00381002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+32,4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3810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32,4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CE2E1D" w:rsidRDefault="00CE2E1D" w:rsidP="00381002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CE2E1D" w:rsidRDefault="00CE2E1D" w:rsidP="00381002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CE2E1D" w:rsidRDefault="00CE2E1D" w:rsidP="00381002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CE2E1D" w:rsidRDefault="00CE2E1D" w:rsidP="00381002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0104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i/>
              </w:rPr>
            </w:pPr>
          </w:p>
          <w:p w:rsidR="00CE2E1D" w:rsidRDefault="00CE2E1D" w:rsidP="00381002">
            <w:pPr>
              <w:jc w:val="center"/>
              <w:rPr>
                <w:b/>
                <w:i/>
              </w:rPr>
            </w:pPr>
          </w:p>
          <w:p w:rsidR="00CE2E1D" w:rsidRDefault="00CE2E1D" w:rsidP="00381002">
            <w:pPr>
              <w:jc w:val="center"/>
              <w:rPr>
                <w:b/>
                <w:i/>
              </w:rPr>
            </w:pPr>
          </w:p>
          <w:p w:rsidR="00CE2E1D" w:rsidRDefault="00CE2E1D" w:rsidP="00381002">
            <w:pPr>
              <w:jc w:val="center"/>
              <w:rPr>
                <w:b/>
                <w:i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i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   1 298,0</w:t>
            </w:r>
          </w:p>
          <w:p w:rsidR="00CE2E1D" w:rsidRDefault="00CE2E1D" w:rsidP="00381002">
            <w:pPr>
              <w:rPr>
                <w:b/>
                <w:i/>
                <w:sz w:val="18"/>
                <w:szCs w:val="18"/>
                <w:lang w:val="en-US"/>
              </w:rPr>
            </w:pPr>
            <w:r>
              <w:rPr>
                <w:b/>
                <w:i/>
                <w:sz w:val="18"/>
                <w:szCs w:val="18"/>
              </w:rPr>
              <w:t xml:space="preserve">      </w:t>
            </w:r>
            <w:r>
              <w:rPr>
                <w:b/>
                <w:i/>
                <w:sz w:val="18"/>
                <w:szCs w:val="18"/>
                <w:lang w:val="en-US"/>
              </w:rPr>
              <w:t xml:space="preserve">   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307251" w:rsidRDefault="00CE2E1D" w:rsidP="00381002">
            <w:pPr>
              <w:rPr>
                <w:i/>
                <w:sz w:val="16"/>
                <w:szCs w:val="16"/>
              </w:rPr>
            </w:pPr>
            <w:r>
              <w:rPr>
                <w:i/>
                <w:sz w:val="18"/>
                <w:szCs w:val="18"/>
                <w:lang w:val="en-US"/>
              </w:rPr>
              <w:t xml:space="preserve">   </w:t>
            </w:r>
            <w:r>
              <w:rPr>
                <w:i/>
                <w:sz w:val="18"/>
                <w:szCs w:val="18"/>
              </w:rPr>
              <w:t>-44,0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AC20CD" w:rsidRDefault="00CE2E1D" w:rsidP="00381002">
            <w:pPr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1254,0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Непрограмная часть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 xml:space="preserve">  ЛФ00000</w:t>
            </w:r>
            <w:r>
              <w:rPr>
                <w:i/>
                <w:sz w:val="18"/>
                <w:szCs w:val="18"/>
                <w:lang w:val="en-US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 1298,0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1B674B" w:rsidRDefault="00CE2E1D" w:rsidP="00381002">
            <w:pPr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 xml:space="preserve">   -</w:t>
            </w:r>
            <w:r>
              <w:rPr>
                <w:b/>
                <w:i/>
                <w:sz w:val="16"/>
                <w:szCs w:val="16"/>
              </w:rPr>
              <w:t>44,0</w:t>
            </w:r>
          </w:p>
          <w:p w:rsidR="00CE2E1D" w:rsidRDefault="00CE2E1D" w:rsidP="00381002">
            <w:pPr>
              <w:rPr>
                <w:b/>
                <w:i/>
                <w:sz w:val="18"/>
                <w:szCs w:val="18"/>
                <w:lang w:val="en-US"/>
              </w:rPr>
            </w:pPr>
            <w:r>
              <w:rPr>
                <w:b/>
                <w:i/>
                <w:sz w:val="18"/>
                <w:szCs w:val="18"/>
              </w:rPr>
              <w:t xml:space="preserve">      </w:t>
            </w:r>
            <w:r>
              <w:rPr>
                <w:b/>
                <w:i/>
                <w:sz w:val="18"/>
                <w:szCs w:val="18"/>
                <w:lang w:val="en-US"/>
              </w:rPr>
              <w:t xml:space="preserve">   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1B674B" w:rsidRDefault="00CE2E1D" w:rsidP="00381002">
            <w:pPr>
              <w:spacing w:after="200" w:line="276" w:lineRule="auto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1254,0</w:t>
            </w:r>
          </w:p>
          <w:p w:rsidR="00CE2E1D" w:rsidRDefault="00CE2E1D" w:rsidP="00381002">
            <w:pPr>
              <w:spacing w:after="200" w:line="276" w:lineRule="auto"/>
              <w:rPr>
                <w:b/>
                <w:i/>
                <w:sz w:val="18"/>
                <w:szCs w:val="18"/>
                <w:lang w:val="en-US"/>
              </w:rPr>
            </w:pPr>
          </w:p>
          <w:p w:rsidR="00CE2E1D" w:rsidRDefault="00CE2E1D" w:rsidP="00381002">
            <w:pPr>
              <w:rPr>
                <w:b/>
                <w:i/>
                <w:sz w:val="18"/>
                <w:szCs w:val="18"/>
                <w:lang w:val="en-US"/>
              </w:rPr>
            </w:pPr>
          </w:p>
        </w:tc>
      </w:tr>
      <w:tr w:rsidR="00CE2E1D" w:rsidTr="00381002">
        <w:trPr>
          <w:gridAfter w:val="1"/>
          <w:wAfter w:w="242" w:type="dxa"/>
          <w:trHeight w:val="398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</w:pPr>
            <w:r>
              <w:t>Центральный аппарат в рамках непрограммной части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E064BC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ЛФ0</w:t>
            </w:r>
            <w:r w:rsidRPr="00E064BC">
              <w:rPr>
                <w:sz w:val="18"/>
                <w:szCs w:val="18"/>
              </w:rPr>
              <w:t>00</w:t>
            </w:r>
            <w:r>
              <w:rPr>
                <w:sz w:val="18"/>
                <w:szCs w:val="18"/>
              </w:rPr>
              <w:t>9402</w:t>
            </w:r>
            <w:r w:rsidRPr="00E064BC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1298,0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  <w:lang w:val="en-US"/>
              </w:rPr>
              <w:t xml:space="preserve">  </w:t>
            </w:r>
            <w:r>
              <w:rPr>
                <w:i/>
                <w:sz w:val="18"/>
                <w:szCs w:val="18"/>
              </w:rPr>
              <w:t>-</w:t>
            </w:r>
            <w:r>
              <w:rPr>
                <w:i/>
                <w:sz w:val="16"/>
                <w:szCs w:val="16"/>
              </w:rPr>
              <w:t>44,0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3D052A" w:rsidRDefault="00CE2E1D" w:rsidP="00381002">
            <w:pPr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1254,0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</w:pPr>
            <w:r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       органами управления государственными внебюджетными фондами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</w:p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</w:p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</w:p>
          <w:p w:rsidR="00CE2E1D" w:rsidRDefault="00CE2E1D" w:rsidP="0038100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ЛФ0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9402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</w:p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</w:p>
          <w:p w:rsidR="00CE2E1D" w:rsidRDefault="00CE2E1D" w:rsidP="00381002">
            <w:pPr>
              <w:rPr>
                <w:sz w:val="20"/>
                <w:szCs w:val="20"/>
              </w:rPr>
            </w:pPr>
          </w:p>
          <w:p w:rsidR="00CE2E1D" w:rsidRPr="00D9366A" w:rsidRDefault="00CE2E1D" w:rsidP="003810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684,0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</w:p>
          <w:p w:rsidR="00CE2E1D" w:rsidRDefault="00CE2E1D" w:rsidP="00381002">
            <w:pPr>
              <w:rPr>
                <w:sz w:val="20"/>
                <w:szCs w:val="20"/>
              </w:rPr>
            </w:pPr>
          </w:p>
          <w:p w:rsidR="00CE2E1D" w:rsidRPr="00E018FD" w:rsidRDefault="00CE2E1D" w:rsidP="00381002">
            <w:pPr>
              <w:rPr>
                <w:sz w:val="16"/>
                <w:szCs w:val="16"/>
              </w:rPr>
            </w:pPr>
            <w:r w:rsidRPr="00E018FD">
              <w:rPr>
                <w:sz w:val="16"/>
                <w:szCs w:val="16"/>
              </w:rPr>
              <w:t xml:space="preserve">   </w:t>
            </w:r>
            <w:r>
              <w:rPr>
                <w:sz w:val="16"/>
                <w:szCs w:val="16"/>
              </w:rPr>
              <w:t>+267,4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381002">
            <w:pPr>
              <w:rPr>
                <w:sz w:val="20"/>
                <w:szCs w:val="20"/>
              </w:rPr>
            </w:pPr>
          </w:p>
          <w:p w:rsidR="00CE2E1D" w:rsidRDefault="00CE2E1D" w:rsidP="00381002">
            <w:pPr>
              <w:rPr>
                <w:sz w:val="20"/>
                <w:szCs w:val="20"/>
              </w:rPr>
            </w:pPr>
          </w:p>
          <w:p w:rsidR="00CE2E1D" w:rsidRDefault="00CE2E1D" w:rsidP="003810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951,4</w:t>
            </w:r>
          </w:p>
        </w:tc>
      </w:tr>
      <w:tr w:rsidR="00CE2E1D" w:rsidTr="00381002"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</w:pPr>
            <w:r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9402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684,0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1B674B" w:rsidRDefault="00CE2E1D" w:rsidP="003810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+48,5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732,5</w:t>
            </w:r>
          </w:p>
        </w:tc>
        <w:tc>
          <w:tcPr>
            <w:tcW w:w="242" w:type="dxa"/>
          </w:tcPr>
          <w:p w:rsidR="00CE2E1D" w:rsidRDefault="00CE2E1D" w:rsidP="00381002">
            <w:pPr>
              <w:rPr>
                <w:sz w:val="20"/>
                <w:szCs w:val="20"/>
              </w:rPr>
            </w:pP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</w:pPr>
            <w:r>
              <w:rPr>
                <w:sz w:val="22"/>
                <w:szCs w:val="22"/>
              </w:rPr>
              <w:t>Фонд оплаты труда и страховые взносы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9402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4524D5" w:rsidRDefault="00CE2E1D" w:rsidP="0038100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197,0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+34,9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38100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231,9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</w:pPr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9402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4524D5" w:rsidRDefault="00CE2E1D" w:rsidP="0038100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881,0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E71412" w:rsidRDefault="00CE2E1D" w:rsidP="00381002">
            <w:pPr>
              <w:rPr>
                <w:i/>
                <w:sz w:val="16"/>
                <w:szCs w:val="16"/>
              </w:rPr>
            </w:pPr>
            <w:r>
              <w:rPr>
                <w:i/>
                <w:sz w:val="18"/>
                <w:szCs w:val="18"/>
                <w:lang w:val="en-US"/>
              </w:rPr>
              <w:t xml:space="preserve">  </w:t>
            </w:r>
            <w:r>
              <w:rPr>
                <w:i/>
                <w:sz w:val="18"/>
                <w:szCs w:val="18"/>
              </w:rPr>
              <w:t>+70,4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38100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951,4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</w:pPr>
            <w:r>
              <w:rPr>
                <w:sz w:val="22"/>
                <w:szCs w:val="22"/>
              </w:rPr>
              <w:t>Иные выплаты персоналу, за исключением фонда оплаты труда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9402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401,5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  -241,7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38100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310,8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ЛФ0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9402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401,5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 -241,7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38100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310,8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ЛФ0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9402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E064BC" w:rsidRDefault="00CE2E1D" w:rsidP="003810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401,5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 -241,7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38100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310,8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ЛФ</w:t>
            </w:r>
            <w:r>
              <w:rPr>
                <w:sz w:val="18"/>
                <w:szCs w:val="18"/>
                <w:lang w:val="en-US"/>
              </w:rPr>
              <w:t>0009</w:t>
            </w:r>
            <w:r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  <w:lang w:val="en-US"/>
              </w:rPr>
              <w:t>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BE0783" w:rsidRDefault="00CE2E1D" w:rsidP="003810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401,5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BE0783" w:rsidRDefault="00CE2E1D" w:rsidP="00381002">
            <w:pPr>
              <w:rPr>
                <w:sz w:val="16"/>
                <w:szCs w:val="16"/>
              </w:rPr>
            </w:pPr>
            <w:r w:rsidRPr="00BE0783">
              <w:rPr>
                <w:sz w:val="16"/>
                <w:szCs w:val="16"/>
              </w:rPr>
              <w:t xml:space="preserve">    -</w:t>
            </w:r>
            <w:r>
              <w:rPr>
                <w:sz w:val="16"/>
                <w:szCs w:val="16"/>
              </w:rPr>
              <w:t>241,7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E064BC" w:rsidRDefault="00CE2E1D" w:rsidP="003810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310,8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1E4E76" w:rsidRDefault="00CE2E1D" w:rsidP="00381002">
            <w:pPr>
              <w:jc w:val="center"/>
            </w:pPr>
            <w:r w:rsidRPr="001E4E76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1E4E76" w:rsidRDefault="00CE2E1D" w:rsidP="00381002">
            <w:pPr>
              <w:jc w:val="center"/>
              <w:rPr>
                <w:sz w:val="18"/>
                <w:szCs w:val="18"/>
              </w:rPr>
            </w:pPr>
            <w:r w:rsidRPr="001E4E76"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1E4E76" w:rsidRDefault="00CE2E1D" w:rsidP="00381002">
            <w:pPr>
              <w:jc w:val="center"/>
              <w:rPr>
                <w:sz w:val="18"/>
                <w:szCs w:val="18"/>
              </w:rPr>
            </w:pPr>
            <w:r w:rsidRPr="001E4E76">
              <w:rPr>
                <w:sz w:val="18"/>
                <w:szCs w:val="18"/>
              </w:rPr>
              <w:t>0104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1E4E76" w:rsidRDefault="00CE2E1D" w:rsidP="0038100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ЛФ</w:t>
            </w:r>
            <w:r w:rsidRPr="001E4E76">
              <w:rPr>
                <w:sz w:val="18"/>
                <w:szCs w:val="18"/>
              </w:rPr>
              <w:t>0</w:t>
            </w:r>
            <w:r w:rsidRPr="001E4E76">
              <w:rPr>
                <w:sz w:val="18"/>
                <w:szCs w:val="18"/>
                <w:lang w:val="en-US"/>
              </w:rPr>
              <w:t>009</w:t>
            </w:r>
            <w:r>
              <w:rPr>
                <w:sz w:val="18"/>
                <w:szCs w:val="18"/>
              </w:rPr>
              <w:t>4</w:t>
            </w:r>
            <w:r w:rsidRPr="001E4E76">
              <w:rPr>
                <w:sz w:val="18"/>
                <w:szCs w:val="18"/>
              </w:rPr>
              <w:t>02</w:t>
            </w:r>
            <w:r w:rsidRPr="001E4E76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1E4E76" w:rsidRDefault="00CE2E1D" w:rsidP="00381002">
            <w:pPr>
              <w:rPr>
                <w:sz w:val="18"/>
                <w:szCs w:val="18"/>
              </w:rPr>
            </w:pPr>
            <w:r w:rsidRPr="001E4E76">
              <w:rPr>
                <w:sz w:val="18"/>
                <w:szCs w:val="18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1E4E76" w:rsidRDefault="00CE2E1D" w:rsidP="003810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1E4E76" w:rsidRDefault="00CE2E1D" w:rsidP="00381002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 </w:t>
            </w:r>
            <w:r w:rsidRPr="001E4E7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401,5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1B674B" w:rsidRDefault="00CE2E1D" w:rsidP="003810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 xml:space="preserve">  </w:t>
            </w:r>
            <w:r>
              <w:rPr>
                <w:sz w:val="18"/>
                <w:szCs w:val="18"/>
              </w:rPr>
              <w:t>-241,7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3810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310,8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9402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401,5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1E4E76" w:rsidRDefault="00CE2E1D" w:rsidP="00381002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  -241,7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82341C" w:rsidRDefault="00CE2E1D" w:rsidP="003810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310,8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</w:pPr>
            <w:r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ЛФ0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9402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650E06" w:rsidRDefault="00CE2E1D" w:rsidP="0038100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1B674B" w:rsidRDefault="00CE2E1D" w:rsidP="00381002">
            <w:pPr>
              <w:rPr>
                <w:b/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 </w:t>
            </w:r>
            <w:r w:rsidRPr="001B674B">
              <w:rPr>
                <w:b/>
                <w:i/>
                <w:sz w:val="18"/>
                <w:szCs w:val="18"/>
              </w:rPr>
              <w:t>-</w:t>
            </w:r>
            <w:r>
              <w:rPr>
                <w:b/>
                <w:i/>
                <w:sz w:val="18"/>
                <w:szCs w:val="18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1B674B" w:rsidRDefault="00CE2E1D" w:rsidP="00381002">
            <w:pPr>
              <w:rPr>
                <w:b/>
                <w:i/>
                <w:sz w:val="18"/>
                <w:szCs w:val="18"/>
              </w:rPr>
            </w:pPr>
            <w:r w:rsidRPr="001B674B">
              <w:rPr>
                <w:b/>
                <w:i/>
                <w:sz w:val="18"/>
                <w:szCs w:val="18"/>
              </w:rPr>
              <w:t xml:space="preserve">  </w:t>
            </w:r>
            <w:r>
              <w:rPr>
                <w:b/>
                <w:i/>
                <w:sz w:val="18"/>
                <w:szCs w:val="18"/>
              </w:rPr>
              <w:t>2,8</w:t>
            </w:r>
          </w:p>
        </w:tc>
      </w:tr>
      <w:tr w:rsidR="00CE2E1D" w:rsidRPr="001B674B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</w:pPr>
            <w:r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ЛФ0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9402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1B674B" w:rsidRDefault="00CE2E1D" w:rsidP="00381002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FF7DCC" w:rsidRDefault="00CE2E1D" w:rsidP="00381002">
            <w:pPr>
              <w:rPr>
                <w:i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>
              <w:rPr>
                <w:i/>
                <w:sz w:val="18"/>
                <w:szCs w:val="18"/>
              </w:rPr>
              <w:t>0,0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</w:pPr>
            <w:r>
              <w:rPr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ЛФ0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9402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00,0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Средства бюджета поселения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9402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851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00,0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</w:pPr>
            <w:r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ЛФ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09402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3.0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-1,9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38100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  1,1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1E4E76" w:rsidRDefault="00CE2E1D" w:rsidP="00381002">
            <w:pPr>
              <w:jc w:val="center"/>
              <w:rPr>
                <w:i/>
              </w:rPr>
            </w:pPr>
            <w:r w:rsidRPr="001E4E76"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1E4E76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 w:rsidRPr="001E4E76"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1E4E76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 w:rsidRPr="001E4E76"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1E4E76" w:rsidRDefault="00CE2E1D" w:rsidP="00381002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</w:t>
            </w:r>
            <w:r w:rsidRPr="001E4E76"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094</w:t>
            </w:r>
            <w:r w:rsidRPr="001E4E76">
              <w:rPr>
                <w:i/>
                <w:sz w:val="18"/>
                <w:szCs w:val="18"/>
              </w:rPr>
              <w:t>02</w:t>
            </w:r>
            <w:r w:rsidRPr="001E4E76"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3.0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-1,9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0,7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r>
              <w:rPr>
                <w:sz w:val="22"/>
                <w:szCs w:val="22"/>
              </w:rPr>
              <w:t>Уплата пени ,штрафов</w:t>
            </w:r>
          </w:p>
          <w:p w:rsidR="00CE2E1D" w:rsidRDefault="00CE2E1D" w:rsidP="00381002">
            <w:pPr>
              <w:jc w:val="center"/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ЛФ00094020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2,0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E064BC" w:rsidRDefault="00CE2E1D" w:rsidP="00381002">
            <w:pPr>
              <w:rPr>
                <w:i/>
              </w:rPr>
            </w:pPr>
            <w:r w:rsidRPr="00E064BC">
              <w:rPr>
                <w:i/>
                <w:sz w:val="22"/>
                <w:szCs w:val="22"/>
              </w:rPr>
              <w:t xml:space="preserve"> 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E064BC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ЛФ00094020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2,0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0106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i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76,9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3810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76,9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Непрограммная часть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0106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00000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i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22,9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381002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22,9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</w:pPr>
            <w:r>
              <w:rPr>
                <w:sz w:val="22"/>
                <w:szCs w:val="22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0106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ЛФ0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9403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381002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22,9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</w:pPr>
            <w:r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0106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ЛФ0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9403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22,9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0106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ЛФ0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9403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22,9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</w:pPr>
            <w:r>
              <w:rPr>
                <w:sz w:val="22"/>
                <w:szCs w:val="22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0106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ЛФ00094230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38100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  54,0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</w:pPr>
            <w:r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0106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ЛФ0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9403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54,0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Средства бюджета поселения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0106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9403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540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54,0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54,0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B4C38" w:rsidRDefault="00CE2E1D" w:rsidP="00381002">
            <w:pPr>
              <w:jc w:val="center"/>
              <w:rPr>
                <w:b/>
              </w:rPr>
            </w:pPr>
            <w:r w:rsidRPr="002B4C38">
              <w:rPr>
                <w:b/>
                <w:sz w:val="22"/>
                <w:szCs w:val="22"/>
              </w:rPr>
              <w:t>Резервные фонды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B4C38" w:rsidRDefault="00CE2E1D" w:rsidP="00381002">
            <w:pPr>
              <w:jc w:val="center"/>
              <w:rPr>
                <w:b/>
                <w:i/>
                <w:sz w:val="18"/>
                <w:szCs w:val="18"/>
              </w:rPr>
            </w:pPr>
            <w:r w:rsidRPr="002B4C38"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B4C38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 w:rsidRPr="002B4C38">
              <w:rPr>
                <w:i/>
                <w:sz w:val="18"/>
                <w:szCs w:val="18"/>
              </w:rPr>
              <w:t>0111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i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 10,0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-10,0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38100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 00,0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B4C38" w:rsidRDefault="00CE2E1D" w:rsidP="00381002">
            <w:pPr>
              <w:jc w:val="center"/>
            </w:pPr>
            <w:r w:rsidRPr="002B4C38">
              <w:rPr>
                <w:sz w:val="22"/>
                <w:szCs w:val="22"/>
              </w:rPr>
              <w:t>Непрограммная часть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B4C38" w:rsidRDefault="00CE2E1D" w:rsidP="00381002">
            <w:pPr>
              <w:jc w:val="center"/>
              <w:rPr>
                <w:b/>
                <w:i/>
                <w:sz w:val="18"/>
                <w:szCs w:val="18"/>
              </w:rPr>
            </w:pPr>
            <w:r w:rsidRPr="002B4C38"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B4C38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 w:rsidRPr="002B4C38">
              <w:rPr>
                <w:i/>
                <w:sz w:val="18"/>
                <w:szCs w:val="18"/>
              </w:rPr>
              <w:t>0111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ЛФ00000</w:t>
            </w:r>
            <w:r>
              <w:rPr>
                <w:i/>
                <w:sz w:val="18"/>
                <w:szCs w:val="18"/>
                <w:lang w:val="en-US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i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 10,0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  -10,0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00,0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B4C38" w:rsidRDefault="00CE2E1D" w:rsidP="00381002">
            <w:pPr>
              <w:jc w:val="center"/>
              <w:rPr>
                <w:iCs/>
              </w:rPr>
            </w:pPr>
            <w:r w:rsidRPr="002B4C38">
              <w:rPr>
                <w:iCs/>
              </w:rPr>
              <w:t>Резервные фонды  местных администраций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B4C38" w:rsidRDefault="00CE2E1D" w:rsidP="00381002">
            <w:pPr>
              <w:jc w:val="center"/>
              <w:rPr>
                <w:iCs/>
                <w:sz w:val="18"/>
                <w:szCs w:val="18"/>
              </w:rPr>
            </w:pPr>
            <w:r w:rsidRPr="002B4C38">
              <w:rPr>
                <w:iCs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B4C38" w:rsidRDefault="00CE2E1D" w:rsidP="00381002">
            <w:pPr>
              <w:rPr>
                <w:iCs/>
                <w:sz w:val="18"/>
                <w:szCs w:val="18"/>
              </w:rPr>
            </w:pPr>
            <w:r w:rsidRPr="002B4C38">
              <w:rPr>
                <w:iCs/>
                <w:sz w:val="18"/>
                <w:szCs w:val="18"/>
              </w:rPr>
              <w:t xml:space="preserve">  0111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Cs/>
                <w:sz w:val="18"/>
                <w:szCs w:val="18"/>
                <w:lang w:val="en-US"/>
              </w:rPr>
            </w:pPr>
            <w:r>
              <w:rPr>
                <w:iCs/>
                <w:sz w:val="18"/>
                <w:szCs w:val="18"/>
              </w:rPr>
              <w:t>ЛФ0</w:t>
            </w:r>
            <w:r>
              <w:rPr>
                <w:iCs/>
                <w:sz w:val="18"/>
                <w:szCs w:val="18"/>
                <w:lang w:val="en-US"/>
              </w:rPr>
              <w:t>00</w:t>
            </w:r>
            <w:r>
              <w:rPr>
                <w:iCs/>
                <w:sz w:val="18"/>
                <w:szCs w:val="18"/>
              </w:rPr>
              <w:t>9404</w:t>
            </w:r>
            <w:r>
              <w:rPr>
                <w:iCs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Cs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 - 10,0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00,0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B4C38" w:rsidRDefault="00CE2E1D" w:rsidP="00381002">
            <w:pPr>
              <w:jc w:val="center"/>
              <w:rPr>
                <w:iCs/>
              </w:rPr>
            </w:pPr>
            <w:r w:rsidRPr="002B4C38">
              <w:rPr>
                <w:iCs/>
              </w:rPr>
              <w:t>Иные межбюджетные ассигнования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B4C38" w:rsidRDefault="00CE2E1D" w:rsidP="00381002">
            <w:pPr>
              <w:jc w:val="center"/>
              <w:rPr>
                <w:iCs/>
                <w:sz w:val="18"/>
                <w:szCs w:val="18"/>
              </w:rPr>
            </w:pPr>
            <w:r w:rsidRPr="002B4C38">
              <w:rPr>
                <w:iCs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B4C38" w:rsidRDefault="00CE2E1D" w:rsidP="00381002">
            <w:pPr>
              <w:rPr>
                <w:iCs/>
                <w:sz w:val="18"/>
                <w:szCs w:val="18"/>
              </w:rPr>
            </w:pPr>
            <w:r w:rsidRPr="002B4C38">
              <w:rPr>
                <w:iCs/>
                <w:sz w:val="18"/>
                <w:szCs w:val="18"/>
              </w:rPr>
              <w:t>0111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Cs/>
                <w:sz w:val="18"/>
                <w:szCs w:val="18"/>
                <w:lang w:val="en-US"/>
              </w:rPr>
            </w:pPr>
            <w:r>
              <w:rPr>
                <w:iCs/>
                <w:sz w:val="18"/>
                <w:szCs w:val="18"/>
              </w:rPr>
              <w:t>ЛФ0</w:t>
            </w:r>
            <w:r>
              <w:rPr>
                <w:iCs/>
                <w:sz w:val="18"/>
                <w:szCs w:val="18"/>
                <w:lang w:val="en-US"/>
              </w:rPr>
              <w:t>00</w:t>
            </w:r>
            <w:r>
              <w:rPr>
                <w:iCs/>
                <w:sz w:val="18"/>
                <w:szCs w:val="18"/>
              </w:rPr>
              <w:t>9404</w:t>
            </w:r>
            <w:r>
              <w:rPr>
                <w:iCs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800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 10,0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 -10,0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00,0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B4C38" w:rsidRDefault="00CE2E1D" w:rsidP="00381002">
            <w:pPr>
              <w:jc w:val="center"/>
            </w:pPr>
            <w:r w:rsidRPr="002B4C38">
              <w:rPr>
                <w:sz w:val="22"/>
                <w:szCs w:val="22"/>
              </w:rPr>
              <w:t>Резервные средства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B4C38" w:rsidRDefault="00CE2E1D" w:rsidP="00381002">
            <w:pPr>
              <w:jc w:val="center"/>
              <w:rPr>
                <w:sz w:val="18"/>
                <w:szCs w:val="18"/>
              </w:rPr>
            </w:pPr>
            <w:r w:rsidRPr="002B4C38"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B4C38" w:rsidRDefault="00CE2E1D" w:rsidP="00381002">
            <w:pPr>
              <w:jc w:val="center"/>
              <w:rPr>
                <w:sz w:val="18"/>
                <w:szCs w:val="18"/>
              </w:rPr>
            </w:pPr>
            <w:r w:rsidRPr="002B4C38">
              <w:rPr>
                <w:sz w:val="18"/>
                <w:szCs w:val="18"/>
              </w:rPr>
              <w:t>0111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ЛФ0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9404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870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  -10,0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00,0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B4C38" w:rsidRDefault="00CE2E1D" w:rsidP="00381002">
            <w:pPr>
              <w:jc w:val="center"/>
              <w:rPr>
                <w:i/>
              </w:rPr>
            </w:pPr>
            <w:r w:rsidRPr="002B4C38">
              <w:rPr>
                <w:i/>
                <w:sz w:val="22"/>
                <w:szCs w:val="22"/>
              </w:rPr>
              <w:t>Средства бюджета 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B4C38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 w:rsidRPr="002B4C38"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B4C38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 w:rsidRPr="002B4C38">
              <w:rPr>
                <w:i/>
                <w:sz w:val="18"/>
                <w:szCs w:val="18"/>
              </w:rPr>
              <w:t>0111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9404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870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  -10,0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00,0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B4C38" w:rsidRDefault="00CE2E1D" w:rsidP="00381002">
            <w:pPr>
              <w:jc w:val="center"/>
              <w:rPr>
                <w:b/>
                <w:i/>
              </w:rPr>
            </w:pPr>
            <w:r w:rsidRPr="002B4C38">
              <w:rPr>
                <w:b/>
                <w:i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B4C38" w:rsidRDefault="00CE2E1D" w:rsidP="00381002">
            <w:pPr>
              <w:jc w:val="center"/>
              <w:rPr>
                <w:b/>
                <w:i/>
                <w:sz w:val="18"/>
                <w:szCs w:val="18"/>
              </w:rPr>
            </w:pPr>
            <w:r w:rsidRPr="002B4C38"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B4C38" w:rsidRDefault="00CE2E1D" w:rsidP="00381002">
            <w:pPr>
              <w:jc w:val="center"/>
              <w:rPr>
                <w:b/>
                <w:i/>
                <w:sz w:val="18"/>
                <w:szCs w:val="18"/>
              </w:rPr>
            </w:pPr>
            <w:r w:rsidRPr="002B4C38"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C12E9" w:rsidRDefault="00CE2E1D" w:rsidP="00381002">
            <w:pPr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4768D" w:rsidRDefault="00CE2E1D" w:rsidP="00381002">
            <w:pPr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-99,0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F4768D" w:rsidRDefault="00CE2E1D" w:rsidP="00381002">
            <w:pPr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1,0</w:t>
            </w:r>
          </w:p>
        </w:tc>
      </w:tr>
      <w:tr w:rsidR="00CE2E1D" w:rsidTr="00381002">
        <w:trPr>
          <w:gridAfter w:val="1"/>
          <w:wAfter w:w="242" w:type="dxa"/>
          <w:trHeight w:val="389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65197D" w:rsidRDefault="00CE2E1D" w:rsidP="00381002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Муниципальная программа «Охрана и использование земель на территории Старогольского сельского поселения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Ф810194226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B1798E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B1798E" w:rsidRDefault="00CE2E1D" w:rsidP="00381002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65197D" w:rsidRDefault="00CE2E1D" w:rsidP="00381002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17A3D" w:rsidRDefault="00CE2E1D" w:rsidP="00381002">
            <w:pPr>
              <w:rPr>
                <w:b/>
                <w:iCs/>
                <w:sz w:val="18"/>
                <w:szCs w:val="18"/>
              </w:rPr>
            </w:pPr>
            <w:r w:rsidRPr="00F4768D">
              <w:rPr>
                <w:b/>
                <w:iCs/>
                <w:sz w:val="16"/>
                <w:szCs w:val="16"/>
                <w:lang w:val="en-US"/>
              </w:rPr>
              <w:t xml:space="preserve">  </w:t>
            </w:r>
            <w:r>
              <w:rPr>
                <w:b/>
                <w:iCs/>
                <w:sz w:val="18"/>
                <w:szCs w:val="18"/>
              </w:rPr>
              <w:t>-99,0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F4768D" w:rsidRDefault="00CE2E1D" w:rsidP="00381002">
            <w:pPr>
              <w:rPr>
                <w:b/>
                <w:iCs/>
                <w:sz w:val="16"/>
                <w:szCs w:val="16"/>
              </w:rPr>
            </w:pPr>
            <w:r>
              <w:rPr>
                <w:b/>
                <w:iCs/>
                <w:sz w:val="20"/>
                <w:szCs w:val="20"/>
              </w:rPr>
              <w:t xml:space="preserve">    1,0  </w:t>
            </w:r>
          </w:p>
        </w:tc>
      </w:tr>
      <w:tr w:rsidR="00CE2E1D" w:rsidTr="00381002">
        <w:trPr>
          <w:gridAfter w:val="1"/>
          <w:wAfter w:w="242" w:type="dxa"/>
          <w:trHeight w:val="389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Подпрограмма</w:t>
            </w:r>
          </w:p>
          <w:p w:rsidR="00CE2E1D" w:rsidRDefault="00CE2E1D" w:rsidP="00381002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«Охрана и использование земель на территории Старогольского сельского поселения»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Ф810194226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B1798E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B1798E" w:rsidRDefault="00CE2E1D" w:rsidP="00381002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65197D" w:rsidRDefault="00CE2E1D" w:rsidP="00381002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8602E1" w:rsidRDefault="00CE2E1D" w:rsidP="00381002">
            <w:pPr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 xml:space="preserve">  -99,0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8602E1" w:rsidRDefault="00CE2E1D" w:rsidP="00381002">
            <w:pPr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 xml:space="preserve">  1,0</w:t>
            </w:r>
          </w:p>
        </w:tc>
      </w:tr>
      <w:tr w:rsidR="00CE2E1D" w:rsidTr="00381002">
        <w:trPr>
          <w:gridAfter w:val="1"/>
          <w:wAfter w:w="242" w:type="dxa"/>
          <w:trHeight w:val="389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i/>
              </w:rPr>
            </w:pPr>
            <w:r>
              <w:rPr>
                <w:sz w:val="22"/>
                <w:szCs w:val="22"/>
              </w:rPr>
              <w:t>Основное мероприятие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Ф810194226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B1798E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B1798E" w:rsidRDefault="00CE2E1D" w:rsidP="00381002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65197D" w:rsidRDefault="00CE2E1D" w:rsidP="00381002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65197D" w:rsidRDefault="00CE2E1D" w:rsidP="00381002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-99,0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4D0D77" w:rsidRDefault="00CE2E1D" w:rsidP="00381002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1,0</w:t>
            </w:r>
          </w:p>
        </w:tc>
      </w:tr>
      <w:tr w:rsidR="00CE2E1D" w:rsidTr="00381002">
        <w:trPr>
          <w:gridAfter w:val="1"/>
          <w:wAfter w:w="242" w:type="dxa"/>
          <w:trHeight w:val="389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Ф810194226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B1798E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B1798E" w:rsidRDefault="00CE2E1D" w:rsidP="00381002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65197D" w:rsidRDefault="00CE2E1D" w:rsidP="00381002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65197D" w:rsidRDefault="00CE2E1D" w:rsidP="00381002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 -99,0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4D0D77" w:rsidRDefault="00CE2E1D" w:rsidP="003810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</w:t>
            </w:r>
          </w:p>
        </w:tc>
      </w:tr>
      <w:tr w:rsidR="00CE2E1D" w:rsidTr="00381002">
        <w:trPr>
          <w:gridAfter w:val="1"/>
          <w:wAfter w:w="242" w:type="dxa"/>
          <w:trHeight w:val="389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r>
              <w:rPr>
                <w:sz w:val="22"/>
                <w:szCs w:val="22"/>
              </w:rPr>
              <w:t>Закупка товаров ,работ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Ф810194226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B1798E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B1798E" w:rsidRDefault="00CE2E1D" w:rsidP="00381002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65197D" w:rsidRDefault="00CE2E1D" w:rsidP="00381002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65197D" w:rsidRDefault="00CE2E1D" w:rsidP="00381002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 -99,0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F4768D" w:rsidRDefault="00CE2E1D" w:rsidP="00381002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  <w:r w:rsidRPr="00F4768D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,0</w:t>
            </w:r>
          </w:p>
        </w:tc>
      </w:tr>
      <w:tr w:rsidR="00CE2E1D" w:rsidTr="00381002">
        <w:trPr>
          <w:gridAfter w:val="1"/>
          <w:wAfter w:w="242" w:type="dxa"/>
          <w:trHeight w:val="389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Ф810194226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B1798E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B1798E" w:rsidRDefault="00CE2E1D" w:rsidP="00381002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65197D" w:rsidRDefault="00CE2E1D" w:rsidP="00381002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65197D" w:rsidRDefault="00CE2E1D" w:rsidP="00381002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-99,0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F2AA7" w:rsidRDefault="00CE2E1D" w:rsidP="003810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</w:t>
            </w:r>
          </w:p>
        </w:tc>
      </w:tr>
      <w:tr w:rsidR="00CE2E1D" w:rsidTr="00381002">
        <w:trPr>
          <w:gridAfter w:val="1"/>
          <w:wAfter w:w="242" w:type="dxa"/>
          <w:trHeight w:val="270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r w:rsidRPr="0065197D"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Ф810194226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B1798E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B1798E" w:rsidRDefault="00CE2E1D" w:rsidP="00381002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65197D" w:rsidRDefault="00CE2E1D" w:rsidP="00381002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65197D" w:rsidRDefault="00CE2E1D" w:rsidP="00381002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-99,0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3810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</w:t>
            </w:r>
          </w:p>
          <w:p w:rsidR="00CE2E1D" w:rsidRPr="002F2AA7" w:rsidRDefault="00CE2E1D" w:rsidP="00381002">
            <w:pPr>
              <w:jc w:val="center"/>
              <w:rPr>
                <w:sz w:val="18"/>
                <w:szCs w:val="18"/>
              </w:rPr>
            </w:pP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</w:rPr>
            </w:pPr>
            <w:r>
              <w:rPr>
                <w:b/>
              </w:rPr>
              <w:t>Национальная оборона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</w:rPr>
            </w:pPr>
            <w:r>
              <w:rPr>
                <w:b/>
              </w:rPr>
              <w:t>0200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F2AA7" w:rsidRDefault="00CE2E1D" w:rsidP="0038100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145,9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65197D" w:rsidRDefault="00CE2E1D" w:rsidP="00381002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+0,2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F2AA7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146,1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</w:rPr>
            </w:pPr>
            <w:r>
              <w:rPr>
                <w:b/>
              </w:rPr>
              <w:t>Средства федерального бюджета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F2AA7" w:rsidRDefault="00CE2E1D" w:rsidP="0038100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145,9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65197D" w:rsidRDefault="00CE2E1D" w:rsidP="00381002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+0,2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1E7CD1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146,1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</w:pPr>
            <w:r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</w:pPr>
            <w:r>
              <w:rPr>
                <w:sz w:val="22"/>
                <w:szCs w:val="22"/>
              </w:rPr>
              <w:t>0200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</w:pPr>
            <w:r>
              <w:rPr>
                <w:sz w:val="22"/>
                <w:szCs w:val="22"/>
              </w:rPr>
              <w:t>0203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F2AA7" w:rsidRDefault="00CE2E1D" w:rsidP="00381002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145,9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4D0D77" w:rsidRDefault="00CE2E1D" w:rsidP="00381002">
            <w:pPr>
              <w:rPr>
                <w:b/>
                <w:sz w:val="16"/>
                <w:szCs w:val="16"/>
              </w:rPr>
            </w:pPr>
            <w:r>
              <w:rPr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4D0D77" w:rsidRDefault="00CE2E1D" w:rsidP="00381002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146,1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</w:pPr>
            <w:r>
              <w:rPr>
                <w:sz w:val="22"/>
                <w:szCs w:val="22"/>
              </w:rPr>
              <w:t>Непрограммная часть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</w:pPr>
            <w:r>
              <w:rPr>
                <w:sz w:val="22"/>
                <w:szCs w:val="22"/>
              </w:rPr>
              <w:t>0200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</w:pPr>
            <w:r>
              <w:rPr>
                <w:sz w:val="22"/>
                <w:szCs w:val="22"/>
              </w:rPr>
              <w:t>0203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ЛФ00000</w:t>
            </w:r>
            <w:r>
              <w:rPr>
                <w:sz w:val="20"/>
                <w:szCs w:val="20"/>
                <w:lang w:val="en-US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F2AA7" w:rsidRDefault="00CE2E1D" w:rsidP="00381002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145,9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F2AA7" w:rsidRDefault="00CE2E1D" w:rsidP="00381002">
            <w:pPr>
              <w:rPr>
                <w:b/>
                <w:sz w:val="18"/>
                <w:szCs w:val="18"/>
              </w:rPr>
            </w:pPr>
            <w:r>
              <w:rPr>
                <w:i/>
                <w:iCs/>
                <w:sz w:val="20"/>
                <w:szCs w:val="20"/>
              </w:rPr>
              <w:t xml:space="preserve">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F2AA7" w:rsidRDefault="00CE2E1D" w:rsidP="003810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146,1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</w:pPr>
            <w:r>
              <w:rPr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</w:pPr>
            <w:r>
              <w:rPr>
                <w:sz w:val="22"/>
                <w:szCs w:val="22"/>
              </w:rPr>
              <w:t>0200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</w:pPr>
            <w:r>
              <w:rPr>
                <w:sz w:val="22"/>
                <w:szCs w:val="22"/>
              </w:rPr>
              <w:t>0203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lang w:val="en-US"/>
              </w:rPr>
            </w:pPr>
            <w:r>
              <w:rPr>
                <w:sz w:val="18"/>
                <w:szCs w:val="18"/>
              </w:rPr>
              <w:t xml:space="preserve">  ЛФ0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5118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r>
              <w:rPr>
                <w:sz w:val="22"/>
                <w:szCs w:val="22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F2AA7" w:rsidRDefault="00CE2E1D" w:rsidP="00381002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145,9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4D0D77" w:rsidRDefault="00CE2E1D" w:rsidP="00381002">
            <w:pPr>
              <w:rPr>
                <w:sz w:val="16"/>
                <w:szCs w:val="16"/>
              </w:rPr>
            </w:pPr>
            <w:r>
              <w:rPr>
                <w:i/>
                <w:iCs/>
                <w:sz w:val="20"/>
                <w:szCs w:val="20"/>
              </w:rPr>
              <w:t xml:space="preserve">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F2AA7" w:rsidRDefault="00CE2E1D" w:rsidP="003810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146,1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</w:pPr>
            <w:r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</w:pPr>
            <w:r>
              <w:rPr>
                <w:sz w:val="22"/>
                <w:szCs w:val="22"/>
              </w:rPr>
              <w:t>0200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</w:pPr>
            <w:r>
              <w:rPr>
                <w:sz w:val="22"/>
                <w:szCs w:val="22"/>
              </w:rPr>
              <w:t>0203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lang w:val="en-US"/>
              </w:rPr>
            </w:pPr>
            <w:r>
              <w:rPr>
                <w:sz w:val="18"/>
                <w:szCs w:val="18"/>
              </w:rPr>
              <w:t xml:space="preserve">ЛФ 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05118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r>
              <w:rPr>
                <w:sz w:val="22"/>
                <w:szCs w:val="22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F2AA7" w:rsidRDefault="00CE2E1D" w:rsidP="00381002">
            <w:pPr>
              <w:rPr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</w:rPr>
              <w:t xml:space="preserve">  112,9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F2AA7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+ 0,2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4D0D77" w:rsidRDefault="00CE2E1D" w:rsidP="00381002">
            <w:pPr>
              <w:rPr>
                <w:sz w:val="18"/>
                <w:szCs w:val="18"/>
              </w:rPr>
            </w:pPr>
            <w:r>
              <w:t xml:space="preserve"> </w:t>
            </w:r>
            <w:r>
              <w:rPr>
                <w:b/>
                <w:sz w:val="18"/>
                <w:szCs w:val="18"/>
              </w:rPr>
              <w:t>113,1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</w:pPr>
            <w:r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0203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ЛФ 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05118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5F7022" w:rsidRDefault="00CE2E1D" w:rsidP="00381002">
            <w:pPr>
              <w:rPr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  112,9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4D0D77" w:rsidRDefault="00CE2E1D" w:rsidP="003810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+ 0,2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4D0D77" w:rsidRDefault="00CE2E1D" w:rsidP="003810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113,1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r>
              <w:rPr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0203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ЛФ 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05118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F2AA7" w:rsidRDefault="00CE2E1D" w:rsidP="00381002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33,0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3F1CEF" w:rsidRDefault="00CE2E1D" w:rsidP="003810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98088A" w:rsidRDefault="00CE2E1D" w:rsidP="0038100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33,0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0203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ЛФ 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05118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D40431" w:rsidRDefault="00CE2E1D" w:rsidP="00381002">
            <w:pPr>
              <w:rPr>
                <w:b/>
                <w:i/>
                <w:lang w:val="en-US"/>
              </w:rPr>
            </w:pPr>
            <w:r w:rsidRPr="00D40431">
              <w:rPr>
                <w:b/>
                <w:i/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5F7022" w:rsidRDefault="00CE2E1D" w:rsidP="00381002">
            <w:pPr>
              <w:rPr>
                <w:i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98088A" w:rsidRDefault="00CE2E1D" w:rsidP="00381002">
            <w:pPr>
              <w:rPr>
                <w:i/>
                <w:sz w:val="18"/>
                <w:szCs w:val="18"/>
              </w:rPr>
            </w:pP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0200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0203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ЛФ 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05118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D46D2" w:rsidRDefault="00CE2E1D" w:rsidP="00381002">
            <w:pPr>
              <w:rPr>
                <w:i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F2AA7" w:rsidRDefault="00CE2E1D" w:rsidP="00381002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1E7CD1" w:rsidRDefault="00CE2E1D" w:rsidP="00381002">
            <w:pPr>
              <w:rPr>
                <w:b/>
                <w:i/>
              </w:rPr>
            </w:pP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0200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0203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F437C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ЛФ 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05118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D46D2" w:rsidRDefault="00CE2E1D" w:rsidP="00381002">
            <w:pPr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 xml:space="preserve"> </w:t>
            </w:r>
            <w:r w:rsidRPr="009D46D2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D40431" w:rsidRDefault="00CE2E1D" w:rsidP="00381002">
            <w:pPr>
              <w:rPr>
                <w:b/>
                <w:i/>
                <w:lang w:val="en-US"/>
              </w:rPr>
            </w:pPr>
            <w:r>
              <w:rPr>
                <w:b/>
                <w:i/>
                <w:sz w:val="22"/>
                <w:szCs w:val="22"/>
              </w:rPr>
              <w:t xml:space="preserve">  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381002">
            <w:pPr>
              <w:rPr>
                <w:i/>
              </w:rPr>
            </w:pP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0200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0203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ЛФ 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05118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D46D2" w:rsidRDefault="00CE2E1D" w:rsidP="00381002">
            <w:pPr>
              <w:rPr>
                <w:i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1E7CD1" w:rsidRDefault="00CE2E1D" w:rsidP="00381002">
            <w:pPr>
              <w:rPr>
                <w:i/>
              </w:rPr>
            </w:pP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7E4231" w:rsidRDefault="00CE2E1D" w:rsidP="00381002">
            <w:pPr>
              <w:rPr>
                <w:b/>
              </w:rPr>
            </w:pPr>
            <w:r w:rsidRPr="007E4231">
              <w:rPr>
                <w:b/>
                <w:i/>
                <w:sz w:val="22"/>
                <w:szCs w:val="22"/>
              </w:rPr>
              <w:t xml:space="preserve"> </w:t>
            </w:r>
            <w:r w:rsidRPr="007E4231">
              <w:rPr>
                <w:b/>
                <w:sz w:val="22"/>
                <w:szCs w:val="22"/>
              </w:rPr>
              <w:t>Национальная  безопасность и правоохранительная деятельность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7E4231" w:rsidRDefault="00CE2E1D" w:rsidP="00381002">
            <w:pPr>
              <w:jc w:val="center"/>
              <w:rPr>
                <w:b/>
                <w:i/>
                <w:sz w:val="18"/>
                <w:szCs w:val="18"/>
              </w:rPr>
            </w:pPr>
            <w:r w:rsidRPr="007E4231">
              <w:rPr>
                <w:b/>
                <w:i/>
                <w:sz w:val="18"/>
                <w:szCs w:val="18"/>
              </w:rPr>
              <w:t>0300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7E4231" w:rsidRDefault="00CE2E1D" w:rsidP="00381002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7E4231" w:rsidRDefault="00CE2E1D" w:rsidP="00381002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7E4231" w:rsidRDefault="00CE2E1D" w:rsidP="00381002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7E4231" w:rsidRDefault="00CE2E1D" w:rsidP="00381002">
            <w:pPr>
              <w:jc w:val="center"/>
              <w:rPr>
                <w:b/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7E4231" w:rsidRDefault="00CE2E1D" w:rsidP="00381002">
            <w:pPr>
              <w:rPr>
                <w:b/>
                <w:i/>
                <w:lang w:val="en-US"/>
              </w:rPr>
            </w:pPr>
            <w:r>
              <w:rPr>
                <w:b/>
                <w:i/>
                <w:sz w:val="22"/>
                <w:szCs w:val="22"/>
              </w:rPr>
              <w:t>3</w:t>
            </w:r>
            <w:r w:rsidRPr="007E4231">
              <w:rPr>
                <w:b/>
                <w:i/>
                <w:sz w:val="22"/>
                <w:szCs w:val="22"/>
              </w:rPr>
              <w:t>.</w:t>
            </w:r>
            <w:r w:rsidRPr="007E4231">
              <w:rPr>
                <w:b/>
                <w:i/>
                <w:sz w:val="22"/>
                <w:szCs w:val="22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D46D2" w:rsidRDefault="00CE2E1D" w:rsidP="00381002">
            <w:pPr>
              <w:rPr>
                <w:i/>
                <w:lang w:val="en-US"/>
              </w:rPr>
            </w:pPr>
            <w:r w:rsidRPr="009D46D2">
              <w:rPr>
                <w:i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 xml:space="preserve">     +1,7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1E7CD1" w:rsidRDefault="00CE2E1D" w:rsidP="00381002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  4,7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87390" w:rsidRDefault="00CE2E1D" w:rsidP="00381002">
            <w:r w:rsidRPr="00087390">
              <w:t>Программная часть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Ф700000000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i/>
              </w:rPr>
            </w:pPr>
            <w:r>
              <w:rPr>
                <w:i/>
              </w:rPr>
              <w:t>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 xml:space="preserve">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1E7CD1" w:rsidRDefault="00CE2E1D" w:rsidP="00381002">
            <w:pPr>
              <w:jc w:val="center"/>
              <w:rPr>
                <w:i/>
              </w:rPr>
            </w:pPr>
            <w:r>
              <w:rPr>
                <w:i/>
              </w:rPr>
              <w:t>4,7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 Обеспечение пожарной безопасности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0310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Ф700000000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>3.</w:t>
            </w:r>
            <w:r>
              <w:rPr>
                <w:i/>
                <w:sz w:val="22"/>
                <w:szCs w:val="22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BB7CEF" w:rsidRDefault="00CE2E1D" w:rsidP="00381002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1E7CD1" w:rsidRDefault="00CE2E1D" w:rsidP="00381002">
            <w:pPr>
              <w:jc w:val="center"/>
              <w:rPr>
                <w:i/>
              </w:rPr>
            </w:pPr>
            <w:r>
              <w:rPr>
                <w:i/>
              </w:rPr>
              <w:t>4,7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C0066A" w:rsidRDefault="00CE2E1D" w:rsidP="00381002">
            <w:pPr>
              <w:rPr>
                <w:b/>
                <w:i/>
              </w:rPr>
            </w:pPr>
            <w:r w:rsidRPr="00C0066A">
              <w:rPr>
                <w:b/>
                <w:i/>
                <w:sz w:val="22"/>
                <w:szCs w:val="22"/>
              </w:rPr>
              <w:t xml:space="preserve"> Комплексная программа «Обеспечен</w:t>
            </w:r>
            <w:r>
              <w:rPr>
                <w:b/>
                <w:i/>
                <w:sz w:val="22"/>
                <w:szCs w:val="22"/>
              </w:rPr>
              <w:t>ие пожарной безопасности на 2020-2023годы в Старогольского</w:t>
            </w:r>
            <w:r w:rsidRPr="00C0066A">
              <w:rPr>
                <w:b/>
                <w:i/>
                <w:sz w:val="22"/>
                <w:szCs w:val="22"/>
              </w:rPr>
              <w:t xml:space="preserve"> сельском поселении».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C0066A" w:rsidRDefault="00CE2E1D" w:rsidP="00381002">
            <w:pPr>
              <w:jc w:val="center"/>
              <w:rPr>
                <w:b/>
                <w:i/>
                <w:sz w:val="18"/>
                <w:szCs w:val="18"/>
              </w:rPr>
            </w:pPr>
            <w:r w:rsidRPr="00C0066A">
              <w:rPr>
                <w:b/>
                <w:i/>
                <w:sz w:val="18"/>
                <w:szCs w:val="18"/>
              </w:rPr>
              <w:t>0300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C0066A" w:rsidRDefault="00CE2E1D" w:rsidP="00381002">
            <w:pPr>
              <w:jc w:val="center"/>
              <w:rPr>
                <w:b/>
                <w:i/>
                <w:sz w:val="18"/>
                <w:szCs w:val="18"/>
              </w:rPr>
            </w:pPr>
            <w:r w:rsidRPr="00C0066A">
              <w:rPr>
                <w:b/>
                <w:i/>
                <w:sz w:val="18"/>
                <w:szCs w:val="18"/>
              </w:rPr>
              <w:t>0310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C0066A" w:rsidRDefault="00CE2E1D" w:rsidP="00381002">
            <w:pPr>
              <w:jc w:val="center"/>
              <w:rPr>
                <w:b/>
                <w:i/>
                <w:sz w:val="18"/>
                <w:szCs w:val="18"/>
                <w:lang w:val="en-US"/>
              </w:rPr>
            </w:pPr>
            <w:r>
              <w:rPr>
                <w:b/>
                <w:i/>
                <w:sz w:val="18"/>
                <w:szCs w:val="18"/>
              </w:rPr>
              <w:t>Ф</w:t>
            </w:r>
            <w:r w:rsidRPr="00C0066A">
              <w:rPr>
                <w:b/>
                <w:i/>
                <w:sz w:val="18"/>
                <w:szCs w:val="18"/>
              </w:rPr>
              <w:t>700000</w:t>
            </w:r>
            <w:r w:rsidRPr="00C0066A">
              <w:rPr>
                <w:b/>
                <w:i/>
                <w:sz w:val="18"/>
                <w:szCs w:val="18"/>
                <w:lang w:val="en-US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C0066A" w:rsidRDefault="00CE2E1D" w:rsidP="00381002">
            <w:pPr>
              <w:jc w:val="center"/>
              <w:rPr>
                <w:b/>
                <w:i/>
                <w:sz w:val="18"/>
                <w:szCs w:val="18"/>
              </w:rPr>
            </w:pPr>
            <w:r w:rsidRPr="00C0066A">
              <w:rPr>
                <w:b/>
                <w:i/>
                <w:sz w:val="18"/>
                <w:szCs w:val="18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C0066A" w:rsidRDefault="00CE2E1D" w:rsidP="00381002">
            <w:pPr>
              <w:jc w:val="center"/>
              <w:rPr>
                <w:b/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C0066A" w:rsidRDefault="00CE2E1D" w:rsidP="00381002">
            <w:pPr>
              <w:rPr>
                <w:b/>
                <w:i/>
                <w:lang w:val="en-US"/>
              </w:rPr>
            </w:pPr>
            <w:r>
              <w:rPr>
                <w:b/>
                <w:i/>
                <w:sz w:val="22"/>
                <w:szCs w:val="22"/>
              </w:rPr>
              <w:t>3</w:t>
            </w:r>
            <w:r w:rsidRPr="00C0066A">
              <w:rPr>
                <w:b/>
                <w:i/>
                <w:sz w:val="22"/>
                <w:szCs w:val="22"/>
              </w:rPr>
              <w:t>.</w:t>
            </w:r>
            <w:r w:rsidRPr="00C0066A">
              <w:rPr>
                <w:b/>
                <w:i/>
                <w:sz w:val="22"/>
                <w:szCs w:val="22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3F1CEF" w:rsidRDefault="00CE2E1D" w:rsidP="00381002">
            <w:pPr>
              <w:jc w:val="center"/>
              <w:rPr>
                <w:i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1E7CD1" w:rsidRDefault="00CE2E1D" w:rsidP="00381002">
            <w:pPr>
              <w:jc w:val="center"/>
              <w:rPr>
                <w:i/>
              </w:rPr>
            </w:pPr>
            <w:r>
              <w:rPr>
                <w:i/>
              </w:rPr>
              <w:t>4,7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 Подпрограмма</w:t>
            </w:r>
            <w:r>
              <w:rPr>
                <w:sz w:val="22"/>
                <w:szCs w:val="22"/>
              </w:rPr>
              <w:t xml:space="preserve">  «</w:t>
            </w:r>
            <w:r>
              <w:rPr>
                <w:i/>
                <w:sz w:val="22"/>
                <w:szCs w:val="22"/>
              </w:rPr>
              <w:t>Обеспечение пожарной безопасности на 2020-2023 годы в Старогольского сельском поселении»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0310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Ф71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>3.</w:t>
            </w:r>
            <w:r>
              <w:rPr>
                <w:i/>
                <w:sz w:val="22"/>
                <w:szCs w:val="22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177426" w:rsidRDefault="00CE2E1D" w:rsidP="00381002">
            <w:pPr>
              <w:rPr>
                <w:i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1E7CD1" w:rsidRDefault="00CE2E1D" w:rsidP="00381002">
            <w:pPr>
              <w:jc w:val="center"/>
              <w:rPr>
                <w:i/>
              </w:rPr>
            </w:pPr>
            <w:r>
              <w:rPr>
                <w:i/>
              </w:rPr>
              <w:t>4,7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Основное мероприятие- </w:t>
            </w:r>
            <w:r>
              <w:rPr>
                <w:sz w:val="22"/>
                <w:szCs w:val="22"/>
              </w:rPr>
              <w:t>«</w:t>
            </w:r>
            <w:r>
              <w:rPr>
                <w:i/>
                <w:sz w:val="22"/>
                <w:szCs w:val="22"/>
              </w:rPr>
              <w:t>обеспечение необходимых условий для укрепления пожарной безопасности»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0310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Ф</w:t>
            </w:r>
            <w:r>
              <w:rPr>
                <w:i/>
                <w:sz w:val="18"/>
                <w:szCs w:val="18"/>
                <w:lang w:val="en-US"/>
              </w:rPr>
              <w:t>7</w:t>
            </w:r>
            <w:r>
              <w:rPr>
                <w:i/>
                <w:sz w:val="18"/>
                <w:szCs w:val="18"/>
              </w:rPr>
              <w:t>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>3.</w:t>
            </w:r>
            <w:r>
              <w:rPr>
                <w:i/>
                <w:sz w:val="22"/>
                <w:szCs w:val="22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1E7CD1" w:rsidRDefault="00CE2E1D" w:rsidP="00381002">
            <w:pPr>
              <w:jc w:val="center"/>
              <w:rPr>
                <w:i/>
              </w:rPr>
            </w:pPr>
            <w:r>
              <w:rPr>
                <w:i/>
              </w:rPr>
              <w:t>4,7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0310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F437C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Ф71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194225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>3.</w:t>
            </w:r>
            <w:r>
              <w:rPr>
                <w:i/>
                <w:sz w:val="22"/>
                <w:szCs w:val="22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177426" w:rsidRDefault="00CE2E1D" w:rsidP="00381002">
            <w:pPr>
              <w:jc w:val="center"/>
              <w:rPr>
                <w:i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1E7CD1" w:rsidRDefault="00CE2E1D" w:rsidP="00381002">
            <w:pPr>
              <w:jc w:val="center"/>
              <w:rPr>
                <w:i/>
              </w:rPr>
            </w:pPr>
            <w:r>
              <w:rPr>
                <w:i/>
              </w:rPr>
              <w:t>4,7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0310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Ф71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194225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>3.</w:t>
            </w:r>
            <w:r>
              <w:rPr>
                <w:i/>
                <w:sz w:val="22"/>
                <w:szCs w:val="22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177426" w:rsidRDefault="00CE2E1D" w:rsidP="00381002">
            <w:pPr>
              <w:jc w:val="center"/>
              <w:rPr>
                <w:i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1E7CD1" w:rsidRDefault="00CE2E1D" w:rsidP="00381002">
            <w:pPr>
              <w:jc w:val="center"/>
              <w:rPr>
                <w:i/>
              </w:rPr>
            </w:pPr>
            <w:r>
              <w:rPr>
                <w:i/>
              </w:rPr>
              <w:t>4,7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0310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Ф71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194225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>3.0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817604" w:rsidRDefault="00CE2E1D" w:rsidP="0038100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817604" w:rsidRDefault="00CE2E1D" w:rsidP="0038100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4,7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0310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Ф71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194225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>3.</w:t>
            </w:r>
            <w:r>
              <w:rPr>
                <w:i/>
                <w:sz w:val="22"/>
                <w:szCs w:val="22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AD6D5F" w:rsidRDefault="00CE2E1D" w:rsidP="0038100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AD6D5F" w:rsidRDefault="00CE2E1D" w:rsidP="0038100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4,7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792CDC" w:rsidRDefault="00CE2E1D" w:rsidP="00381002">
            <w:pPr>
              <w:rPr>
                <w:i/>
              </w:rPr>
            </w:pPr>
            <w:r w:rsidRPr="00792CDC">
              <w:rPr>
                <w:i/>
                <w:sz w:val="22"/>
                <w:szCs w:val="22"/>
              </w:rPr>
              <w:t xml:space="preserve"> 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792CDC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 w:rsidRPr="00792CDC">
              <w:rPr>
                <w:i/>
                <w:sz w:val="18"/>
                <w:szCs w:val="18"/>
              </w:rPr>
              <w:t>0300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792CDC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 w:rsidRPr="00792CDC">
              <w:rPr>
                <w:i/>
                <w:sz w:val="18"/>
                <w:szCs w:val="18"/>
              </w:rPr>
              <w:t>0310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792CDC" w:rsidRDefault="00CE2E1D" w:rsidP="00381002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Ф71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194225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>3.</w:t>
            </w:r>
            <w:r>
              <w:rPr>
                <w:i/>
                <w:sz w:val="22"/>
                <w:szCs w:val="22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+1,7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38100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4,7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</w:rPr>
            </w:pPr>
            <w:r>
              <w:rPr>
                <w:b/>
              </w:rPr>
              <w:t>Национальная экономика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0400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817604" w:rsidRDefault="00CE2E1D" w:rsidP="0038100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8273AC" w:rsidRDefault="00CE2E1D" w:rsidP="00381002">
            <w:pPr>
              <w:rPr>
                <w:b/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 xml:space="preserve">  </w:t>
            </w:r>
            <w:r>
              <w:rPr>
                <w:b/>
                <w:sz w:val="18"/>
                <w:szCs w:val="18"/>
              </w:rPr>
              <w:t>-222,1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817604" w:rsidRDefault="00CE2E1D" w:rsidP="0038100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210,9</w:t>
            </w:r>
          </w:p>
        </w:tc>
      </w:tr>
      <w:tr w:rsidR="00CE2E1D" w:rsidTr="00381002">
        <w:trPr>
          <w:gridAfter w:val="1"/>
          <w:wAfter w:w="242" w:type="dxa"/>
          <w:trHeight w:val="320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</w:rPr>
            </w:pPr>
            <w:r>
              <w:rPr>
                <w:b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AD6D5F" w:rsidRDefault="00CE2E1D" w:rsidP="0038100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85A6F" w:rsidRDefault="00CE2E1D" w:rsidP="00381002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381002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   3,0</w:t>
            </w:r>
          </w:p>
          <w:p w:rsidR="00CE2E1D" w:rsidRPr="00F85A6F" w:rsidRDefault="00CE2E1D" w:rsidP="00381002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CE2E1D" w:rsidTr="00381002">
        <w:trPr>
          <w:gridAfter w:val="1"/>
          <w:wAfter w:w="242" w:type="dxa"/>
          <w:trHeight w:val="290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</w:rPr>
            </w:pPr>
            <w:r>
              <w:rPr>
                <w:b/>
              </w:rPr>
              <w:t>Дорожное хозяйство(дорожный фонд)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0400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0409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ЛФ00094235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-222,1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207,9</w:t>
            </w:r>
          </w:p>
          <w:p w:rsidR="00CE2E1D" w:rsidRDefault="00CE2E1D" w:rsidP="00381002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CE2E1D" w:rsidTr="00381002">
        <w:trPr>
          <w:gridAfter w:val="1"/>
          <w:wAfter w:w="242" w:type="dxa"/>
          <w:trHeight w:val="540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0409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ЛФ00094235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-222,1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207,9</w:t>
            </w:r>
          </w:p>
          <w:p w:rsidR="00CE2E1D" w:rsidRDefault="00CE2E1D" w:rsidP="00381002">
            <w:pPr>
              <w:jc w:val="center"/>
              <w:rPr>
                <w:b/>
                <w:i/>
                <w:sz w:val="20"/>
                <w:szCs w:val="20"/>
              </w:rPr>
            </w:pPr>
          </w:p>
          <w:p w:rsidR="00CE2E1D" w:rsidRDefault="00CE2E1D" w:rsidP="00381002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CE2E1D" w:rsidTr="00381002">
        <w:trPr>
          <w:gridAfter w:val="1"/>
          <w:wAfter w:w="242" w:type="dxa"/>
          <w:trHeight w:val="370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0409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ЛФ00094235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-222,1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207,9</w:t>
            </w:r>
          </w:p>
          <w:p w:rsidR="00CE2E1D" w:rsidRDefault="00CE2E1D" w:rsidP="00381002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CE2E1D" w:rsidTr="00381002">
        <w:trPr>
          <w:gridAfter w:val="1"/>
          <w:wAfter w:w="242" w:type="dxa"/>
          <w:trHeight w:val="450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0409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ЛФ00094235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-222,1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207,9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C0066A" w:rsidRDefault="00CE2E1D" w:rsidP="00381002">
            <w:pPr>
              <w:jc w:val="center"/>
              <w:rPr>
                <w:i/>
              </w:rPr>
            </w:pPr>
            <w:r w:rsidRPr="00C0066A">
              <w:rPr>
                <w:i/>
              </w:rPr>
              <w:t>Программная часть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C0066A" w:rsidRDefault="00CE2E1D" w:rsidP="0038100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C0066A" w:rsidRDefault="00CE2E1D" w:rsidP="0038100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E76060" w:rsidRDefault="00CE2E1D" w:rsidP="00381002">
            <w:pPr>
              <w:jc w:val="center"/>
              <w:rPr>
                <w:i/>
                <w:color w:val="FF0000"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Ф900000000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C0066A" w:rsidRDefault="00CE2E1D" w:rsidP="0038100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C0066A" w:rsidRDefault="00CE2E1D" w:rsidP="00381002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</w:p>
          <w:p w:rsidR="00CE2E1D" w:rsidRDefault="00CE2E1D" w:rsidP="00381002">
            <w:pPr>
              <w:jc w:val="center"/>
              <w:rPr>
                <w:sz w:val="20"/>
                <w:szCs w:val="20"/>
              </w:rPr>
            </w:pPr>
          </w:p>
          <w:p w:rsidR="00CE2E1D" w:rsidRDefault="00CE2E1D" w:rsidP="00381002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381002">
            <w:pPr>
              <w:spacing w:after="20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3,0</w:t>
            </w:r>
          </w:p>
          <w:p w:rsidR="00CE2E1D" w:rsidRPr="001E7CD1" w:rsidRDefault="00CE2E1D" w:rsidP="00381002">
            <w:pPr>
              <w:spacing w:after="200" w:line="276" w:lineRule="auto"/>
              <w:rPr>
                <w:sz w:val="20"/>
                <w:szCs w:val="20"/>
              </w:rPr>
            </w:pPr>
          </w:p>
          <w:p w:rsidR="00CE2E1D" w:rsidRDefault="00CE2E1D" w:rsidP="00381002">
            <w:pPr>
              <w:spacing w:after="200" w:line="276" w:lineRule="auto"/>
              <w:rPr>
                <w:sz w:val="20"/>
                <w:szCs w:val="20"/>
                <w:lang w:val="en-US"/>
              </w:rPr>
            </w:pPr>
          </w:p>
          <w:p w:rsidR="00CE2E1D" w:rsidRDefault="00CE2E1D" w:rsidP="00381002">
            <w:pPr>
              <w:spacing w:after="200" w:line="276" w:lineRule="auto"/>
              <w:rPr>
                <w:sz w:val="20"/>
                <w:szCs w:val="20"/>
                <w:lang w:val="en-US"/>
              </w:rPr>
            </w:pPr>
          </w:p>
          <w:p w:rsidR="00CE2E1D" w:rsidRDefault="00CE2E1D" w:rsidP="00381002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CE2E1D" w:rsidRDefault="00CE2E1D" w:rsidP="00381002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CE2E1D" w:rsidRDefault="00CE2E1D" w:rsidP="00381002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0412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CE2E1D" w:rsidRDefault="00CE2E1D" w:rsidP="00381002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817604" w:rsidRDefault="00CE2E1D" w:rsidP="0038100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Pr="00817604">
              <w:rPr>
                <w:b/>
                <w:sz w:val="20"/>
                <w:szCs w:val="20"/>
              </w:rPr>
              <w:t>.0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sz w:val="20"/>
                <w:szCs w:val="20"/>
              </w:rPr>
            </w:pPr>
          </w:p>
          <w:p w:rsidR="00CE2E1D" w:rsidRDefault="00CE2E1D" w:rsidP="00381002">
            <w:pPr>
              <w:jc w:val="center"/>
              <w:rPr>
                <w:sz w:val="20"/>
                <w:szCs w:val="20"/>
              </w:rPr>
            </w:pPr>
          </w:p>
          <w:p w:rsidR="00CE2E1D" w:rsidRDefault="00CE2E1D" w:rsidP="00381002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381002">
            <w:pPr>
              <w:spacing w:after="20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  <w:p w:rsidR="00CE2E1D" w:rsidRPr="001E7CD1" w:rsidRDefault="00CE2E1D" w:rsidP="00381002">
            <w:pPr>
              <w:spacing w:after="200" w:line="276" w:lineRule="auto"/>
              <w:rPr>
                <w:sz w:val="20"/>
                <w:szCs w:val="20"/>
              </w:rPr>
            </w:pPr>
          </w:p>
          <w:p w:rsidR="00CE2E1D" w:rsidRDefault="00CE2E1D" w:rsidP="00381002">
            <w:pPr>
              <w:spacing w:after="200" w:line="276" w:lineRule="auto"/>
              <w:rPr>
                <w:sz w:val="20"/>
                <w:szCs w:val="20"/>
                <w:lang w:val="en-US"/>
              </w:rPr>
            </w:pPr>
          </w:p>
          <w:p w:rsidR="00CE2E1D" w:rsidRDefault="00CE2E1D" w:rsidP="00381002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85A6F" w:rsidRDefault="00CE2E1D" w:rsidP="00381002">
            <w:pPr>
              <w:jc w:val="center"/>
              <w:rPr>
                <w:b/>
                <w:i/>
              </w:rPr>
            </w:pPr>
            <w:r w:rsidRPr="00F85A6F">
              <w:rPr>
                <w:b/>
                <w:i/>
                <w:sz w:val="22"/>
                <w:szCs w:val="22"/>
              </w:rPr>
              <w:t>Муниц</w:t>
            </w:r>
            <w:r>
              <w:rPr>
                <w:b/>
                <w:i/>
                <w:sz w:val="22"/>
                <w:szCs w:val="22"/>
              </w:rPr>
              <w:t>ипальная программа Старогольского</w:t>
            </w:r>
            <w:r w:rsidRPr="00F85A6F">
              <w:rPr>
                <w:b/>
                <w:i/>
                <w:sz w:val="22"/>
                <w:szCs w:val="22"/>
              </w:rPr>
              <w:t xml:space="preserve"> сельского поселения «Программа развития субъектов малого и среднего пре</w:t>
            </w:r>
            <w:r>
              <w:rPr>
                <w:b/>
                <w:i/>
                <w:sz w:val="22"/>
                <w:szCs w:val="22"/>
              </w:rPr>
              <w:t>дпринимательства в Старогольского сельском поселении на 2022-2024</w:t>
            </w:r>
            <w:r w:rsidRPr="00F85A6F">
              <w:rPr>
                <w:b/>
                <w:i/>
                <w:sz w:val="22"/>
                <w:szCs w:val="22"/>
              </w:rPr>
              <w:t>годы.»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85A6F" w:rsidRDefault="00CE2E1D" w:rsidP="00381002">
            <w:pPr>
              <w:jc w:val="center"/>
              <w:rPr>
                <w:b/>
                <w:i/>
                <w:sz w:val="18"/>
                <w:szCs w:val="18"/>
              </w:rPr>
            </w:pPr>
            <w:r w:rsidRPr="00F85A6F">
              <w:rPr>
                <w:b/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85A6F" w:rsidRDefault="00CE2E1D" w:rsidP="00381002">
            <w:pPr>
              <w:jc w:val="center"/>
              <w:rPr>
                <w:b/>
                <w:i/>
                <w:sz w:val="18"/>
                <w:szCs w:val="18"/>
              </w:rPr>
            </w:pPr>
            <w:r w:rsidRPr="00F85A6F">
              <w:rPr>
                <w:b/>
                <w:i/>
                <w:sz w:val="18"/>
                <w:szCs w:val="18"/>
              </w:rPr>
              <w:t>0412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5A0D07" w:rsidRDefault="00CE2E1D" w:rsidP="00381002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 910294227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85A6F" w:rsidRDefault="00CE2E1D" w:rsidP="00381002">
            <w:pPr>
              <w:jc w:val="center"/>
              <w:rPr>
                <w:b/>
                <w:i/>
                <w:sz w:val="18"/>
                <w:szCs w:val="18"/>
              </w:rPr>
            </w:pPr>
            <w:r w:rsidRPr="00F85A6F">
              <w:rPr>
                <w:b/>
                <w:i/>
                <w:sz w:val="18"/>
                <w:szCs w:val="18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85A6F" w:rsidRDefault="00CE2E1D" w:rsidP="00381002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85A6F" w:rsidRDefault="00CE2E1D" w:rsidP="00381002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3.0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sz w:val="20"/>
                <w:szCs w:val="20"/>
              </w:rPr>
            </w:pPr>
          </w:p>
          <w:p w:rsidR="00CE2E1D" w:rsidRDefault="00CE2E1D" w:rsidP="00381002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1E7CD1" w:rsidRDefault="00CE2E1D" w:rsidP="00381002">
            <w:pPr>
              <w:spacing w:after="20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  <w:p w:rsidR="00CE2E1D" w:rsidRDefault="00CE2E1D" w:rsidP="00381002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r>
              <w:t>Подпрограмма «стимулирование экономической активности населения способствующей росту занятости и повышению роста доходов, увеличению объектов производства и реализации продукции, создание благоприятных условий для развития и устойчивой деятельности субъектов малого и среднего предпринимательства»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0412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b/>
                <w:i/>
                <w:sz w:val="18"/>
                <w:szCs w:val="18"/>
              </w:rPr>
              <w:t>Ф 910294227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</w:t>
            </w:r>
          </w:p>
          <w:p w:rsidR="00CE2E1D" w:rsidRDefault="00CE2E1D" w:rsidP="00381002">
            <w:pPr>
              <w:rPr>
                <w:sz w:val="20"/>
                <w:szCs w:val="20"/>
              </w:rPr>
            </w:pPr>
          </w:p>
          <w:p w:rsidR="00CE2E1D" w:rsidRDefault="00CE2E1D" w:rsidP="00381002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381002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3,0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r>
              <w:t>Основное мероприятие- обеспечение взаимодействия органов местного самоуправления с предпринимательскими структурами в решении задач экономического и социального развития сельского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0412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b/>
                <w:i/>
                <w:sz w:val="18"/>
                <w:szCs w:val="18"/>
              </w:rPr>
              <w:t>Ф 910294227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</w:t>
            </w:r>
          </w:p>
          <w:p w:rsidR="00CE2E1D" w:rsidRDefault="00CE2E1D" w:rsidP="00381002">
            <w:pPr>
              <w:rPr>
                <w:sz w:val="20"/>
                <w:szCs w:val="20"/>
              </w:rPr>
            </w:pPr>
          </w:p>
          <w:p w:rsidR="00CE2E1D" w:rsidRDefault="00CE2E1D" w:rsidP="00381002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381002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3,0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r>
              <w:rPr>
                <w:i/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0412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b/>
                <w:i/>
                <w:sz w:val="18"/>
                <w:szCs w:val="18"/>
              </w:rPr>
              <w:t>Ф 910294227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</w:t>
            </w:r>
          </w:p>
          <w:p w:rsidR="00CE2E1D" w:rsidRDefault="00CE2E1D" w:rsidP="00381002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33F2E" w:rsidRDefault="00CE2E1D" w:rsidP="00381002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1E7CD1" w:rsidRDefault="00CE2E1D" w:rsidP="00381002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3,0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</w:rPr>
            </w:pPr>
            <w:r>
              <w:t>Закупка товаров, 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0412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b/>
                <w:i/>
                <w:sz w:val="18"/>
                <w:szCs w:val="18"/>
              </w:rPr>
              <w:t>Ф 910294227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3.0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33F2E" w:rsidRDefault="00CE2E1D" w:rsidP="00381002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1E7CD1" w:rsidRDefault="00CE2E1D" w:rsidP="00381002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3,0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0412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b/>
                <w:i/>
                <w:sz w:val="18"/>
                <w:szCs w:val="18"/>
              </w:rPr>
              <w:t>Ф 910294227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3.0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381002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3,0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0412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b/>
                <w:i/>
                <w:sz w:val="18"/>
                <w:szCs w:val="18"/>
              </w:rPr>
              <w:t>Ф 910294227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</w:rPr>
              <w:t>3.</w:t>
            </w:r>
            <w:r>
              <w:rPr>
                <w:i/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38100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3,0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Средства 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0412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b/>
                <w:i/>
                <w:sz w:val="18"/>
                <w:szCs w:val="18"/>
              </w:rPr>
              <w:t>Ф 910294227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</w:rPr>
              <w:t>3.</w:t>
            </w:r>
            <w:r>
              <w:rPr>
                <w:i/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38100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3,0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C6C89" w:rsidRDefault="00CE2E1D" w:rsidP="00381002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157,5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+203,2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381002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360,7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</w:rPr>
            </w:pPr>
            <w:r>
              <w:rPr>
                <w:b/>
              </w:rPr>
              <w:t xml:space="preserve"> Благоустройство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0503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137,5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+216,8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D05867" w:rsidRDefault="00CE2E1D" w:rsidP="00381002">
            <w:pPr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D05867">
              <w:rPr>
                <w:sz w:val="18"/>
                <w:szCs w:val="18"/>
              </w:rPr>
              <w:t>354,3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</w:pPr>
            <w:r>
              <w:t>Непрограммная часть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AE0C8B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ЛФ00000</w:t>
            </w:r>
            <w:r w:rsidRPr="00AE0C8B"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+172,0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3810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192,0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Уличное освещение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0503 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AE0C8B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ЛФ0</w:t>
            </w:r>
            <w:r w:rsidRPr="00AE0C8B">
              <w:rPr>
                <w:i/>
                <w:sz w:val="18"/>
                <w:szCs w:val="18"/>
              </w:rPr>
              <w:t>00</w:t>
            </w:r>
            <w:r>
              <w:rPr>
                <w:i/>
                <w:sz w:val="18"/>
                <w:szCs w:val="18"/>
              </w:rPr>
              <w:t>94110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+172,0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381002">
            <w:pPr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192,0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r>
              <w:t>Закупка товаров, работ и услуг для государственных (муниципальных)услуг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5A0D07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ЛФ0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94110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D05867" w:rsidRDefault="00CE2E1D" w:rsidP="00381002">
            <w:pPr>
              <w:rPr>
                <w:i/>
                <w:sz w:val="18"/>
                <w:szCs w:val="18"/>
              </w:rPr>
            </w:pPr>
            <w:r>
              <w:rPr>
                <w:i/>
                <w:sz w:val="20"/>
                <w:szCs w:val="20"/>
              </w:rPr>
              <w:t xml:space="preserve">  </w:t>
            </w:r>
            <w:r w:rsidRPr="00D05867">
              <w:rPr>
                <w:i/>
                <w:sz w:val="18"/>
                <w:szCs w:val="18"/>
              </w:rPr>
              <w:t>+172,0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381002">
            <w:pPr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192,0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r>
              <w:rPr>
                <w:sz w:val="22"/>
                <w:szCs w:val="22"/>
              </w:rPr>
              <w:t>Иные закупки товаров, работ и услуг для государственных(муниципальных)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5A0D07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ЛФ0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94110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16396" w:rsidRDefault="00CE2E1D" w:rsidP="00381002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-3,7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016396" w:rsidRDefault="00CE2E1D" w:rsidP="00381002">
            <w:pPr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28,9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94110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55E90" w:rsidRDefault="00CE2E1D" w:rsidP="00381002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-3,7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55E90" w:rsidRDefault="00CE2E1D" w:rsidP="00381002">
            <w:pPr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28,9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94110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55E90" w:rsidRDefault="00CE2E1D" w:rsidP="00381002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-3,7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55E90" w:rsidRDefault="00CE2E1D" w:rsidP="00381002">
            <w:pPr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28,9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381002">
            <w:pPr>
              <w:jc w:val="center"/>
              <w:rPr>
                <w:i/>
              </w:rPr>
            </w:pPr>
            <w:r w:rsidRPr="009A55B4">
              <w:rPr>
                <w:i/>
              </w:rPr>
              <w:t>Организация и содержание мест захоронения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381002">
            <w:pPr>
              <w:jc w:val="center"/>
              <w:rPr>
                <w:bCs/>
              </w:rPr>
            </w:pPr>
            <w:r w:rsidRPr="009A55B4">
              <w:rPr>
                <w:bCs/>
              </w:rP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381002">
            <w:pPr>
              <w:jc w:val="center"/>
              <w:rPr>
                <w:bCs/>
              </w:rPr>
            </w:pPr>
            <w:r w:rsidRPr="009A55B4">
              <w:rPr>
                <w:bCs/>
              </w:rPr>
              <w:t>0503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55E90" w:rsidRDefault="00CE2E1D" w:rsidP="00381002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</w:t>
            </w:r>
            <w:r w:rsidRPr="00255E90">
              <w:rPr>
                <w:i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55E90" w:rsidRDefault="00CE2E1D" w:rsidP="00381002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+39,4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55E90" w:rsidRDefault="00CE2E1D" w:rsidP="00381002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69,4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381002">
            <w:pPr>
              <w:jc w:val="center"/>
            </w:pPr>
            <w:r w:rsidRPr="009A55B4">
              <w:t>Закупка товаров, работ и услуг для государственных (муниципальных услуг)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381002">
            <w:pPr>
              <w:jc w:val="center"/>
              <w:rPr>
                <w:bCs/>
              </w:rPr>
            </w:pPr>
            <w:r w:rsidRPr="009A55B4">
              <w:rPr>
                <w:bCs/>
              </w:rP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381002">
            <w:pPr>
              <w:jc w:val="center"/>
              <w:rPr>
                <w:bCs/>
              </w:rPr>
            </w:pPr>
            <w:r w:rsidRPr="009A55B4">
              <w:rPr>
                <w:bCs/>
              </w:rPr>
              <w:t>0503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bCs/>
                <w:i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 xml:space="preserve"> ЛФ 00094120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bCs/>
                <w:sz w:val="18"/>
                <w:szCs w:val="18"/>
              </w:rPr>
            </w:pPr>
            <w:r w:rsidRPr="000053A8">
              <w:rPr>
                <w:bCs/>
                <w:sz w:val="18"/>
                <w:szCs w:val="18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55E90" w:rsidRDefault="00CE2E1D" w:rsidP="00381002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</w:t>
            </w:r>
            <w:r w:rsidRPr="00255E90">
              <w:rPr>
                <w:i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55E90" w:rsidRDefault="00CE2E1D" w:rsidP="00381002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+39,4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55E90" w:rsidRDefault="00CE2E1D" w:rsidP="00381002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69,4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381002">
            <w:pPr>
              <w:jc w:val="center"/>
            </w:pPr>
            <w:r w:rsidRPr="009A55B4"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381002">
            <w:pPr>
              <w:jc w:val="center"/>
              <w:rPr>
                <w:bCs/>
              </w:rPr>
            </w:pPr>
            <w:r w:rsidRPr="009A55B4">
              <w:rPr>
                <w:bCs/>
              </w:rP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381002">
            <w:pPr>
              <w:jc w:val="center"/>
              <w:rPr>
                <w:bCs/>
              </w:rPr>
            </w:pPr>
            <w:r w:rsidRPr="009A55B4">
              <w:rPr>
                <w:bCs/>
              </w:rPr>
              <w:t>0503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bCs/>
                <w:i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bCs/>
                <w:sz w:val="18"/>
                <w:szCs w:val="18"/>
              </w:rPr>
            </w:pPr>
            <w:r w:rsidRPr="000053A8">
              <w:rPr>
                <w:bCs/>
                <w:sz w:val="18"/>
                <w:szCs w:val="18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55E90" w:rsidRDefault="00CE2E1D" w:rsidP="00381002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</w:t>
            </w:r>
            <w:r w:rsidRPr="00255E90">
              <w:rPr>
                <w:i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177426" w:rsidRDefault="00CE2E1D" w:rsidP="00381002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+39,4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F80899" w:rsidRDefault="00CE2E1D" w:rsidP="00381002">
            <w:pPr>
              <w:rPr>
                <w:b/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69,4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381002">
            <w:pPr>
              <w:jc w:val="center"/>
            </w:pPr>
            <w:r w:rsidRPr="009A55B4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381002">
            <w:pPr>
              <w:jc w:val="center"/>
              <w:rPr>
                <w:bCs/>
              </w:rPr>
            </w:pPr>
            <w:r w:rsidRPr="009A55B4">
              <w:rPr>
                <w:bCs/>
              </w:rP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381002">
            <w:pPr>
              <w:jc w:val="center"/>
              <w:rPr>
                <w:bCs/>
              </w:rPr>
            </w:pPr>
            <w:r w:rsidRPr="009A55B4">
              <w:rPr>
                <w:bCs/>
              </w:rPr>
              <w:t>0503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bCs/>
                <w:i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bCs/>
                <w:sz w:val="18"/>
                <w:szCs w:val="18"/>
              </w:rPr>
            </w:pPr>
            <w:r w:rsidRPr="000053A8">
              <w:rPr>
                <w:bCs/>
                <w:sz w:val="18"/>
                <w:szCs w:val="18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rPr>
                <w:bCs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55E90" w:rsidRDefault="00CE2E1D" w:rsidP="00381002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</w:t>
            </w:r>
            <w:r w:rsidRPr="00255E90">
              <w:rPr>
                <w:i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55E90" w:rsidRDefault="00CE2E1D" w:rsidP="00381002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+39,4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55E90" w:rsidRDefault="00CE2E1D" w:rsidP="00381002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69,4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381002">
            <w:pPr>
              <w:jc w:val="center"/>
              <w:rPr>
                <w:i/>
              </w:rPr>
            </w:pPr>
            <w:r w:rsidRPr="009A55B4">
              <w:rPr>
                <w:i/>
              </w:rPr>
              <w:t>Средства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381002">
            <w:pPr>
              <w:jc w:val="center"/>
              <w:rPr>
                <w:bCs/>
              </w:rPr>
            </w:pPr>
            <w:r w:rsidRPr="009A55B4">
              <w:rPr>
                <w:bCs/>
              </w:rP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381002">
            <w:pPr>
              <w:jc w:val="center"/>
              <w:rPr>
                <w:bCs/>
              </w:rPr>
            </w:pPr>
            <w:r w:rsidRPr="009A55B4">
              <w:rPr>
                <w:bCs/>
              </w:rPr>
              <w:t>0503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bCs/>
                <w:i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bCs/>
                <w:sz w:val="18"/>
                <w:szCs w:val="18"/>
              </w:rPr>
            </w:pPr>
            <w:r w:rsidRPr="000053A8">
              <w:rPr>
                <w:bCs/>
                <w:sz w:val="18"/>
                <w:szCs w:val="18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55E90" w:rsidRDefault="00CE2E1D" w:rsidP="00381002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</w:t>
            </w:r>
            <w:r w:rsidRPr="00255E90">
              <w:rPr>
                <w:i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55E90" w:rsidRDefault="00CE2E1D" w:rsidP="00381002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+9,2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55E90" w:rsidRDefault="00CE2E1D" w:rsidP="00381002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69,4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381002">
            <w:pPr>
              <w:jc w:val="center"/>
              <w:rPr>
                <w:i/>
              </w:rPr>
            </w:pPr>
            <w:r>
              <w:rPr>
                <w:i/>
              </w:rPr>
              <w:t>Прочие мероприятия по благоустройству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381002">
            <w:pPr>
              <w:jc w:val="center"/>
              <w:rPr>
                <w:bCs/>
              </w:rPr>
            </w:pPr>
            <w:r>
              <w:rPr>
                <w:bCs/>
              </w:rP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381002">
            <w:pPr>
              <w:jc w:val="center"/>
              <w:rPr>
                <w:bCs/>
              </w:rPr>
            </w:pPr>
            <w:r>
              <w:rPr>
                <w:bCs/>
              </w:rPr>
              <w:t>0503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ЛФ00094130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80899" w:rsidRDefault="00CE2E1D" w:rsidP="00381002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54,9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55E90" w:rsidRDefault="00CE2E1D" w:rsidP="00381002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+9,2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55E90" w:rsidRDefault="00CE2E1D" w:rsidP="00381002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64,1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</w:rPr>
            </w:pPr>
            <w:r w:rsidRPr="00DD3D13">
              <w:rPr>
                <w:i/>
              </w:rPr>
              <w:t>Закупка товаров, работ и услуг для государственных (муниципальных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Cs/>
              </w:rPr>
            </w:pPr>
            <w:r>
              <w:rPr>
                <w:bCs/>
              </w:rP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Cs/>
              </w:rPr>
            </w:pPr>
            <w:r>
              <w:rPr>
                <w:bCs/>
              </w:rPr>
              <w:t>0503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</w:t>
            </w:r>
            <w:r>
              <w:rPr>
                <w:sz w:val="18"/>
                <w:szCs w:val="18"/>
              </w:rPr>
              <w:t>00</w:t>
            </w:r>
            <w:r w:rsidRPr="000053A8">
              <w:rPr>
                <w:sz w:val="18"/>
                <w:szCs w:val="18"/>
              </w:rPr>
              <w:t>094130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bCs/>
                <w:sz w:val="18"/>
                <w:szCs w:val="18"/>
              </w:rPr>
            </w:pPr>
            <w:r w:rsidRPr="000053A8">
              <w:rPr>
                <w:bCs/>
                <w:sz w:val="18"/>
                <w:szCs w:val="18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55E90" w:rsidRDefault="00CE2E1D" w:rsidP="00381002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54,9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55E90" w:rsidRDefault="00CE2E1D" w:rsidP="00381002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+9,2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55E90" w:rsidRDefault="00CE2E1D" w:rsidP="00381002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64,1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DD3D13" w:rsidRDefault="00CE2E1D" w:rsidP="00381002">
            <w:pPr>
              <w:jc w:val="center"/>
              <w:rPr>
                <w:i/>
              </w:rPr>
            </w:pPr>
            <w:r w:rsidRPr="00DD3D13">
              <w:rPr>
                <w:i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Cs/>
              </w:rPr>
            </w:pPr>
            <w:r>
              <w:rPr>
                <w:bCs/>
              </w:rP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Cs/>
              </w:rPr>
            </w:pPr>
            <w:r>
              <w:rPr>
                <w:bCs/>
              </w:rPr>
              <w:t>0503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ЛФ00094130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bCs/>
                <w:sz w:val="18"/>
                <w:szCs w:val="18"/>
              </w:rPr>
            </w:pPr>
            <w:r w:rsidRPr="000053A8">
              <w:rPr>
                <w:bCs/>
                <w:sz w:val="18"/>
                <w:szCs w:val="18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55E90" w:rsidRDefault="00CE2E1D" w:rsidP="00381002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54,9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55E90" w:rsidRDefault="00CE2E1D" w:rsidP="00381002">
            <w:pPr>
              <w:rPr>
                <w:b/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+9,2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55E90" w:rsidRDefault="00CE2E1D" w:rsidP="00381002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 64,1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DD3D13" w:rsidRDefault="00CE2E1D" w:rsidP="00381002">
            <w:pPr>
              <w:jc w:val="center"/>
              <w:rPr>
                <w:i/>
              </w:rPr>
            </w:pPr>
            <w:r w:rsidRPr="00336C8F">
              <w:rPr>
                <w:i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Cs/>
              </w:rPr>
            </w:pPr>
            <w:r>
              <w:rPr>
                <w:bCs/>
              </w:rP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Cs/>
              </w:rPr>
            </w:pPr>
            <w:r>
              <w:rPr>
                <w:bCs/>
              </w:rPr>
              <w:t>0503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ЛФ00094130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bCs/>
                <w:sz w:val="18"/>
                <w:szCs w:val="18"/>
              </w:rPr>
            </w:pPr>
            <w:r w:rsidRPr="000053A8">
              <w:rPr>
                <w:bCs/>
                <w:sz w:val="18"/>
                <w:szCs w:val="18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55E90" w:rsidRDefault="00CE2E1D" w:rsidP="00381002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54,9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55E90" w:rsidRDefault="00CE2E1D" w:rsidP="00381002">
            <w:pPr>
              <w:rPr>
                <w:b/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+9,2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55E90" w:rsidRDefault="00CE2E1D" w:rsidP="00381002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64,1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336C8F" w:rsidRDefault="00CE2E1D" w:rsidP="00381002">
            <w:pPr>
              <w:jc w:val="center"/>
              <w:rPr>
                <w:i/>
              </w:rPr>
            </w:pPr>
            <w:r>
              <w:rPr>
                <w:i/>
              </w:rPr>
              <w:t>Средства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Cs/>
              </w:rPr>
            </w:pPr>
            <w:r>
              <w:rPr>
                <w:bCs/>
              </w:rP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Cs/>
              </w:rPr>
            </w:pPr>
            <w:r>
              <w:rPr>
                <w:bCs/>
              </w:rPr>
              <w:t>0503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ЛФ00094130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bCs/>
                <w:sz w:val="18"/>
                <w:szCs w:val="18"/>
              </w:rPr>
            </w:pPr>
            <w:r w:rsidRPr="000053A8">
              <w:rPr>
                <w:bCs/>
                <w:sz w:val="18"/>
                <w:szCs w:val="18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bCs/>
                <w:i/>
                <w:sz w:val="18"/>
                <w:szCs w:val="18"/>
              </w:rPr>
            </w:pPr>
            <w:r w:rsidRPr="000053A8">
              <w:rPr>
                <w:bCs/>
                <w:i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55E90" w:rsidRDefault="00CE2E1D" w:rsidP="00381002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54,9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55E90" w:rsidRDefault="00CE2E1D" w:rsidP="00381002">
            <w:pPr>
              <w:rPr>
                <w:b/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+9,2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55E90" w:rsidRDefault="00CE2E1D" w:rsidP="00381002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64,1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F3DF5" w:rsidRDefault="00CE2E1D" w:rsidP="00381002">
            <w:pPr>
              <w:rPr>
                <w:b/>
                <w:i/>
              </w:rPr>
            </w:pPr>
            <w:r w:rsidRPr="009F3DF5">
              <w:rPr>
                <w:b/>
                <w:i/>
                <w:sz w:val="22"/>
                <w:szCs w:val="22"/>
              </w:rPr>
              <w:t xml:space="preserve">Муниципальная программа «Благоустройство населенных пунктов </w:t>
            </w:r>
            <w:r>
              <w:rPr>
                <w:b/>
                <w:i/>
                <w:sz w:val="22"/>
                <w:szCs w:val="22"/>
              </w:rPr>
              <w:t>Старогольского сельского поселения на 2020-2023гг»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381002">
            <w:pPr>
              <w:jc w:val="center"/>
            </w:pPr>
            <w: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381002">
            <w:pPr>
              <w:jc w:val="center"/>
            </w:pPr>
            <w:r>
              <w:t>0503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55E90" w:rsidRDefault="00CE2E1D" w:rsidP="00381002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55E90" w:rsidRDefault="00CE2E1D" w:rsidP="00381002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-13,6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55E90" w:rsidRDefault="00CE2E1D" w:rsidP="00381002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6,4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B822B0" w:rsidRDefault="00CE2E1D" w:rsidP="00381002">
            <w:pPr>
              <w:jc w:val="center"/>
              <w:rPr>
                <w:b/>
              </w:rPr>
            </w:pPr>
            <w:r w:rsidRPr="009A55B4">
              <w:t>Закупка товаров, работ и услуг для государственных (муниципальных услуг)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</w:pPr>
            <w: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</w:pPr>
            <w:r>
              <w:t>0503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55E90" w:rsidRDefault="00CE2E1D" w:rsidP="00381002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55E90" w:rsidRDefault="00CE2E1D" w:rsidP="00381002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-13,6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55E90" w:rsidRDefault="00CE2E1D" w:rsidP="00381002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6,4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381002">
            <w:pPr>
              <w:jc w:val="center"/>
            </w:pPr>
            <w:r w:rsidRPr="009A55B4"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</w:pPr>
            <w: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</w:pPr>
            <w:r>
              <w:t>0503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55E90" w:rsidRDefault="00CE2E1D" w:rsidP="00381002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</w:rPr>
            </w:pPr>
            <w:r>
              <w:rPr>
                <w:i/>
              </w:rPr>
              <w:t>-13,6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</w:rPr>
            </w:pPr>
            <w:r>
              <w:rPr>
                <w:i/>
              </w:rPr>
              <w:t>6,4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B822B0" w:rsidRDefault="00CE2E1D" w:rsidP="00381002">
            <w:pPr>
              <w:jc w:val="center"/>
              <w:rPr>
                <w:b/>
              </w:rPr>
            </w:pPr>
            <w:r w:rsidRPr="009A55B4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</w:pPr>
            <w: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</w:pPr>
            <w:r>
              <w:t>0503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55E90" w:rsidRDefault="00CE2E1D" w:rsidP="00381002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F2AA7" w:rsidRDefault="00CE2E1D" w:rsidP="0038100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-13,6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F2AA7" w:rsidRDefault="00CE2E1D" w:rsidP="0038100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6,4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381002">
            <w:pPr>
              <w:jc w:val="center"/>
            </w:pPr>
            <w:r w:rsidRPr="009A55B4">
              <w:rPr>
                <w:i/>
              </w:rPr>
              <w:t>Средства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</w:pPr>
            <w:r>
              <w:t>0500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</w:pPr>
            <w:r>
              <w:t>0503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55E90" w:rsidRDefault="00CE2E1D" w:rsidP="00381002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F2AA7" w:rsidRDefault="00CE2E1D" w:rsidP="0038100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-13,6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F2AA7" w:rsidRDefault="00CE2E1D" w:rsidP="0038100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6,4</w:t>
            </w:r>
          </w:p>
        </w:tc>
      </w:tr>
      <w:tr w:rsidR="00CE2E1D" w:rsidRPr="009A55B4" w:rsidTr="00381002">
        <w:trPr>
          <w:gridAfter w:val="1"/>
          <w:wAfter w:w="242" w:type="dxa"/>
        </w:trPr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381002">
            <w:pPr>
              <w:jc w:val="center"/>
              <w:rPr>
                <w:b/>
              </w:rPr>
            </w:pPr>
            <w:r w:rsidRPr="009A55B4">
              <w:rPr>
                <w:b/>
              </w:rPr>
              <w:t xml:space="preserve">Культура и кинематография 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381002">
            <w:pPr>
              <w:jc w:val="center"/>
              <w:rPr>
                <w:b/>
              </w:rPr>
            </w:pPr>
            <w:r w:rsidRPr="009A55B4">
              <w:rPr>
                <w:b/>
              </w:rPr>
              <w:t>0800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F2AA7" w:rsidRDefault="00CE2E1D" w:rsidP="0038100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644,7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F83F20" w:rsidRDefault="00CE2E1D" w:rsidP="0038100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-309,0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8273AC" w:rsidRDefault="00CE2E1D" w:rsidP="00381002">
            <w:pPr>
              <w:spacing w:after="200" w:line="276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335,7</w:t>
            </w:r>
          </w:p>
          <w:p w:rsidR="00CE2E1D" w:rsidRPr="002F2AA7" w:rsidRDefault="00CE2E1D" w:rsidP="00381002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CE2E1D" w:rsidRPr="009A55B4" w:rsidTr="00381002">
        <w:trPr>
          <w:gridAfter w:val="1"/>
          <w:wAfter w:w="242" w:type="dxa"/>
        </w:trPr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381002">
            <w:pPr>
              <w:jc w:val="center"/>
              <w:rPr>
                <w:b/>
              </w:rPr>
            </w:pPr>
            <w:r w:rsidRPr="009A55B4">
              <w:rPr>
                <w:b/>
              </w:rPr>
              <w:t>Культура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381002">
            <w:pPr>
              <w:jc w:val="center"/>
              <w:rPr>
                <w:b/>
              </w:rPr>
            </w:pPr>
            <w:r w:rsidRPr="009A55B4">
              <w:rPr>
                <w:b/>
              </w:rPr>
              <w:t>0800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b/>
                <w:sz w:val="18"/>
                <w:szCs w:val="18"/>
              </w:rPr>
            </w:pPr>
            <w:r w:rsidRPr="000053A8">
              <w:rPr>
                <w:b/>
                <w:sz w:val="18"/>
                <w:szCs w:val="18"/>
              </w:rPr>
              <w:t>0801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F2AA7" w:rsidRDefault="00CE2E1D" w:rsidP="0038100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644,7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8273AC" w:rsidRDefault="00CE2E1D" w:rsidP="0038100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-309,0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8273AC" w:rsidRDefault="00CE2E1D" w:rsidP="00381002">
            <w:pPr>
              <w:spacing w:after="200" w:line="276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335,7</w:t>
            </w:r>
          </w:p>
          <w:p w:rsidR="00CE2E1D" w:rsidRPr="002F2AA7" w:rsidRDefault="00CE2E1D" w:rsidP="00381002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CE2E1D" w:rsidTr="00381002">
        <w:trPr>
          <w:gridAfter w:val="1"/>
          <w:wAfter w:w="242" w:type="dxa"/>
        </w:trPr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336C8F" w:rsidRDefault="00CE2E1D" w:rsidP="00381002">
            <w:pPr>
              <w:jc w:val="center"/>
              <w:rPr>
                <w:b/>
              </w:rPr>
            </w:pPr>
            <w:r w:rsidRPr="00336C8F">
              <w:rPr>
                <w:b/>
                <w:sz w:val="22"/>
                <w:szCs w:val="22"/>
              </w:rPr>
              <w:t>Непрограммная часть бюджета поселения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381002">
            <w:pPr>
              <w:jc w:val="center"/>
              <w:rPr>
                <w:b/>
              </w:rPr>
            </w:pPr>
            <w:r>
              <w:rPr>
                <w:b/>
              </w:rPr>
              <w:t>0800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b/>
                <w:sz w:val="18"/>
                <w:szCs w:val="18"/>
              </w:rPr>
            </w:pPr>
            <w:r w:rsidRPr="000053A8">
              <w:rPr>
                <w:b/>
                <w:sz w:val="18"/>
                <w:szCs w:val="18"/>
              </w:rPr>
              <w:t>0801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b/>
                <w:sz w:val="18"/>
                <w:szCs w:val="18"/>
              </w:rPr>
            </w:pPr>
            <w:r w:rsidRPr="000053A8">
              <w:rPr>
                <w:b/>
                <w:sz w:val="18"/>
                <w:szCs w:val="18"/>
              </w:rPr>
              <w:t>ЛФ00000000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b/>
                <w:sz w:val="18"/>
                <w:szCs w:val="18"/>
              </w:rPr>
            </w:pPr>
            <w:r w:rsidRPr="000053A8">
              <w:rPr>
                <w:b/>
                <w:sz w:val="18"/>
                <w:szCs w:val="18"/>
              </w:rPr>
              <w:t>600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F2AA7" w:rsidRDefault="00CE2E1D" w:rsidP="00381002">
            <w:pPr>
              <w:rPr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F2AA7" w:rsidRDefault="00CE2E1D" w:rsidP="00381002">
            <w:pPr>
              <w:jc w:val="center"/>
              <w:rPr>
                <w:i/>
                <w:sz w:val="18"/>
                <w:szCs w:val="18"/>
              </w:rPr>
            </w:pPr>
          </w:p>
          <w:p w:rsidR="00CE2E1D" w:rsidRPr="002F2AA7" w:rsidRDefault="00CE2E1D" w:rsidP="0038100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381002">
            <w:pPr>
              <w:spacing w:after="200" w:line="276" w:lineRule="auto"/>
              <w:rPr>
                <w:i/>
                <w:sz w:val="18"/>
                <w:szCs w:val="18"/>
              </w:rPr>
            </w:pPr>
          </w:p>
          <w:p w:rsidR="00CE2E1D" w:rsidRPr="002F2AA7" w:rsidRDefault="00CE2E1D" w:rsidP="00381002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CE2E1D" w:rsidRPr="009A55B4" w:rsidTr="00381002">
        <w:trPr>
          <w:gridAfter w:val="1"/>
          <w:wAfter w:w="242" w:type="dxa"/>
        </w:trPr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381002">
            <w:pPr>
              <w:jc w:val="center"/>
              <w:rPr>
                <w:i/>
              </w:rPr>
            </w:pPr>
            <w:r>
              <w:rPr>
                <w:i/>
              </w:rPr>
              <w:t xml:space="preserve">Субсидии бюджетным учреждениям на финансовое обеспечение муниципального задания, на выполнение муниципальных  услуг 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381002">
            <w:pPr>
              <w:jc w:val="center"/>
              <w:rPr>
                <w:i/>
              </w:rPr>
            </w:pPr>
          </w:p>
          <w:p w:rsidR="00CE2E1D" w:rsidRPr="009A55B4" w:rsidRDefault="00CE2E1D" w:rsidP="00381002">
            <w:pPr>
              <w:jc w:val="center"/>
              <w:rPr>
                <w:i/>
              </w:rPr>
            </w:pPr>
            <w:r w:rsidRPr="009A55B4">
              <w:rPr>
                <w:i/>
              </w:rPr>
              <w:t>0800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i/>
                <w:sz w:val="18"/>
                <w:szCs w:val="18"/>
              </w:rPr>
            </w:pPr>
          </w:p>
          <w:p w:rsidR="00CE2E1D" w:rsidRPr="000053A8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i/>
                <w:sz w:val="18"/>
                <w:szCs w:val="18"/>
              </w:rPr>
              <w:t>0801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00094150</w:t>
            </w:r>
          </w:p>
          <w:p w:rsidR="00CE2E1D" w:rsidRPr="000053A8" w:rsidRDefault="00CE2E1D" w:rsidP="0038100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i/>
                <w:sz w:val="18"/>
                <w:szCs w:val="18"/>
              </w:rPr>
            </w:pPr>
          </w:p>
          <w:p w:rsidR="00CE2E1D" w:rsidRPr="000053A8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i/>
                <w:sz w:val="18"/>
                <w:szCs w:val="18"/>
              </w:rPr>
              <w:t>611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i/>
                <w:sz w:val="18"/>
                <w:szCs w:val="18"/>
              </w:rPr>
            </w:pPr>
          </w:p>
          <w:p w:rsidR="00CE2E1D" w:rsidRPr="000053A8" w:rsidRDefault="00CE2E1D" w:rsidP="0038100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F2AA7" w:rsidRDefault="00CE2E1D" w:rsidP="0038100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644,7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8273AC" w:rsidRDefault="00CE2E1D" w:rsidP="0038100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-309,0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8273AC" w:rsidRDefault="00CE2E1D" w:rsidP="00381002">
            <w:pPr>
              <w:spacing w:after="200" w:line="276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335,7</w:t>
            </w:r>
          </w:p>
          <w:p w:rsidR="00CE2E1D" w:rsidRPr="002F2AA7" w:rsidRDefault="00CE2E1D" w:rsidP="00381002">
            <w:pPr>
              <w:rPr>
                <w:i/>
                <w:sz w:val="18"/>
                <w:szCs w:val="18"/>
              </w:rPr>
            </w:pPr>
          </w:p>
        </w:tc>
      </w:tr>
      <w:tr w:rsidR="00CE2E1D" w:rsidRPr="009A55B4" w:rsidTr="00381002">
        <w:trPr>
          <w:gridAfter w:val="1"/>
          <w:wAfter w:w="242" w:type="dxa"/>
          <w:trHeight w:val="740"/>
        </w:trPr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381002">
            <w:pPr>
              <w:jc w:val="center"/>
            </w:pPr>
            <w:r>
              <w:t>Безвозмездное перечисление государственным и муниципальным организациям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381002">
            <w:pPr>
              <w:jc w:val="center"/>
            </w:pPr>
          </w:p>
          <w:p w:rsidR="00CE2E1D" w:rsidRPr="009A55B4" w:rsidRDefault="00CE2E1D" w:rsidP="00381002">
            <w:pPr>
              <w:jc w:val="center"/>
            </w:pPr>
            <w:r w:rsidRPr="009A55B4">
              <w:t>0800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sz w:val="18"/>
                <w:szCs w:val="18"/>
              </w:rPr>
            </w:pPr>
          </w:p>
          <w:p w:rsidR="00CE2E1D" w:rsidRPr="000053A8" w:rsidRDefault="00CE2E1D" w:rsidP="00381002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0801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00094150</w:t>
            </w:r>
          </w:p>
          <w:p w:rsidR="00CE2E1D" w:rsidRPr="000053A8" w:rsidRDefault="00CE2E1D" w:rsidP="00381002">
            <w:pPr>
              <w:jc w:val="center"/>
              <w:rPr>
                <w:sz w:val="18"/>
                <w:szCs w:val="18"/>
              </w:rPr>
            </w:pPr>
          </w:p>
          <w:p w:rsidR="00CE2E1D" w:rsidRPr="000053A8" w:rsidRDefault="00CE2E1D" w:rsidP="003810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sz w:val="18"/>
                <w:szCs w:val="18"/>
              </w:rPr>
            </w:pPr>
          </w:p>
          <w:p w:rsidR="00CE2E1D" w:rsidRPr="000053A8" w:rsidRDefault="00CE2E1D" w:rsidP="00381002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611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i/>
                <w:sz w:val="18"/>
                <w:szCs w:val="18"/>
              </w:rPr>
            </w:pPr>
          </w:p>
          <w:p w:rsidR="00CE2E1D" w:rsidRPr="000053A8" w:rsidRDefault="00CE2E1D" w:rsidP="0038100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F2AA7" w:rsidRDefault="00CE2E1D" w:rsidP="0038100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644,7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8273AC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-309,0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8273AC" w:rsidRDefault="00CE2E1D" w:rsidP="00381002">
            <w:pPr>
              <w:spacing w:after="200" w:line="276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335,7</w:t>
            </w:r>
          </w:p>
          <w:p w:rsidR="00CE2E1D" w:rsidRPr="002F2AA7" w:rsidRDefault="00CE2E1D" w:rsidP="00381002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CE2E1D" w:rsidRPr="009A55B4" w:rsidTr="00381002">
        <w:trPr>
          <w:gridAfter w:val="1"/>
          <w:wAfter w:w="242" w:type="dxa"/>
          <w:trHeight w:val="340"/>
        </w:trPr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A0497B" w:rsidRDefault="00CE2E1D" w:rsidP="0038100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381002">
            <w:pPr>
              <w:jc w:val="center"/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A0497B" w:rsidRDefault="00CE2E1D" w:rsidP="00381002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A0497B" w:rsidRDefault="00CE2E1D" w:rsidP="00381002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381002">
            <w:pPr>
              <w:rPr>
                <w:i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A0497B" w:rsidRDefault="00CE2E1D" w:rsidP="00381002">
            <w:pPr>
              <w:jc w:val="center"/>
              <w:rPr>
                <w:i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A0497B" w:rsidRDefault="00CE2E1D" w:rsidP="00381002">
            <w:pPr>
              <w:jc w:val="center"/>
              <w:rPr>
                <w:i/>
                <w:sz w:val="18"/>
                <w:szCs w:val="18"/>
                <w:lang w:val="en-US"/>
              </w:rPr>
            </w:pPr>
          </w:p>
        </w:tc>
      </w:tr>
      <w:tr w:rsidR="00CE2E1D" w:rsidRPr="009A55B4" w:rsidTr="00381002">
        <w:trPr>
          <w:gridAfter w:val="1"/>
          <w:wAfter w:w="242" w:type="dxa"/>
        </w:trPr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381002">
            <w:pPr>
              <w:jc w:val="center"/>
              <w:rPr>
                <w:b/>
              </w:rPr>
            </w:pPr>
            <w:r w:rsidRPr="009A55B4">
              <w:rPr>
                <w:b/>
              </w:rPr>
              <w:t>Социальная политика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381002">
            <w:pPr>
              <w:jc w:val="center"/>
              <w:rPr>
                <w:b/>
              </w:rPr>
            </w:pPr>
            <w:r w:rsidRPr="009A55B4">
              <w:rPr>
                <w:b/>
              </w:rPr>
              <w:t>1000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F2AA7" w:rsidRDefault="00CE2E1D" w:rsidP="0038100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110</w:t>
            </w:r>
            <w:r w:rsidRPr="002F2AA7">
              <w:rPr>
                <w:b/>
                <w:sz w:val="18"/>
                <w:szCs w:val="18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41E57" w:rsidRDefault="00CE2E1D" w:rsidP="0038100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-80,6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41E57" w:rsidRDefault="00CE2E1D" w:rsidP="0038100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29,4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381002">
            <w:pPr>
              <w:jc w:val="center"/>
              <w:rPr>
                <w:b/>
              </w:rPr>
            </w:pP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381002">
            <w:pPr>
              <w:jc w:val="center"/>
              <w:rPr>
                <w:b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F2AA7" w:rsidRDefault="00CE2E1D" w:rsidP="00381002">
            <w:pPr>
              <w:rPr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F2AA7" w:rsidRDefault="00CE2E1D" w:rsidP="0038100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F2AA7" w:rsidRDefault="00CE2E1D" w:rsidP="00381002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CE2E1D" w:rsidRPr="009A55B4" w:rsidTr="00381002">
        <w:trPr>
          <w:gridAfter w:val="1"/>
          <w:wAfter w:w="242" w:type="dxa"/>
        </w:trPr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381002">
            <w:pPr>
              <w:jc w:val="center"/>
              <w:rPr>
                <w:b/>
              </w:rPr>
            </w:pPr>
            <w:r w:rsidRPr="009A55B4">
              <w:rPr>
                <w:b/>
              </w:rPr>
              <w:t>Социальное обеспечение населения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381002">
            <w:pPr>
              <w:jc w:val="center"/>
              <w:rPr>
                <w:b/>
              </w:rPr>
            </w:pPr>
            <w:r w:rsidRPr="009A55B4">
              <w:rPr>
                <w:b/>
              </w:rPr>
              <w:t>1000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b/>
                <w:sz w:val="18"/>
                <w:szCs w:val="18"/>
              </w:rPr>
            </w:pPr>
            <w:r w:rsidRPr="000053A8">
              <w:rPr>
                <w:b/>
                <w:sz w:val="18"/>
                <w:szCs w:val="18"/>
              </w:rPr>
              <w:t>1003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F2AA7" w:rsidRDefault="00CE2E1D" w:rsidP="0038100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</w:t>
            </w:r>
            <w:r w:rsidRPr="002F2AA7">
              <w:rPr>
                <w:b/>
                <w:sz w:val="18"/>
                <w:szCs w:val="18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B47C18" w:rsidRDefault="00CE2E1D" w:rsidP="0038100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-10,0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8273AC" w:rsidRDefault="00CE2E1D" w:rsidP="0038100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381002">
            <w:pPr>
              <w:jc w:val="center"/>
              <w:rPr>
                <w:b/>
              </w:rPr>
            </w:pPr>
            <w:r>
              <w:rPr>
                <w:b/>
              </w:rPr>
              <w:t>Непрограммная часть бюджета поселения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381002">
            <w:pPr>
              <w:jc w:val="center"/>
              <w:rPr>
                <w:b/>
              </w:rPr>
            </w:pPr>
            <w:r>
              <w:rPr>
                <w:b/>
              </w:rPr>
              <w:t>1000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b/>
                <w:sz w:val="18"/>
                <w:szCs w:val="18"/>
              </w:rPr>
            </w:pPr>
            <w:r w:rsidRPr="000053A8">
              <w:rPr>
                <w:b/>
                <w:sz w:val="18"/>
                <w:szCs w:val="18"/>
              </w:rPr>
              <w:t>1003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F2AA7" w:rsidRDefault="00CE2E1D" w:rsidP="00381002">
            <w:pPr>
              <w:rPr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F2AA7" w:rsidRDefault="00CE2E1D" w:rsidP="0038100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F2AA7" w:rsidRDefault="00CE2E1D" w:rsidP="00381002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CE2E1D" w:rsidRPr="009A55B4" w:rsidTr="00381002">
        <w:trPr>
          <w:gridAfter w:val="1"/>
          <w:wAfter w:w="242" w:type="dxa"/>
        </w:trPr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381002">
            <w:pPr>
              <w:jc w:val="center"/>
              <w:rPr>
                <w:i/>
              </w:rPr>
            </w:pPr>
            <w:r w:rsidRPr="009A55B4">
              <w:rPr>
                <w:i/>
              </w:rPr>
              <w:t>Социальная помощь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381002">
            <w:pPr>
              <w:jc w:val="center"/>
              <w:rPr>
                <w:i/>
              </w:rPr>
            </w:pPr>
            <w:r w:rsidRPr="009A55B4">
              <w:rPr>
                <w:i/>
              </w:rPr>
              <w:t>1000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i/>
                <w:sz w:val="18"/>
                <w:szCs w:val="18"/>
              </w:rPr>
              <w:t>1003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00094160</w:t>
            </w:r>
          </w:p>
          <w:p w:rsidR="00CE2E1D" w:rsidRPr="000053A8" w:rsidRDefault="00CE2E1D" w:rsidP="0038100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F2AA7" w:rsidRDefault="00CE2E1D" w:rsidP="0038100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10</w:t>
            </w:r>
            <w:r w:rsidRPr="002F2AA7">
              <w:rPr>
                <w:i/>
                <w:sz w:val="18"/>
                <w:szCs w:val="18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41E57" w:rsidRDefault="00CE2E1D" w:rsidP="00381002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-10,0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F2AA7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0,0</w:t>
            </w:r>
          </w:p>
        </w:tc>
      </w:tr>
      <w:tr w:rsidR="00CE2E1D" w:rsidRPr="009A55B4" w:rsidTr="00381002">
        <w:trPr>
          <w:gridAfter w:val="1"/>
          <w:wAfter w:w="242" w:type="dxa"/>
        </w:trPr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381002">
            <w:pPr>
              <w:jc w:val="center"/>
            </w:pPr>
            <w:r w:rsidRPr="009A55B4">
              <w:t>Оказание других видов социальной помощи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381002">
            <w:pPr>
              <w:jc w:val="center"/>
            </w:pPr>
            <w:r w:rsidRPr="009A55B4">
              <w:t>1000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1003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00094160</w:t>
            </w:r>
          </w:p>
          <w:p w:rsidR="00CE2E1D" w:rsidRPr="000053A8" w:rsidRDefault="00CE2E1D" w:rsidP="003810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F2AA7" w:rsidRDefault="00CE2E1D" w:rsidP="003810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2F2AA7">
              <w:rPr>
                <w:sz w:val="18"/>
                <w:szCs w:val="18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B47C18" w:rsidRDefault="00CE2E1D" w:rsidP="003810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-10,0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B47C18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CE2E1D" w:rsidRPr="009A55B4" w:rsidTr="00381002">
        <w:trPr>
          <w:gridAfter w:val="1"/>
          <w:wAfter w:w="242" w:type="dxa"/>
        </w:trPr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381002">
            <w:pPr>
              <w:jc w:val="center"/>
              <w:rPr>
                <w:i/>
              </w:rPr>
            </w:pPr>
            <w:r w:rsidRPr="009A55B4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381002">
            <w:pPr>
              <w:jc w:val="center"/>
              <w:rPr>
                <w:i/>
              </w:rPr>
            </w:pPr>
            <w:r w:rsidRPr="009A55B4">
              <w:rPr>
                <w:i/>
              </w:rPr>
              <w:t>1000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i/>
                <w:sz w:val="18"/>
                <w:szCs w:val="18"/>
              </w:rPr>
              <w:t>1003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00094160</w:t>
            </w:r>
          </w:p>
          <w:p w:rsidR="00CE2E1D" w:rsidRPr="000053A8" w:rsidRDefault="00CE2E1D" w:rsidP="003810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321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F2AA7" w:rsidRDefault="00CE2E1D" w:rsidP="003810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2F2AA7">
              <w:rPr>
                <w:sz w:val="18"/>
                <w:szCs w:val="18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B47C18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B47C18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CE2E1D" w:rsidRPr="009A55B4" w:rsidTr="00381002">
        <w:trPr>
          <w:gridAfter w:val="1"/>
          <w:wAfter w:w="242" w:type="dxa"/>
        </w:trPr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381002">
            <w:pPr>
              <w:jc w:val="center"/>
            </w:pPr>
            <w:r w:rsidRPr="009A55B4">
              <w:rPr>
                <w:i/>
              </w:rPr>
              <w:t>Средства поселения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381002">
            <w:pPr>
              <w:jc w:val="center"/>
              <w:rPr>
                <w:i/>
              </w:rPr>
            </w:pPr>
            <w:r w:rsidRPr="009A55B4">
              <w:rPr>
                <w:i/>
              </w:rPr>
              <w:t>1000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i/>
                <w:sz w:val="18"/>
                <w:szCs w:val="18"/>
              </w:rPr>
              <w:t>1003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00094160</w:t>
            </w:r>
          </w:p>
          <w:p w:rsidR="00CE2E1D" w:rsidRPr="000053A8" w:rsidRDefault="00CE2E1D" w:rsidP="003810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321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F2AA7" w:rsidRDefault="00CE2E1D" w:rsidP="003810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2F2AA7">
              <w:rPr>
                <w:sz w:val="18"/>
                <w:szCs w:val="18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B47C18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F2AA7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CE2E1D" w:rsidRPr="009A55B4" w:rsidTr="00381002">
        <w:trPr>
          <w:gridAfter w:val="1"/>
          <w:wAfter w:w="242" w:type="dxa"/>
        </w:trPr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381002">
            <w:pPr>
              <w:pStyle w:val="Heading9"/>
              <w:rPr>
                <w:sz w:val="24"/>
              </w:rPr>
            </w:pPr>
            <w:r>
              <w:rPr>
                <w:sz w:val="24"/>
              </w:rPr>
              <w:t>Пенсионное обеспечение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381002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Pr="009A55B4">
              <w:rPr>
                <w:b/>
              </w:rPr>
              <w:t>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b/>
                <w:sz w:val="18"/>
                <w:szCs w:val="18"/>
              </w:rPr>
            </w:pPr>
            <w:r w:rsidRPr="000053A8">
              <w:rPr>
                <w:b/>
                <w:sz w:val="18"/>
                <w:szCs w:val="18"/>
              </w:rPr>
              <w:t>1001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F2AA7" w:rsidRDefault="00CE2E1D" w:rsidP="00381002">
            <w:pPr>
              <w:rPr>
                <w:b/>
                <w:sz w:val="18"/>
                <w:szCs w:val="18"/>
              </w:rPr>
            </w:pPr>
            <w:r w:rsidRPr="002F2AA7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8273AC" w:rsidRDefault="00CE2E1D" w:rsidP="0038100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-70,6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8273AC" w:rsidRDefault="00CE2E1D" w:rsidP="0038100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29,4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pStyle w:val="Heading9"/>
              <w:rPr>
                <w:sz w:val="24"/>
              </w:rPr>
            </w:pPr>
            <w:r w:rsidRPr="007355E9">
              <w:rPr>
                <w:sz w:val="24"/>
              </w:rPr>
              <w:t>Непрограммная часть бюджета поселения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</w:rPr>
            </w:pPr>
            <w:r>
              <w:rPr>
                <w:b/>
              </w:rPr>
              <w:t>101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b/>
                <w:sz w:val="18"/>
                <w:szCs w:val="18"/>
              </w:rPr>
            </w:pPr>
            <w:r w:rsidRPr="000053A8">
              <w:rPr>
                <w:b/>
                <w:sz w:val="18"/>
                <w:szCs w:val="18"/>
              </w:rPr>
              <w:t>1001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b/>
                <w:sz w:val="18"/>
                <w:szCs w:val="18"/>
              </w:rPr>
            </w:pPr>
            <w:r w:rsidRPr="000053A8">
              <w:rPr>
                <w:b/>
                <w:sz w:val="18"/>
                <w:szCs w:val="18"/>
              </w:rPr>
              <w:t>ЛФ00000000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F2AA7" w:rsidRDefault="00CE2E1D" w:rsidP="00381002">
            <w:pPr>
              <w:rPr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F2AA7" w:rsidRDefault="00CE2E1D" w:rsidP="0038100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F2AA7" w:rsidRDefault="00CE2E1D" w:rsidP="00381002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CE2E1D" w:rsidRPr="009A55B4" w:rsidTr="00381002">
        <w:trPr>
          <w:gridAfter w:val="1"/>
          <w:wAfter w:w="242" w:type="dxa"/>
        </w:trPr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381002">
            <w:pPr>
              <w:jc w:val="center"/>
              <w:rPr>
                <w:i/>
              </w:rPr>
            </w:pPr>
            <w:r>
              <w:rPr>
                <w:i/>
              </w:rPr>
              <w:t>Доплата к пенсиям, дополнительное пенсионное обеспечение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381002">
            <w:pPr>
              <w:jc w:val="center"/>
              <w:rPr>
                <w:i/>
              </w:rPr>
            </w:pPr>
            <w:r>
              <w:rPr>
                <w:i/>
              </w:rPr>
              <w:t>10</w:t>
            </w:r>
            <w:r w:rsidRPr="009A55B4">
              <w:rPr>
                <w:i/>
              </w:rPr>
              <w:t>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i/>
                <w:sz w:val="18"/>
                <w:szCs w:val="18"/>
              </w:rPr>
              <w:t>1001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00094170</w:t>
            </w:r>
          </w:p>
          <w:p w:rsidR="00CE2E1D" w:rsidRPr="000053A8" w:rsidRDefault="00CE2E1D" w:rsidP="0038100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F2AA7" w:rsidRDefault="00CE2E1D" w:rsidP="0038100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100</w:t>
            </w:r>
            <w:r w:rsidRPr="002F2AA7">
              <w:rPr>
                <w:i/>
                <w:sz w:val="18"/>
                <w:szCs w:val="18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41E57" w:rsidRDefault="00CE2E1D" w:rsidP="00381002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-70,6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F2AA7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29,4</w:t>
            </w:r>
          </w:p>
        </w:tc>
      </w:tr>
      <w:tr w:rsidR="00CE2E1D" w:rsidRPr="009A55B4" w:rsidTr="00381002">
        <w:trPr>
          <w:gridAfter w:val="1"/>
          <w:wAfter w:w="242" w:type="dxa"/>
        </w:trPr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381002">
            <w:pPr>
              <w:jc w:val="center"/>
              <w:rPr>
                <w:i/>
              </w:rPr>
            </w:pPr>
            <w:r>
              <w:rPr>
                <w:i/>
              </w:rPr>
              <w:t>Социальные выплаты гражданам , кроме публичных социальных выплат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381002">
            <w:pPr>
              <w:jc w:val="center"/>
              <w:rPr>
                <w:i/>
              </w:rPr>
            </w:pPr>
          </w:p>
          <w:p w:rsidR="00CE2E1D" w:rsidRPr="009A55B4" w:rsidRDefault="00CE2E1D" w:rsidP="00381002">
            <w:pPr>
              <w:jc w:val="center"/>
              <w:rPr>
                <w:i/>
              </w:rPr>
            </w:pPr>
            <w:r>
              <w:rPr>
                <w:i/>
              </w:rPr>
              <w:t>10</w:t>
            </w:r>
            <w:r w:rsidRPr="009A55B4">
              <w:rPr>
                <w:i/>
              </w:rPr>
              <w:t>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i/>
                <w:sz w:val="18"/>
                <w:szCs w:val="18"/>
              </w:rPr>
            </w:pPr>
          </w:p>
          <w:p w:rsidR="00CE2E1D" w:rsidRPr="000053A8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i/>
                <w:sz w:val="18"/>
                <w:szCs w:val="18"/>
              </w:rPr>
              <w:t>1101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i/>
                <w:sz w:val="18"/>
                <w:szCs w:val="18"/>
              </w:rPr>
            </w:pPr>
          </w:p>
          <w:p w:rsidR="00CE2E1D" w:rsidRPr="000053A8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00094170</w:t>
            </w:r>
          </w:p>
          <w:p w:rsidR="00CE2E1D" w:rsidRPr="000053A8" w:rsidRDefault="00CE2E1D" w:rsidP="0038100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i/>
                <w:sz w:val="18"/>
                <w:szCs w:val="18"/>
              </w:rPr>
              <w:t>321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F2AA7" w:rsidRDefault="00CE2E1D" w:rsidP="00381002">
            <w:pPr>
              <w:rPr>
                <w:i/>
                <w:sz w:val="18"/>
                <w:szCs w:val="18"/>
              </w:rPr>
            </w:pPr>
            <w:r w:rsidRPr="002F2AA7">
              <w:rPr>
                <w:i/>
                <w:sz w:val="18"/>
                <w:szCs w:val="18"/>
              </w:rPr>
              <w:t>1</w:t>
            </w:r>
            <w:r>
              <w:rPr>
                <w:i/>
                <w:sz w:val="18"/>
                <w:szCs w:val="18"/>
              </w:rPr>
              <w:t>00</w:t>
            </w:r>
            <w:r w:rsidRPr="002F2AA7">
              <w:rPr>
                <w:i/>
                <w:sz w:val="18"/>
                <w:szCs w:val="18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F2AA7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-70,6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F2AA7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29,4</w:t>
            </w:r>
          </w:p>
        </w:tc>
      </w:tr>
      <w:tr w:rsidR="00CE2E1D" w:rsidRPr="009A55B4" w:rsidTr="00381002">
        <w:trPr>
          <w:gridAfter w:val="1"/>
          <w:wAfter w:w="242" w:type="dxa"/>
        </w:trPr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381002">
            <w:pPr>
              <w:jc w:val="center"/>
            </w:pPr>
            <w:r>
              <w:t>Средства поселения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A55B4" w:rsidRDefault="00CE2E1D" w:rsidP="00381002">
            <w:pPr>
              <w:jc w:val="center"/>
            </w:pPr>
          </w:p>
          <w:p w:rsidR="00CE2E1D" w:rsidRPr="009A55B4" w:rsidRDefault="00CE2E1D" w:rsidP="00381002">
            <w:pPr>
              <w:jc w:val="center"/>
            </w:pPr>
            <w:r>
              <w:t>1</w:t>
            </w:r>
            <w:r w:rsidRPr="009A55B4">
              <w:t>00</w:t>
            </w:r>
            <w: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sz w:val="18"/>
                <w:szCs w:val="18"/>
              </w:rPr>
            </w:pPr>
          </w:p>
          <w:p w:rsidR="00CE2E1D" w:rsidRPr="000053A8" w:rsidRDefault="00CE2E1D" w:rsidP="00381002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1101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00094170</w:t>
            </w:r>
          </w:p>
          <w:p w:rsidR="00CE2E1D" w:rsidRPr="000053A8" w:rsidRDefault="00CE2E1D" w:rsidP="00381002">
            <w:pPr>
              <w:jc w:val="center"/>
              <w:rPr>
                <w:sz w:val="18"/>
                <w:szCs w:val="18"/>
              </w:rPr>
            </w:pPr>
          </w:p>
          <w:p w:rsidR="00CE2E1D" w:rsidRPr="000053A8" w:rsidRDefault="00CE2E1D" w:rsidP="003810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sz w:val="18"/>
                <w:szCs w:val="18"/>
              </w:rPr>
            </w:pPr>
          </w:p>
          <w:p w:rsidR="00CE2E1D" w:rsidRPr="000053A8" w:rsidRDefault="00CE2E1D" w:rsidP="00381002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321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0053A8" w:rsidRDefault="00CE2E1D" w:rsidP="0038100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F2AA7" w:rsidRDefault="00CE2E1D" w:rsidP="00381002">
            <w:pPr>
              <w:rPr>
                <w:i/>
                <w:sz w:val="18"/>
                <w:szCs w:val="18"/>
              </w:rPr>
            </w:pPr>
            <w:r w:rsidRPr="002F2AA7">
              <w:rPr>
                <w:i/>
                <w:sz w:val="18"/>
                <w:szCs w:val="18"/>
              </w:rPr>
              <w:t>1</w:t>
            </w:r>
            <w:r>
              <w:rPr>
                <w:i/>
                <w:sz w:val="18"/>
                <w:szCs w:val="18"/>
              </w:rPr>
              <w:t>00</w:t>
            </w:r>
            <w:r w:rsidRPr="002F2AA7">
              <w:rPr>
                <w:i/>
                <w:sz w:val="18"/>
                <w:szCs w:val="18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F2AA7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70,6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F2AA7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29,4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</w:rPr>
            </w:pPr>
            <w:r>
              <w:rPr>
                <w:b/>
              </w:rPr>
              <w:t>Физическая культура и спорт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</w:p>
          <w:p w:rsidR="00CE2E1D" w:rsidRDefault="00CE2E1D" w:rsidP="0038100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</w:p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</w:p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</w:p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F2AA7" w:rsidRDefault="00CE2E1D" w:rsidP="0038100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F2AA7" w:rsidRDefault="00CE2E1D" w:rsidP="0038100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-15,0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38100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00,0</w:t>
            </w:r>
          </w:p>
          <w:p w:rsidR="00CE2E1D" w:rsidRPr="002F2AA7" w:rsidRDefault="00CE2E1D" w:rsidP="00381002">
            <w:pPr>
              <w:rPr>
                <w:b/>
                <w:sz w:val="18"/>
                <w:szCs w:val="18"/>
              </w:rPr>
            </w:pP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</w:rPr>
            </w:pPr>
            <w:r>
              <w:rPr>
                <w:b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F2AA7" w:rsidRDefault="00CE2E1D" w:rsidP="00381002">
            <w:pPr>
              <w:rPr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F2AA7" w:rsidRDefault="00CE2E1D" w:rsidP="0038100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F2AA7" w:rsidRDefault="00CE2E1D" w:rsidP="00381002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</w:pPr>
            <w:r>
              <w:t>Массовый спорт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1102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F2AA7" w:rsidRDefault="00CE2E1D" w:rsidP="00381002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F2AA7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F2AA7" w:rsidRDefault="00CE2E1D" w:rsidP="003810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331B8" w:rsidRDefault="00CE2E1D" w:rsidP="00381002">
            <w:pPr>
              <w:jc w:val="center"/>
              <w:rPr>
                <w:b/>
                <w:i/>
              </w:rPr>
            </w:pPr>
            <w:r w:rsidRPr="00F331B8">
              <w:rPr>
                <w:b/>
                <w:i/>
              </w:rPr>
              <w:t>Муниципальная целевая программа «Развитие физической к</w:t>
            </w:r>
            <w:r>
              <w:rPr>
                <w:b/>
                <w:i/>
              </w:rPr>
              <w:t>ультуры и спорта  в Старогольского</w:t>
            </w:r>
            <w:r w:rsidRPr="00F331B8">
              <w:rPr>
                <w:b/>
                <w:i/>
              </w:rPr>
              <w:t xml:space="preserve"> сельском посел</w:t>
            </w:r>
            <w:r>
              <w:rPr>
                <w:b/>
                <w:i/>
              </w:rPr>
              <w:t>ении на 2022-2024</w:t>
            </w:r>
            <w:r w:rsidRPr="00F331B8">
              <w:rPr>
                <w:b/>
                <w:i/>
              </w:rPr>
              <w:t>годы»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331B8" w:rsidRDefault="00CE2E1D" w:rsidP="00381002">
            <w:pPr>
              <w:jc w:val="center"/>
              <w:rPr>
                <w:b/>
                <w:i/>
                <w:sz w:val="18"/>
                <w:szCs w:val="18"/>
              </w:rPr>
            </w:pPr>
            <w:r w:rsidRPr="00F331B8">
              <w:rPr>
                <w:b/>
                <w:i/>
                <w:sz w:val="18"/>
                <w:szCs w:val="18"/>
              </w:rPr>
              <w:t>1100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331B8" w:rsidRDefault="00CE2E1D" w:rsidP="00381002">
            <w:pPr>
              <w:jc w:val="center"/>
              <w:rPr>
                <w:b/>
                <w:i/>
                <w:sz w:val="18"/>
                <w:szCs w:val="18"/>
              </w:rPr>
            </w:pPr>
            <w:r w:rsidRPr="00F331B8">
              <w:rPr>
                <w:b/>
                <w:i/>
                <w:sz w:val="18"/>
                <w:szCs w:val="18"/>
              </w:rPr>
              <w:t>1102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331B8" w:rsidRDefault="00CE2E1D" w:rsidP="0038100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ЛФ</w:t>
            </w:r>
            <w:r w:rsidRPr="00F331B8">
              <w:rPr>
                <w:b/>
                <w:sz w:val="18"/>
                <w:szCs w:val="18"/>
              </w:rPr>
              <w:t>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331B8" w:rsidRDefault="00CE2E1D" w:rsidP="00381002">
            <w:pPr>
              <w:jc w:val="center"/>
              <w:rPr>
                <w:b/>
                <w:sz w:val="18"/>
                <w:szCs w:val="18"/>
              </w:rPr>
            </w:pPr>
            <w:r w:rsidRPr="00F331B8">
              <w:rPr>
                <w:b/>
                <w:sz w:val="18"/>
                <w:szCs w:val="18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331B8" w:rsidRDefault="00CE2E1D" w:rsidP="00381002">
            <w:pPr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F2AA7" w:rsidRDefault="00CE2E1D" w:rsidP="0038100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F2AA7" w:rsidRDefault="00CE2E1D" w:rsidP="0038100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-15,0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F2AA7" w:rsidRDefault="00CE2E1D" w:rsidP="0038100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</w:pPr>
            <w:r>
              <w:t xml:space="preserve"> Подпрограмма  «Развитие физической культуры и спорта в Старогольского сельском поселении на 2022-2024 годы»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>1100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>1102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ЛФ10000000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F2AA7" w:rsidRDefault="00CE2E1D" w:rsidP="00381002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F2AA7" w:rsidRDefault="00CE2E1D" w:rsidP="003810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F2AA7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</w:pPr>
            <w:r>
              <w:t>Основное мероприятие -организация спортивно – массовой работы в Старогольского сельском поселении»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>1100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>1102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ЛФ10100000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F2AA7" w:rsidRDefault="00CE2E1D" w:rsidP="00381002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F2AA7" w:rsidRDefault="00CE2E1D" w:rsidP="003810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  <w:p w:rsidR="00CE2E1D" w:rsidRPr="002F2AA7" w:rsidRDefault="00CE2E1D" w:rsidP="00381002">
            <w:pPr>
              <w:rPr>
                <w:sz w:val="18"/>
                <w:szCs w:val="18"/>
              </w:rPr>
            </w:pP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highlight w:val="yellow"/>
              </w:rPr>
            </w:pPr>
            <w:r>
              <w:rPr>
                <w:i/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>1100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>1102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ЛФ10194228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F2AA7" w:rsidRDefault="00CE2E1D" w:rsidP="00381002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F2AA7" w:rsidRDefault="00CE2E1D" w:rsidP="003810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F2AA7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</w:pPr>
            <w:r>
              <w:t>Закупка товаров  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>1100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>1102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ЛФ10194228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F2AA7" w:rsidRDefault="00CE2E1D" w:rsidP="00381002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F2AA7" w:rsidRDefault="00CE2E1D" w:rsidP="003810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F2AA7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</w:pPr>
            <w: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1102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ЛФ10194228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F2AA7" w:rsidRDefault="00CE2E1D" w:rsidP="00381002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F2AA7" w:rsidRDefault="00CE2E1D" w:rsidP="003810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F2AA7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</w:pPr>
            <w: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1102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ЛФ10194228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F2AA7" w:rsidRDefault="00CE2E1D" w:rsidP="00381002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F2AA7" w:rsidRDefault="00CE2E1D" w:rsidP="003810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F2AA7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560E6" w:rsidRDefault="00CE2E1D" w:rsidP="00381002">
            <w:pPr>
              <w:jc w:val="center"/>
              <w:rPr>
                <w:i/>
              </w:rPr>
            </w:pPr>
            <w:r w:rsidRPr="009560E6">
              <w:rPr>
                <w:i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560E6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 w:rsidRPr="009560E6">
              <w:rPr>
                <w:i/>
                <w:sz w:val="18"/>
                <w:szCs w:val="18"/>
              </w:rPr>
              <w:t>1100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560E6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 w:rsidRPr="009560E6">
              <w:rPr>
                <w:i/>
                <w:sz w:val="18"/>
                <w:szCs w:val="18"/>
              </w:rPr>
              <w:t>1102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560E6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ЛФ10194228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560E6" w:rsidRDefault="00CE2E1D" w:rsidP="00381002">
            <w:pPr>
              <w:jc w:val="center"/>
              <w:rPr>
                <w:i/>
                <w:sz w:val="18"/>
                <w:szCs w:val="18"/>
              </w:rPr>
            </w:pPr>
            <w:r w:rsidRPr="009560E6"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560E6" w:rsidRDefault="00CE2E1D" w:rsidP="00381002">
            <w:pPr>
              <w:rPr>
                <w:i/>
                <w:sz w:val="20"/>
                <w:szCs w:val="20"/>
              </w:rPr>
            </w:pPr>
            <w:r w:rsidRPr="009560E6">
              <w:rPr>
                <w:i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F2AA7" w:rsidRDefault="00CE2E1D" w:rsidP="00381002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2F2AA7" w:rsidRDefault="00CE2E1D" w:rsidP="003810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2F2AA7" w:rsidRDefault="00CE2E1D" w:rsidP="00381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CE2E1D" w:rsidTr="00381002">
        <w:trPr>
          <w:gridAfter w:val="1"/>
          <w:wAfter w:w="242" w:type="dxa"/>
        </w:trPr>
        <w:tc>
          <w:tcPr>
            <w:tcW w:w="4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</w:rPr>
            </w:pPr>
            <w:r>
              <w:rPr>
                <w:b/>
              </w:rPr>
              <w:t>ВСЕГО РАСХОДОВ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Default="00CE2E1D" w:rsidP="0038100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9560E6" w:rsidRDefault="00CE2E1D" w:rsidP="00381002">
            <w:pPr>
              <w:rPr>
                <w:b/>
                <w:sz w:val="20"/>
                <w:szCs w:val="20"/>
              </w:rPr>
            </w:pPr>
            <w:r>
              <w:rPr>
                <w:b/>
                <w:sz w:val="18"/>
                <w:szCs w:val="18"/>
              </w:rPr>
              <w:t>3743,7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1D" w:rsidRPr="00F90BD2" w:rsidRDefault="00CE2E1D" w:rsidP="00381002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-237,4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E1D" w:rsidRPr="00F90BD2" w:rsidRDefault="00CE2E1D" w:rsidP="0038100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3506,3</w:t>
            </w:r>
          </w:p>
        </w:tc>
      </w:tr>
    </w:tbl>
    <w:p w:rsidR="00CE2E1D" w:rsidRPr="00281BD8" w:rsidRDefault="00CE2E1D" w:rsidP="004D7F7E">
      <w:pPr>
        <w:jc w:val="both"/>
        <w:rPr>
          <w:i/>
        </w:rPr>
      </w:pPr>
    </w:p>
    <w:p w:rsidR="00CE2E1D" w:rsidRDefault="00CE2E1D" w:rsidP="00017A3D">
      <w:pPr>
        <w:ind w:left="360"/>
        <w:jc w:val="center"/>
      </w:pPr>
      <w:r w:rsidRPr="009A55B4">
        <w:t xml:space="preserve">                                                      </w:t>
      </w:r>
      <w:r>
        <w:t xml:space="preserve">                       </w:t>
      </w:r>
    </w:p>
    <w:sectPr w:rsidR="00CE2E1D" w:rsidSect="002714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dalu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22DC4"/>
    <w:multiLevelType w:val="hybridMultilevel"/>
    <w:tmpl w:val="CB76EB80"/>
    <w:lvl w:ilvl="0" w:tplc="811EE79A">
      <w:start w:val="1"/>
      <w:numFmt w:val="decimal"/>
      <w:lvlText w:val="%1)"/>
      <w:lvlJc w:val="left"/>
      <w:pPr>
        <w:tabs>
          <w:tab w:val="num" w:pos="2076"/>
        </w:tabs>
        <w:ind w:left="2076" w:hanging="660"/>
      </w:pPr>
      <w:rPr>
        <w:rFonts w:cs="Times New Roman" w:hint="default"/>
      </w:rPr>
    </w:lvl>
    <w:lvl w:ilvl="1" w:tplc="27C64834">
      <w:start w:val="1"/>
      <w:numFmt w:val="decimal"/>
      <w:lvlText w:val="%2."/>
      <w:lvlJc w:val="left"/>
      <w:pPr>
        <w:tabs>
          <w:tab w:val="num" w:pos="2496"/>
        </w:tabs>
        <w:ind w:left="2496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  <w:rPr>
        <w:rFonts w:cs="Times New Roman"/>
      </w:rPr>
    </w:lvl>
  </w:abstractNum>
  <w:abstractNum w:abstractNumId="1">
    <w:nsid w:val="062D2C18"/>
    <w:multiLevelType w:val="hybridMultilevel"/>
    <w:tmpl w:val="073AA3B6"/>
    <w:lvl w:ilvl="0" w:tplc="0518E35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>
    <w:nsid w:val="27A634D9"/>
    <w:multiLevelType w:val="hybridMultilevel"/>
    <w:tmpl w:val="5B40FA84"/>
    <w:lvl w:ilvl="0" w:tplc="898AE380">
      <w:start w:val="1"/>
      <w:numFmt w:val="decimal"/>
      <w:lvlText w:val="%1)"/>
      <w:lvlJc w:val="left"/>
      <w:pPr>
        <w:tabs>
          <w:tab w:val="num" w:pos="2100"/>
        </w:tabs>
        <w:ind w:left="2100" w:hanging="39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9666895"/>
    <w:multiLevelType w:val="hybridMultilevel"/>
    <w:tmpl w:val="B616167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4B4952A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36371117"/>
    <w:multiLevelType w:val="hybridMultilevel"/>
    <w:tmpl w:val="5BA8BC32"/>
    <w:lvl w:ilvl="0" w:tplc="D5AEF7C2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423830DF"/>
    <w:multiLevelType w:val="hybridMultilevel"/>
    <w:tmpl w:val="2D043E1A"/>
    <w:lvl w:ilvl="0" w:tplc="F4CCC3D4">
      <w:start w:val="1"/>
      <w:numFmt w:val="decimal"/>
      <w:lvlText w:val="%1)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>
    <w:nsid w:val="59320933"/>
    <w:multiLevelType w:val="hybridMultilevel"/>
    <w:tmpl w:val="F17846D4"/>
    <w:lvl w:ilvl="0" w:tplc="23FA8FF4">
      <w:start w:val="7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7">
    <w:nsid w:val="5FF33FC3"/>
    <w:multiLevelType w:val="hybridMultilevel"/>
    <w:tmpl w:val="D7904A06"/>
    <w:lvl w:ilvl="0" w:tplc="D7162230">
      <w:start w:val="1"/>
      <w:numFmt w:val="decimal"/>
      <w:lvlText w:val="%1)"/>
      <w:lvlJc w:val="left"/>
      <w:pPr>
        <w:tabs>
          <w:tab w:val="num" w:pos="1365"/>
        </w:tabs>
        <w:ind w:left="1365" w:hanging="465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66550C7F"/>
    <w:multiLevelType w:val="hybridMultilevel"/>
    <w:tmpl w:val="97145488"/>
    <w:lvl w:ilvl="0" w:tplc="42AC3F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9">
    <w:nsid w:val="6F36324D"/>
    <w:multiLevelType w:val="hybridMultilevel"/>
    <w:tmpl w:val="C2445D80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7BAABE68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cs="Times New Roman"/>
      </w:rPr>
    </w:lvl>
  </w:abstractNum>
  <w:num w:numId="1">
    <w:abstractNumId w:val="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0"/>
  </w:num>
  <w:num w:numId="4">
    <w:abstractNumId w:val="5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6"/>
  </w:num>
  <w:num w:numId="12">
    <w:abstractNumId w:val="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F3796"/>
    <w:rsid w:val="000053A8"/>
    <w:rsid w:val="00016396"/>
    <w:rsid w:val="00017A3D"/>
    <w:rsid w:val="00057E01"/>
    <w:rsid w:val="00072C8A"/>
    <w:rsid w:val="00076152"/>
    <w:rsid w:val="00085D17"/>
    <w:rsid w:val="00087390"/>
    <w:rsid w:val="000E26A8"/>
    <w:rsid w:val="000F4CC0"/>
    <w:rsid w:val="001051A4"/>
    <w:rsid w:val="001204F2"/>
    <w:rsid w:val="00142A23"/>
    <w:rsid w:val="00160592"/>
    <w:rsid w:val="00167975"/>
    <w:rsid w:val="00170ABA"/>
    <w:rsid w:val="001716AA"/>
    <w:rsid w:val="00177426"/>
    <w:rsid w:val="00177EBD"/>
    <w:rsid w:val="001B130A"/>
    <w:rsid w:val="001B5D8C"/>
    <w:rsid w:val="001B674B"/>
    <w:rsid w:val="001C0E0A"/>
    <w:rsid w:val="001C5F93"/>
    <w:rsid w:val="001C6AE7"/>
    <w:rsid w:val="001D1686"/>
    <w:rsid w:val="001E4E76"/>
    <w:rsid w:val="001E653B"/>
    <w:rsid w:val="001E7CD1"/>
    <w:rsid w:val="002015B9"/>
    <w:rsid w:val="00213D08"/>
    <w:rsid w:val="002208E9"/>
    <w:rsid w:val="00241E57"/>
    <w:rsid w:val="002470CC"/>
    <w:rsid w:val="00255E90"/>
    <w:rsid w:val="002602AE"/>
    <w:rsid w:val="002714F7"/>
    <w:rsid w:val="00281BD8"/>
    <w:rsid w:val="00294632"/>
    <w:rsid w:val="002B4C38"/>
    <w:rsid w:val="002C3760"/>
    <w:rsid w:val="002D62D9"/>
    <w:rsid w:val="002E30F9"/>
    <w:rsid w:val="002E655F"/>
    <w:rsid w:val="002F2AA7"/>
    <w:rsid w:val="00307251"/>
    <w:rsid w:val="003148C9"/>
    <w:rsid w:val="00333EBE"/>
    <w:rsid w:val="00336C8F"/>
    <w:rsid w:val="00337E47"/>
    <w:rsid w:val="00377B5C"/>
    <w:rsid w:val="00381002"/>
    <w:rsid w:val="003A66D8"/>
    <w:rsid w:val="003A6F22"/>
    <w:rsid w:val="003C0F4B"/>
    <w:rsid w:val="003D052A"/>
    <w:rsid w:val="003D0CBE"/>
    <w:rsid w:val="003D690D"/>
    <w:rsid w:val="003E3395"/>
    <w:rsid w:val="003F1CEF"/>
    <w:rsid w:val="003F5F95"/>
    <w:rsid w:val="003F671D"/>
    <w:rsid w:val="00443AF5"/>
    <w:rsid w:val="004524D5"/>
    <w:rsid w:val="00490FB3"/>
    <w:rsid w:val="004D0D77"/>
    <w:rsid w:val="004D7F7E"/>
    <w:rsid w:val="00502B78"/>
    <w:rsid w:val="00522BDB"/>
    <w:rsid w:val="00547949"/>
    <w:rsid w:val="00576424"/>
    <w:rsid w:val="005839CA"/>
    <w:rsid w:val="00593B6B"/>
    <w:rsid w:val="005A0D07"/>
    <w:rsid w:val="005E0A49"/>
    <w:rsid w:val="005F7022"/>
    <w:rsid w:val="00612509"/>
    <w:rsid w:val="00644934"/>
    <w:rsid w:val="00650E06"/>
    <w:rsid w:val="0065197D"/>
    <w:rsid w:val="0065416B"/>
    <w:rsid w:val="006773BF"/>
    <w:rsid w:val="0068036F"/>
    <w:rsid w:val="006866A6"/>
    <w:rsid w:val="00697B5C"/>
    <w:rsid w:val="006A7CFC"/>
    <w:rsid w:val="006B2001"/>
    <w:rsid w:val="006E5A5E"/>
    <w:rsid w:val="007355E9"/>
    <w:rsid w:val="00745993"/>
    <w:rsid w:val="00755279"/>
    <w:rsid w:val="007775CC"/>
    <w:rsid w:val="00792CDC"/>
    <w:rsid w:val="007B6D33"/>
    <w:rsid w:val="007E4231"/>
    <w:rsid w:val="007F6969"/>
    <w:rsid w:val="00817604"/>
    <w:rsid w:val="0082341C"/>
    <w:rsid w:val="008273AC"/>
    <w:rsid w:val="008366C1"/>
    <w:rsid w:val="00842E20"/>
    <w:rsid w:val="0085242E"/>
    <w:rsid w:val="008602E1"/>
    <w:rsid w:val="00866C25"/>
    <w:rsid w:val="0088533D"/>
    <w:rsid w:val="00885EA4"/>
    <w:rsid w:val="00896129"/>
    <w:rsid w:val="008A3EB3"/>
    <w:rsid w:val="008A4490"/>
    <w:rsid w:val="008B3E8D"/>
    <w:rsid w:val="008B6C72"/>
    <w:rsid w:val="008C41B7"/>
    <w:rsid w:val="009163CA"/>
    <w:rsid w:val="009320E2"/>
    <w:rsid w:val="00933F2E"/>
    <w:rsid w:val="009426C1"/>
    <w:rsid w:val="009532AA"/>
    <w:rsid w:val="009560E6"/>
    <w:rsid w:val="0098088A"/>
    <w:rsid w:val="009843A3"/>
    <w:rsid w:val="00985800"/>
    <w:rsid w:val="00986004"/>
    <w:rsid w:val="009A4E7B"/>
    <w:rsid w:val="009A55B4"/>
    <w:rsid w:val="009B58C2"/>
    <w:rsid w:val="009C0DAA"/>
    <w:rsid w:val="009C6C89"/>
    <w:rsid w:val="009D46D2"/>
    <w:rsid w:val="009F3796"/>
    <w:rsid w:val="009F3DF5"/>
    <w:rsid w:val="009F437C"/>
    <w:rsid w:val="00A0497B"/>
    <w:rsid w:val="00A1674C"/>
    <w:rsid w:val="00A366AE"/>
    <w:rsid w:val="00A37FCB"/>
    <w:rsid w:val="00A71292"/>
    <w:rsid w:val="00A931DA"/>
    <w:rsid w:val="00AC1ADA"/>
    <w:rsid w:val="00AC20CD"/>
    <w:rsid w:val="00AC58A8"/>
    <w:rsid w:val="00AD6D5F"/>
    <w:rsid w:val="00AE0C8B"/>
    <w:rsid w:val="00AE4BC4"/>
    <w:rsid w:val="00AE7411"/>
    <w:rsid w:val="00B1798E"/>
    <w:rsid w:val="00B47C18"/>
    <w:rsid w:val="00B76CBF"/>
    <w:rsid w:val="00B822B0"/>
    <w:rsid w:val="00B90A55"/>
    <w:rsid w:val="00BB7CEF"/>
    <w:rsid w:val="00BC7DEC"/>
    <w:rsid w:val="00BE0783"/>
    <w:rsid w:val="00BF3755"/>
    <w:rsid w:val="00C0066A"/>
    <w:rsid w:val="00C0430C"/>
    <w:rsid w:val="00C52A53"/>
    <w:rsid w:val="00C53B24"/>
    <w:rsid w:val="00C6512C"/>
    <w:rsid w:val="00C769FB"/>
    <w:rsid w:val="00C9128F"/>
    <w:rsid w:val="00CB2A56"/>
    <w:rsid w:val="00CC3940"/>
    <w:rsid w:val="00CC3B75"/>
    <w:rsid w:val="00CE2B10"/>
    <w:rsid w:val="00CE2E1D"/>
    <w:rsid w:val="00CF3107"/>
    <w:rsid w:val="00D05867"/>
    <w:rsid w:val="00D060BC"/>
    <w:rsid w:val="00D16596"/>
    <w:rsid w:val="00D25FA1"/>
    <w:rsid w:val="00D40431"/>
    <w:rsid w:val="00D45DFA"/>
    <w:rsid w:val="00D6379A"/>
    <w:rsid w:val="00D86481"/>
    <w:rsid w:val="00D91367"/>
    <w:rsid w:val="00D9366A"/>
    <w:rsid w:val="00DA2B16"/>
    <w:rsid w:val="00DC7315"/>
    <w:rsid w:val="00DC7613"/>
    <w:rsid w:val="00DD39C7"/>
    <w:rsid w:val="00DD3D13"/>
    <w:rsid w:val="00DE34C2"/>
    <w:rsid w:val="00E016C1"/>
    <w:rsid w:val="00E018FD"/>
    <w:rsid w:val="00E064BC"/>
    <w:rsid w:val="00E13B45"/>
    <w:rsid w:val="00E26542"/>
    <w:rsid w:val="00E33121"/>
    <w:rsid w:val="00E6165F"/>
    <w:rsid w:val="00E64F33"/>
    <w:rsid w:val="00E71412"/>
    <w:rsid w:val="00E76060"/>
    <w:rsid w:val="00E76B43"/>
    <w:rsid w:val="00E90543"/>
    <w:rsid w:val="00EC6360"/>
    <w:rsid w:val="00EF3DC6"/>
    <w:rsid w:val="00F0630A"/>
    <w:rsid w:val="00F11FBF"/>
    <w:rsid w:val="00F31FB6"/>
    <w:rsid w:val="00F331B8"/>
    <w:rsid w:val="00F341B1"/>
    <w:rsid w:val="00F45281"/>
    <w:rsid w:val="00F4768D"/>
    <w:rsid w:val="00F507ED"/>
    <w:rsid w:val="00F61003"/>
    <w:rsid w:val="00F740D8"/>
    <w:rsid w:val="00F80899"/>
    <w:rsid w:val="00F83F20"/>
    <w:rsid w:val="00F85A6F"/>
    <w:rsid w:val="00F90BD2"/>
    <w:rsid w:val="00FB7CD4"/>
    <w:rsid w:val="00FC12E9"/>
    <w:rsid w:val="00FC27D7"/>
    <w:rsid w:val="00FC2EEC"/>
    <w:rsid w:val="00FF7D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9F3796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1"/>
    <w:uiPriority w:val="99"/>
    <w:qFormat/>
    <w:rsid w:val="009F37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F379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9F379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9F379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9">
    <w:name w:val="heading 9"/>
    <w:basedOn w:val="Normal"/>
    <w:next w:val="Normal"/>
    <w:link w:val="Heading9Char"/>
    <w:uiPriority w:val="99"/>
    <w:qFormat/>
    <w:rsid w:val="009F3796"/>
    <w:pPr>
      <w:keepNext/>
      <w:jc w:val="center"/>
      <w:outlineLvl w:val="8"/>
    </w:pPr>
    <w:rPr>
      <w:b/>
      <w:sz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F3796"/>
    <w:rPr>
      <w:rFonts w:ascii="Arial" w:hAnsi="Arial" w:cs="Times New Roman"/>
      <w:b/>
      <w:kern w:val="32"/>
      <w:sz w:val="32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9F3796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9F3796"/>
    <w:rPr>
      <w:rFonts w:ascii="Arial" w:hAnsi="Arial" w:cs="Arial"/>
      <w:b/>
      <w:bCs/>
      <w:sz w:val="26"/>
      <w:szCs w:val="26"/>
      <w:lang w:eastAsia="ru-RU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9F3796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9F3796"/>
    <w:rPr>
      <w:rFonts w:ascii="Times New Roman" w:hAnsi="Times New Roman" w:cs="Times New Roman"/>
      <w:b/>
      <w:sz w:val="24"/>
      <w:szCs w:val="24"/>
      <w:lang w:eastAsia="ru-RU"/>
    </w:rPr>
  </w:style>
  <w:style w:type="character" w:customStyle="1" w:styleId="Heading1Char1">
    <w:name w:val="Heading 1 Char1"/>
    <w:basedOn w:val="DefaultParagraphFont"/>
    <w:link w:val="Heading1"/>
    <w:uiPriority w:val="99"/>
    <w:locked/>
    <w:rsid w:val="009F3796"/>
    <w:rPr>
      <w:rFonts w:ascii="Arial" w:hAnsi="Arial" w:cs="Arial"/>
      <w:b/>
      <w:bCs/>
      <w:kern w:val="32"/>
      <w:sz w:val="32"/>
      <w:szCs w:val="32"/>
      <w:lang w:eastAsia="ru-RU"/>
    </w:rPr>
  </w:style>
  <w:style w:type="paragraph" w:styleId="BodyText">
    <w:name w:val="Body Text"/>
    <w:basedOn w:val="Normal"/>
    <w:link w:val="BodyTextChar1"/>
    <w:uiPriority w:val="99"/>
    <w:rsid w:val="009F3796"/>
    <w:pPr>
      <w:jc w:val="both"/>
    </w:pPr>
    <w:rPr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9F3796"/>
    <w:rPr>
      <w:rFonts w:ascii="Times New Roman" w:hAnsi="Times New Roman" w:cs="Times New Roman"/>
      <w:sz w:val="20"/>
      <w:lang w:eastAsia="ru-RU"/>
    </w:rPr>
  </w:style>
  <w:style w:type="character" w:customStyle="1" w:styleId="BodyTextChar1">
    <w:name w:val="Body Text Char1"/>
    <w:basedOn w:val="DefaultParagraphFont"/>
    <w:link w:val="BodyText"/>
    <w:uiPriority w:val="99"/>
    <w:locked/>
    <w:rsid w:val="009F3796"/>
    <w:rPr>
      <w:rFonts w:ascii="Times New Roman" w:hAnsi="Times New Roman" w:cs="Times New Roman"/>
      <w:sz w:val="20"/>
      <w:szCs w:val="20"/>
      <w:lang w:eastAsia="ru-RU"/>
    </w:rPr>
  </w:style>
  <w:style w:type="paragraph" w:styleId="Caption">
    <w:name w:val="caption"/>
    <w:basedOn w:val="Normal"/>
    <w:next w:val="Normal"/>
    <w:uiPriority w:val="99"/>
    <w:qFormat/>
    <w:rsid w:val="009F3796"/>
    <w:pPr>
      <w:jc w:val="right"/>
    </w:pPr>
    <w:rPr>
      <w:b/>
      <w:szCs w:val="20"/>
    </w:rPr>
  </w:style>
  <w:style w:type="paragraph" w:styleId="BodyTextIndent3">
    <w:name w:val="Body Text Indent 3"/>
    <w:basedOn w:val="Normal"/>
    <w:link w:val="BodyTextIndent3Char1"/>
    <w:uiPriority w:val="99"/>
    <w:rsid w:val="009F3796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9F3796"/>
    <w:rPr>
      <w:rFonts w:ascii="Times New Roman" w:hAnsi="Times New Roman" w:cs="Times New Roman"/>
      <w:sz w:val="16"/>
      <w:lang w:eastAsia="ru-RU"/>
    </w:rPr>
  </w:style>
  <w:style w:type="character" w:customStyle="1" w:styleId="BodyTextIndent3Char1">
    <w:name w:val="Body Text Indent 3 Char1"/>
    <w:basedOn w:val="DefaultParagraphFont"/>
    <w:link w:val="BodyTextIndent3"/>
    <w:uiPriority w:val="99"/>
    <w:locked/>
    <w:rsid w:val="009F3796"/>
    <w:rPr>
      <w:rFonts w:ascii="Times New Roman" w:hAnsi="Times New Roman" w:cs="Times New Roman"/>
      <w:sz w:val="16"/>
      <w:szCs w:val="16"/>
      <w:lang w:eastAsia="ru-RU"/>
    </w:rPr>
  </w:style>
  <w:style w:type="paragraph" w:styleId="BodyTextIndent">
    <w:name w:val="Body Text Indent"/>
    <w:aliases w:val="Основной текст 1,Надин стиль,Нумерованный список !!,Iniiaiie oaeno 1,Ioia?iaaiiue nienie !!,Iaaei noeeu"/>
    <w:basedOn w:val="Normal"/>
    <w:link w:val="BodyTextIndentChar1"/>
    <w:uiPriority w:val="99"/>
    <w:rsid w:val="009F3796"/>
    <w:pPr>
      <w:spacing w:after="120"/>
      <w:ind w:left="283"/>
    </w:pPr>
  </w:style>
  <w:style w:type="character" w:customStyle="1" w:styleId="BodyTextIndentChar">
    <w:name w:val="Body Text Indent Char"/>
    <w:aliases w:val="Основной текст 1 Char,Надин стиль Char,Нумерованный список !! Char,Iniiaiie oaeno 1 Char,Ioia?iaaiiue nienie !! Char,Iaaei noeeu Char"/>
    <w:basedOn w:val="DefaultParagraphFont"/>
    <w:link w:val="BodyTextIndent"/>
    <w:uiPriority w:val="99"/>
    <w:locked/>
    <w:rsid w:val="009F3796"/>
    <w:rPr>
      <w:rFonts w:ascii="Times New Roman" w:hAnsi="Times New Roman" w:cs="Times New Roman"/>
      <w:sz w:val="24"/>
      <w:lang w:eastAsia="ru-RU"/>
    </w:rPr>
  </w:style>
  <w:style w:type="character" w:customStyle="1" w:styleId="BodyTextIndentChar1">
    <w:name w:val="Body Text Indent Char1"/>
    <w:aliases w:val="Основной текст 1 Char1,Надин стиль Char1,Нумерованный список !! Char1,Iniiaiie oaeno 1 Char1,Ioia?iaaiiue nienie !! Char1,Iaaei noeeu Char1"/>
    <w:basedOn w:val="DefaultParagraphFont"/>
    <w:link w:val="BodyTextIndent"/>
    <w:uiPriority w:val="99"/>
    <w:locked/>
    <w:rsid w:val="009F3796"/>
    <w:rPr>
      <w:rFonts w:ascii="Times New Roman" w:hAnsi="Times New Roman" w:cs="Times New Roman"/>
      <w:sz w:val="24"/>
      <w:szCs w:val="24"/>
      <w:lang w:eastAsia="ru-RU"/>
    </w:rPr>
  </w:style>
  <w:style w:type="paragraph" w:styleId="BodyText2">
    <w:name w:val="Body Text 2"/>
    <w:basedOn w:val="Normal"/>
    <w:link w:val="BodyText2Char1"/>
    <w:uiPriority w:val="99"/>
    <w:rsid w:val="009F3796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locked/>
    <w:rsid w:val="009F3796"/>
    <w:rPr>
      <w:rFonts w:ascii="Times New Roman" w:hAnsi="Times New Roman" w:cs="Times New Roman"/>
      <w:sz w:val="24"/>
      <w:lang w:eastAsia="ru-RU"/>
    </w:rPr>
  </w:style>
  <w:style w:type="character" w:customStyle="1" w:styleId="BodyText2Char1">
    <w:name w:val="Body Text 2 Char1"/>
    <w:basedOn w:val="DefaultParagraphFont"/>
    <w:link w:val="BodyText2"/>
    <w:uiPriority w:val="99"/>
    <w:locked/>
    <w:rsid w:val="009F3796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9F3796"/>
    <w:pPr>
      <w:widowControl w:val="0"/>
    </w:pPr>
    <w:rPr>
      <w:rFonts w:ascii="Arial" w:eastAsia="Times New Roman" w:hAnsi="Arial"/>
      <w:b/>
      <w:sz w:val="20"/>
      <w:szCs w:val="20"/>
    </w:rPr>
  </w:style>
  <w:style w:type="paragraph" w:customStyle="1" w:styleId="ConsPlusNormal">
    <w:name w:val="ConsPlusNormal"/>
    <w:uiPriority w:val="99"/>
    <w:rsid w:val="009F3796"/>
    <w:pPr>
      <w:widowControl w:val="0"/>
      <w:ind w:firstLine="720"/>
    </w:pPr>
    <w:rPr>
      <w:rFonts w:ascii="Arial" w:eastAsia="Times New Roman" w:hAnsi="Arial"/>
      <w:sz w:val="20"/>
      <w:szCs w:val="20"/>
    </w:rPr>
  </w:style>
  <w:style w:type="paragraph" w:customStyle="1" w:styleId="Normal1">
    <w:name w:val="Normal1"/>
    <w:uiPriority w:val="99"/>
    <w:rsid w:val="009F3796"/>
    <w:pPr>
      <w:widowControl w:val="0"/>
      <w:snapToGrid w:val="0"/>
      <w:spacing w:before="60" w:line="360" w:lineRule="auto"/>
      <w:ind w:firstLine="720"/>
    </w:pPr>
    <w:rPr>
      <w:rFonts w:ascii="Courier New" w:eastAsia="Times New Roman" w:hAnsi="Courier New"/>
      <w:sz w:val="24"/>
      <w:szCs w:val="20"/>
    </w:rPr>
  </w:style>
  <w:style w:type="table" w:styleId="TableGrid">
    <w:name w:val="Table Grid"/>
    <w:basedOn w:val="TableNormal"/>
    <w:uiPriority w:val="99"/>
    <w:rsid w:val="009F3796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">
    <w:name w:val="Таблицы (моноширинный)"/>
    <w:basedOn w:val="Normal"/>
    <w:next w:val="Normal"/>
    <w:uiPriority w:val="99"/>
    <w:rsid w:val="009F379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18"/>
      <w:szCs w:val="18"/>
    </w:rPr>
  </w:style>
  <w:style w:type="paragraph" w:styleId="Title">
    <w:name w:val="Title"/>
    <w:basedOn w:val="Normal"/>
    <w:link w:val="TitleChar"/>
    <w:uiPriority w:val="99"/>
    <w:qFormat/>
    <w:rsid w:val="009F3796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99"/>
    <w:locked/>
    <w:rsid w:val="009F3796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Footer">
    <w:name w:val="footer"/>
    <w:basedOn w:val="Normal"/>
    <w:link w:val="FooterChar"/>
    <w:uiPriority w:val="99"/>
    <w:rsid w:val="009F3796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9F3796"/>
    <w:rPr>
      <w:rFonts w:ascii="Times New Roman" w:hAnsi="Times New Roman" w:cs="Times New Roman"/>
      <w:sz w:val="20"/>
      <w:szCs w:val="20"/>
      <w:lang w:eastAsia="ru-RU"/>
    </w:rPr>
  </w:style>
  <w:style w:type="character" w:styleId="PageNumber">
    <w:name w:val="page number"/>
    <w:basedOn w:val="DefaultParagraphFont"/>
    <w:uiPriority w:val="99"/>
    <w:rsid w:val="009F3796"/>
    <w:rPr>
      <w:rFonts w:cs="Times New Roman"/>
    </w:rPr>
  </w:style>
  <w:style w:type="paragraph" w:styleId="Header">
    <w:name w:val="header"/>
    <w:basedOn w:val="Normal"/>
    <w:link w:val="HeaderChar"/>
    <w:uiPriority w:val="99"/>
    <w:rsid w:val="009F3796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9F3796"/>
    <w:rPr>
      <w:rFonts w:ascii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9F37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F3796"/>
    <w:rPr>
      <w:rFonts w:ascii="Tahoma" w:hAnsi="Tahoma" w:cs="Tahoma"/>
      <w:sz w:val="16"/>
      <w:szCs w:val="16"/>
      <w:lang w:eastAsia="ru-RU"/>
    </w:rPr>
  </w:style>
  <w:style w:type="paragraph" w:customStyle="1" w:styleId="1">
    <w:name w:val="Абзац списка1"/>
    <w:basedOn w:val="Normal"/>
    <w:uiPriority w:val="99"/>
    <w:rsid w:val="009F3796"/>
    <w:pPr>
      <w:ind w:left="720"/>
      <w:contextualSpacing/>
    </w:pPr>
    <w:rPr>
      <w:rFonts w:eastAsia="Calibri"/>
    </w:rPr>
  </w:style>
  <w:style w:type="paragraph" w:customStyle="1" w:styleId="Title0">
    <w:name w:val="Title!Название НПА"/>
    <w:basedOn w:val="Normal"/>
    <w:uiPriority w:val="99"/>
    <w:rsid w:val="009F3796"/>
    <w:pPr>
      <w:suppressAutoHyphens/>
      <w:spacing w:before="240" w:after="60"/>
      <w:ind w:firstLine="567"/>
      <w:jc w:val="center"/>
    </w:pPr>
    <w:rPr>
      <w:rFonts w:ascii="Arial" w:hAnsi="Arial" w:cs="Arial"/>
      <w:b/>
      <w:bCs/>
      <w:kern w:val="1"/>
      <w:sz w:val="32"/>
      <w:szCs w:val="32"/>
      <w:lang w:eastAsia="ar-SA"/>
    </w:rPr>
  </w:style>
  <w:style w:type="paragraph" w:styleId="NormalWeb">
    <w:name w:val="Normal (Web)"/>
    <w:basedOn w:val="Normal"/>
    <w:uiPriority w:val="99"/>
    <w:rsid w:val="009F3796"/>
    <w:pPr>
      <w:spacing w:before="100" w:beforeAutospacing="1" w:after="100" w:afterAutospacing="1"/>
    </w:pPr>
  </w:style>
  <w:style w:type="character" w:customStyle="1" w:styleId="blk">
    <w:name w:val="blk"/>
    <w:uiPriority w:val="99"/>
    <w:rsid w:val="009F3796"/>
  </w:style>
  <w:style w:type="character" w:customStyle="1" w:styleId="nobr">
    <w:name w:val="nobr"/>
    <w:uiPriority w:val="99"/>
    <w:rsid w:val="009F3796"/>
  </w:style>
  <w:style w:type="character" w:styleId="Strong">
    <w:name w:val="Strong"/>
    <w:basedOn w:val="DefaultParagraphFont"/>
    <w:uiPriority w:val="99"/>
    <w:qFormat/>
    <w:rsid w:val="009F3796"/>
    <w:rPr>
      <w:rFonts w:cs="Times New Roman"/>
      <w:b/>
    </w:rPr>
  </w:style>
  <w:style w:type="paragraph" w:customStyle="1" w:styleId="Table">
    <w:name w:val="Table!Таблица"/>
    <w:uiPriority w:val="99"/>
    <w:rsid w:val="009F3796"/>
    <w:rPr>
      <w:rFonts w:ascii="Arial" w:eastAsia="Times New Roman" w:hAnsi="Arial" w:cs="Arial"/>
      <w:bCs/>
      <w:kern w:val="28"/>
      <w:sz w:val="24"/>
      <w:szCs w:val="32"/>
    </w:rPr>
  </w:style>
  <w:style w:type="character" w:customStyle="1" w:styleId="EndnoteTextChar">
    <w:name w:val="Endnote Text Char"/>
    <w:basedOn w:val="DefaultParagraphFont"/>
    <w:link w:val="EndnoteText"/>
    <w:uiPriority w:val="99"/>
    <w:locked/>
    <w:rsid w:val="009F3796"/>
    <w:rPr>
      <w:rFonts w:ascii="Times New Roman" w:hAnsi="Times New Roman" w:cs="Times New Roman"/>
      <w:sz w:val="20"/>
      <w:szCs w:val="20"/>
      <w:lang w:eastAsia="ru-RU"/>
    </w:rPr>
  </w:style>
  <w:style w:type="paragraph" w:styleId="EndnoteText">
    <w:name w:val="endnote text"/>
    <w:basedOn w:val="Normal"/>
    <w:link w:val="EndnoteTextChar"/>
    <w:uiPriority w:val="99"/>
    <w:rsid w:val="009F3796"/>
    <w:rPr>
      <w:sz w:val="20"/>
      <w:szCs w:val="20"/>
    </w:rPr>
  </w:style>
  <w:style w:type="character" w:customStyle="1" w:styleId="EndnoteTextChar1">
    <w:name w:val="Endnote Text Char1"/>
    <w:basedOn w:val="DefaultParagraphFont"/>
    <w:link w:val="EndnoteText"/>
    <w:uiPriority w:val="99"/>
    <w:semiHidden/>
    <w:locked/>
    <w:rsid w:val="00A37FCB"/>
    <w:rPr>
      <w:rFonts w:ascii="Times New Roman" w:hAnsi="Times New Roman" w:cs="Times New Roman"/>
      <w:sz w:val="20"/>
      <w:szCs w:val="20"/>
    </w:rPr>
  </w:style>
  <w:style w:type="character" w:customStyle="1" w:styleId="10">
    <w:name w:val="Текст концевой сноски Знак1"/>
    <w:basedOn w:val="DefaultParagraphFont"/>
    <w:link w:val="EndnoteText"/>
    <w:uiPriority w:val="99"/>
    <w:semiHidden/>
    <w:locked/>
    <w:rsid w:val="009F3796"/>
    <w:rPr>
      <w:rFonts w:ascii="Times New Roman" w:hAnsi="Times New Roman" w:cs="Times New Roman"/>
      <w:sz w:val="20"/>
      <w:szCs w:val="20"/>
      <w:lang w:eastAsia="ru-RU"/>
    </w:rPr>
  </w:style>
  <w:style w:type="paragraph" w:styleId="ListParagraph">
    <w:name w:val="List Paragraph"/>
    <w:basedOn w:val="Normal"/>
    <w:uiPriority w:val="99"/>
    <w:qFormat/>
    <w:rsid w:val="009B58C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1136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1190</TotalTime>
  <Pages>18</Pages>
  <Words>6202</Words>
  <Characters>-32766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Цифропарк</cp:lastModifiedBy>
  <cp:revision>38</cp:revision>
  <cp:lastPrinted>2025-01-24T10:45:00Z</cp:lastPrinted>
  <dcterms:created xsi:type="dcterms:W3CDTF">2022-03-23T12:42:00Z</dcterms:created>
  <dcterms:modified xsi:type="dcterms:W3CDTF">2025-01-24T10:46:00Z</dcterms:modified>
</cp:coreProperties>
</file>