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A31" w:rsidRPr="00012294" w:rsidRDefault="00013A31" w:rsidP="00B021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012294">
        <w:rPr>
          <w:b/>
          <w:sz w:val="28"/>
          <w:szCs w:val="28"/>
        </w:rPr>
        <w:t>РОССИЙСКАЯ ФЕДЕРАЦИЯ</w:t>
      </w:r>
    </w:p>
    <w:p w:rsidR="00013A31" w:rsidRPr="00012294" w:rsidRDefault="00013A31" w:rsidP="00F5121C">
      <w:pPr>
        <w:jc w:val="center"/>
        <w:rPr>
          <w:b/>
          <w:sz w:val="28"/>
          <w:szCs w:val="28"/>
        </w:rPr>
      </w:pPr>
      <w:r w:rsidRPr="00012294">
        <w:rPr>
          <w:b/>
          <w:sz w:val="28"/>
          <w:szCs w:val="28"/>
        </w:rPr>
        <w:t>ОРЛОВСКАЯ ОБЛАСТЬ</w:t>
      </w:r>
    </w:p>
    <w:p w:rsidR="00013A31" w:rsidRPr="00012294" w:rsidRDefault="00013A31" w:rsidP="00F5121C">
      <w:pPr>
        <w:jc w:val="center"/>
        <w:rPr>
          <w:b/>
          <w:sz w:val="28"/>
          <w:szCs w:val="28"/>
        </w:rPr>
      </w:pPr>
      <w:r w:rsidRPr="00012294">
        <w:rPr>
          <w:b/>
          <w:sz w:val="28"/>
          <w:szCs w:val="28"/>
        </w:rPr>
        <w:t xml:space="preserve">НОВОДЕРЕВЕНЬКОВСКИЙ </w:t>
      </w:r>
      <w:r>
        <w:rPr>
          <w:b/>
          <w:sz w:val="28"/>
          <w:szCs w:val="28"/>
        </w:rPr>
        <w:t xml:space="preserve">МУНИЦИПАЛЬНЫЙ </w:t>
      </w:r>
      <w:r w:rsidRPr="00012294">
        <w:rPr>
          <w:b/>
          <w:sz w:val="28"/>
          <w:szCs w:val="28"/>
        </w:rPr>
        <w:t>РАЙОН</w:t>
      </w:r>
    </w:p>
    <w:p w:rsidR="00013A31" w:rsidRPr="00012294" w:rsidRDefault="00013A31" w:rsidP="00F512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СТАРОГОЛЬСКОЙ СЕЛЬСКИЙ СОВЕТ НАРОДНЫХ ДЕПУТАТОВ</w:t>
      </w:r>
    </w:p>
    <w:p w:rsidR="00013A31" w:rsidRDefault="00013A31" w:rsidP="00B021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</w:p>
    <w:p w:rsidR="00013A31" w:rsidRDefault="00013A31" w:rsidP="00B021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Pr="00B0214F">
        <w:rPr>
          <w:b/>
          <w:sz w:val="28"/>
          <w:szCs w:val="28"/>
        </w:rPr>
        <w:t>РЕШЕНИЕ</w:t>
      </w:r>
    </w:p>
    <w:p w:rsidR="00013A31" w:rsidRPr="00B0214F" w:rsidRDefault="00013A31" w:rsidP="008C53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 декабря 2024 года № 34/1</w:t>
      </w:r>
    </w:p>
    <w:p w:rsidR="00013A31" w:rsidRDefault="00013A31" w:rsidP="00F5121C">
      <w:pPr>
        <w:jc w:val="center"/>
        <w:rPr>
          <w:b/>
          <w:sz w:val="28"/>
          <w:szCs w:val="28"/>
        </w:rPr>
      </w:pPr>
      <w:r w:rsidRPr="00B0214F">
        <w:rPr>
          <w:b/>
          <w:sz w:val="28"/>
          <w:szCs w:val="28"/>
        </w:rPr>
        <w:t>с.Старогольское</w:t>
      </w:r>
    </w:p>
    <w:p w:rsidR="00013A31" w:rsidRPr="00B0214F" w:rsidRDefault="00013A31" w:rsidP="00F5121C">
      <w:pPr>
        <w:jc w:val="center"/>
        <w:rPr>
          <w:b/>
          <w:sz w:val="28"/>
          <w:szCs w:val="28"/>
        </w:rPr>
      </w:pPr>
    </w:p>
    <w:p w:rsidR="00013A31" w:rsidRPr="00B0214F" w:rsidRDefault="00013A31" w:rsidP="003A411D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0214F">
        <w:rPr>
          <w:rFonts w:ascii="Times New Roman" w:hAnsi="Times New Roman"/>
          <w:b w:val="0"/>
          <w:sz w:val="28"/>
          <w:szCs w:val="28"/>
        </w:rPr>
        <w:t xml:space="preserve">        </w:t>
      </w:r>
      <w:r w:rsidRPr="00B0214F">
        <w:rPr>
          <w:rFonts w:ascii="Times New Roman" w:hAnsi="Times New Roman"/>
          <w:sz w:val="28"/>
          <w:szCs w:val="28"/>
        </w:rPr>
        <w:t xml:space="preserve">Бюджет Старогольского сельского поселения на 2025 год  </w:t>
      </w:r>
    </w:p>
    <w:p w:rsidR="00013A31" w:rsidRDefault="00013A31" w:rsidP="00F5121C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на </w:t>
      </w:r>
      <w:r w:rsidRPr="00B0214F">
        <w:rPr>
          <w:rFonts w:ascii="Times New Roman" w:hAnsi="Times New Roman"/>
          <w:sz w:val="28"/>
          <w:szCs w:val="28"/>
        </w:rPr>
        <w:t>плановый период 2026 и 2027 годов</w:t>
      </w:r>
    </w:p>
    <w:p w:rsidR="00013A31" w:rsidRPr="00B0214F" w:rsidRDefault="00013A31" w:rsidP="00F5121C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013A31" w:rsidRPr="00B0214F" w:rsidRDefault="00013A31" w:rsidP="0088601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b/>
          <w:sz w:val="28"/>
          <w:szCs w:val="28"/>
        </w:rPr>
        <w:t xml:space="preserve">   </w:t>
      </w:r>
      <w:r w:rsidRPr="00B0214F">
        <w:rPr>
          <w:rFonts w:ascii="Times New Roman" w:hAnsi="Times New Roman"/>
          <w:sz w:val="28"/>
          <w:szCs w:val="28"/>
        </w:rPr>
        <w:t xml:space="preserve">  Рассмотрев представленный администрацией сельского поселения проект  решения «О бюджете Старогольского сельского поселения на 2025 год  и плановый период 2026-2027гг» с учетом замечаний и предложений, поступивших в процессе рассмотрения его, сельский  Совет народных депутатов РЕШИЛ:</w:t>
      </w:r>
    </w:p>
    <w:p w:rsidR="00013A31" w:rsidRPr="00B0214F" w:rsidRDefault="00013A31" w:rsidP="00886019">
      <w:pPr>
        <w:pStyle w:val="BodyText"/>
        <w:rPr>
          <w:sz w:val="28"/>
          <w:szCs w:val="28"/>
        </w:rPr>
      </w:pPr>
      <w:r w:rsidRPr="00B0214F">
        <w:rPr>
          <w:sz w:val="28"/>
          <w:szCs w:val="28"/>
        </w:rPr>
        <w:t xml:space="preserve">     </w:t>
      </w:r>
      <w:r w:rsidRPr="00B0214F">
        <w:rPr>
          <w:b/>
          <w:sz w:val="28"/>
          <w:szCs w:val="28"/>
        </w:rPr>
        <w:t>1</w:t>
      </w:r>
      <w:r w:rsidRPr="00B0214F">
        <w:rPr>
          <w:sz w:val="28"/>
          <w:szCs w:val="28"/>
        </w:rPr>
        <w:t>. Утвердить основные характеристики бюджета сельского поселения:</w:t>
      </w:r>
    </w:p>
    <w:p w:rsidR="00013A31" w:rsidRPr="00B0214F" w:rsidRDefault="00013A31" w:rsidP="00886019">
      <w:pPr>
        <w:pStyle w:val="BodyText"/>
        <w:ind w:firstLine="709"/>
        <w:rPr>
          <w:sz w:val="28"/>
          <w:szCs w:val="28"/>
        </w:rPr>
      </w:pPr>
      <w:r w:rsidRPr="00B0214F">
        <w:rPr>
          <w:sz w:val="28"/>
          <w:szCs w:val="28"/>
        </w:rPr>
        <w:t>1) прогнозируемый общий объем доходов бюджета сельского поселения на 2025 год – в сумме 3900,0 тыс. рублей; на 2026 год – в сумме</w:t>
      </w:r>
      <w:r>
        <w:rPr>
          <w:sz w:val="28"/>
          <w:szCs w:val="28"/>
        </w:rPr>
        <w:t xml:space="preserve"> 3515,8</w:t>
      </w:r>
      <w:r w:rsidRPr="00B0214F">
        <w:rPr>
          <w:sz w:val="28"/>
          <w:szCs w:val="28"/>
        </w:rPr>
        <w:t xml:space="preserve"> тыс. рублей; на 2027</w:t>
      </w:r>
      <w:r>
        <w:rPr>
          <w:sz w:val="28"/>
          <w:szCs w:val="28"/>
        </w:rPr>
        <w:t xml:space="preserve"> год – в сумме 3693,2</w:t>
      </w:r>
      <w:r w:rsidRPr="00B0214F">
        <w:rPr>
          <w:sz w:val="28"/>
          <w:szCs w:val="28"/>
        </w:rPr>
        <w:t xml:space="preserve"> тыс. рублей;</w:t>
      </w:r>
    </w:p>
    <w:p w:rsidR="00013A31" w:rsidRPr="00B0214F" w:rsidRDefault="00013A31" w:rsidP="00886019">
      <w:pPr>
        <w:pStyle w:val="BodyText"/>
        <w:ind w:firstLine="709"/>
        <w:rPr>
          <w:sz w:val="28"/>
          <w:szCs w:val="28"/>
        </w:rPr>
      </w:pPr>
      <w:r w:rsidRPr="00B0214F">
        <w:rPr>
          <w:sz w:val="28"/>
          <w:szCs w:val="28"/>
        </w:rPr>
        <w:t xml:space="preserve">2) общий объем расходов бюджета сельского поселения на 2025 год – в сумме  4100,2 тыс. рублей; на 2026 год – в </w:t>
      </w:r>
      <w:r>
        <w:rPr>
          <w:sz w:val="28"/>
          <w:szCs w:val="28"/>
        </w:rPr>
        <w:t>сумме 3644,2</w:t>
      </w:r>
      <w:r w:rsidRPr="00B0214F">
        <w:rPr>
          <w:sz w:val="28"/>
          <w:szCs w:val="28"/>
        </w:rPr>
        <w:t xml:space="preserve"> тыс. рублей; на 2027</w:t>
      </w:r>
      <w:r>
        <w:rPr>
          <w:sz w:val="28"/>
          <w:szCs w:val="28"/>
        </w:rPr>
        <w:t xml:space="preserve"> год – в сумме 3848,9</w:t>
      </w:r>
      <w:r w:rsidRPr="00B0214F">
        <w:rPr>
          <w:sz w:val="28"/>
          <w:szCs w:val="28"/>
        </w:rPr>
        <w:t xml:space="preserve"> тыс. рублей;</w:t>
      </w:r>
    </w:p>
    <w:p w:rsidR="00013A31" w:rsidRPr="00B0214F" w:rsidRDefault="00013A31" w:rsidP="00886019">
      <w:pPr>
        <w:pStyle w:val="BodyText"/>
        <w:ind w:firstLine="709"/>
        <w:rPr>
          <w:sz w:val="28"/>
          <w:szCs w:val="28"/>
        </w:rPr>
      </w:pPr>
      <w:r w:rsidRPr="00B0214F">
        <w:rPr>
          <w:sz w:val="28"/>
          <w:szCs w:val="28"/>
        </w:rPr>
        <w:t xml:space="preserve">3)  дефицит бюджета сельского поселения на 2025 год –в сумме  200,0 тыс. рублей; на 2026 год – в сумме 128,4 тыс. рублей; на 2027 год –в сумме 155,7 тыс. рублей. </w:t>
      </w:r>
    </w:p>
    <w:p w:rsidR="00013A31" w:rsidRPr="00B0214F" w:rsidRDefault="00013A31" w:rsidP="00886019">
      <w:pPr>
        <w:pStyle w:val="BodyText"/>
        <w:ind w:firstLine="709"/>
        <w:rPr>
          <w:sz w:val="28"/>
          <w:szCs w:val="28"/>
        </w:rPr>
      </w:pPr>
      <w:r w:rsidRPr="00B0214F">
        <w:rPr>
          <w:sz w:val="28"/>
          <w:szCs w:val="28"/>
        </w:rPr>
        <w:t>4) утвердить источники финансирования  дефицита бюджета сельского поселения на 2025 год и плановый период 2026-2027</w:t>
      </w:r>
      <w:r>
        <w:rPr>
          <w:sz w:val="28"/>
          <w:szCs w:val="28"/>
        </w:rPr>
        <w:t xml:space="preserve"> годы согласно приложению 1</w:t>
      </w:r>
      <w:r w:rsidRPr="00B0214F">
        <w:rPr>
          <w:sz w:val="28"/>
          <w:szCs w:val="28"/>
        </w:rPr>
        <w:t xml:space="preserve"> к настоящему решению.</w:t>
      </w:r>
      <w:bookmarkStart w:id="0" w:name="_Toc164233563"/>
    </w:p>
    <w:p w:rsidR="00013A31" w:rsidRPr="00B0214F" w:rsidRDefault="00013A31" w:rsidP="00886019">
      <w:pPr>
        <w:pStyle w:val="BodyText"/>
        <w:rPr>
          <w:sz w:val="28"/>
          <w:szCs w:val="28"/>
        </w:rPr>
      </w:pPr>
      <w:r w:rsidRPr="00B0214F">
        <w:rPr>
          <w:sz w:val="28"/>
          <w:szCs w:val="28"/>
        </w:rPr>
        <w:t xml:space="preserve">          5) Утвердить условно утвержденные расходы на плановый период 2026 </w:t>
      </w:r>
      <w:r>
        <w:rPr>
          <w:sz w:val="28"/>
          <w:szCs w:val="28"/>
        </w:rPr>
        <w:t>год 2,5% сумма 91,1</w:t>
      </w:r>
      <w:r w:rsidRPr="00B0214F">
        <w:rPr>
          <w:sz w:val="28"/>
          <w:szCs w:val="28"/>
        </w:rPr>
        <w:t xml:space="preserve"> тыс.руб., на плановый период 2027</w:t>
      </w:r>
      <w:r>
        <w:rPr>
          <w:sz w:val="28"/>
          <w:szCs w:val="28"/>
        </w:rPr>
        <w:t xml:space="preserve">г. 5% на сумму 192,5 </w:t>
      </w:r>
      <w:r w:rsidRPr="00B0214F">
        <w:rPr>
          <w:sz w:val="28"/>
          <w:szCs w:val="28"/>
        </w:rPr>
        <w:t>тыс.руб.</w:t>
      </w:r>
    </w:p>
    <w:p w:rsidR="00013A31" w:rsidRPr="00B0214F" w:rsidRDefault="00013A31" w:rsidP="00886019">
      <w:pPr>
        <w:shd w:val="clear" w:color="auto" w:fill="FFFFFF"/>
        <w:jc w:val="both"/>
        <w:rPr>
          <w:color w:val="000000"/>
          <w:sz w:val="28"/>
          <w:szCs w:val="28"/>
        </w:rPr>
      </w:pPr>
      <w:r w:rsidRPr="00B0214F">
        <w:rPr>
          <w:sz w:val="28"/>
          <w:szCs w:val="28"/>
        </w:rPr>
        <w:t xml:space="preserve">          6) </w:t>
      </w:r>
      <w:r w:rsidRPr="00B0214F">
        <w:rPr>
          <w:color w:val="000000"/>
          <w:sz w:val="28"/>
          <w:szCs w:val="28"/>
        </w:rPr>
        <w:t>предельный объем муниципального долга Старогольского сельского поселения  на 2025 год – в сумме 1700,0 тыс. рублей, на 2026 год – в сумме 1400,0 тыс. рублей и на 2027 год – в сумме 1400,0 тыс. рублей.</w:t>
      </w:r>
    </w:p>
    <w:p w:rsidR="00013A31" w:rsidRPr="00B0214F" w:rsidRDefault="00013A31" w:rsidP="00886019">
      <w:pPr>
        <w:shd w:val="clear" w:color="auto" w:fill="FFFFFF"/>
        <w:jc w:val="both"/>
        <w:rPr>
          <w:color w:val="000000"/>
          <w:sz w:val="28"/>
          <w:szCs w:val="28"/>
        </w:rPr>
      </w:pPr>
      <w:r w:rsidRPr="00B0214F">
        <w:rPr>
          <w:sz w:val="28"/>
          <w:szCs w:val="28"/>
        </w:rPr>
        <w:t xml:space="preserve">          7) </w:t>
      </w:r>
      <w:r w:rsidRPr="00B0214F">
        <w:rPr>
          <w:color w:val="000000"/>
          <w:sz w:val="28"/>
          <w:szCs w:val="28"/>
        </w:rPr>
        <w:t>верхний предел муниципального долга Старогольского сельского поселения на 1января 2025 года – в сумме 0 рублей, в том числе верхний предел муниципального долга по муниципальным гарантиям Старогольского сельского поселения на 1 января 2026 года – в сумме 0 рублей, на 1 января 2027 года – в сумме 0 рублей, в том числе верхний предел муниципального долга по муниципальным гарантиям Старогольского сельского поселения  на 1 января 2026 года – в сумме 0 рублей; на 1 января 2027 года – в сумме 0 рублей, в том числе верхний предел муниципального долга по муниципальным гарантиям Старогольского сельского поселения  на 1 января 2027 года – в сумме 0 рублей;</w:t>
      </w:r>
    </w:p>
    <w:bookmarkEnd w:id="0"/>
    <w:p w:rsidR="00013A31" w:rsidRPr="005347EC" w:rsidRDefault="00013A31" w:rsidP="00886019">
      <w:pPr>
        <w:pStyle w:val="BodyText"/>
        <w:tabs>
          <w:tab w:val="left" w:pos="9639"/>
        </w:tabs>
        <w:ind w:firstLine="709"/>
        <w:rPr>
          <w:sz w:val="28"/>
          <w:szCs w:val="28"/>
        </w:rPr>
      </w:pPr>
      <w:r w:rsidRPr="005347EC">
        <w:rPr>
          <w:b/>
          <w:szCs w:val="24"/>
        </w:rPr>
        <w:t>2</w:t>
      </w:r>
      <w:r w:rsidRPr="005347EC">
        <w:rPr>
          <w:sz w:val="28"/>
          <w:szCs w:val="28"/>
        </w:rPr>
        <w:t>.</w:t>
      </w:r>
      <w:r w:rsidRPr="005347EC">
        <w:rPr>
          <w:color w:val="000000"/>
          <w:sz w:val="28"/>
          <w:szCs w:val="28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2025 и на плановый период 2026 и 2027 годы, не установленные бюджетным законодательством Российской Федерации, - согласно приложению 2 к настоящему решени</w:t>
      </w:r>
      <w:r>
        <w:rPr>
          <w:color w:val="000000"/>
          <w:sz w:val="28"/>
          <w:szCs w:val="28"/>
          <w:shd w:val="clear" w:color="auto" w:fill="FFFFFF"/>
        </w:rPr>
        <w:t>ю.</w:t>
      </w:r>
      <w:r w:rsidRPr="005347EC">
        <w:rPr>
          <w:sz w:val="28"/>
          <w:szCs w:val="28"/>
        </w:rPr>
        <w:t xml:space="preserve"> </w:t>
      </w:r>
    </w:p>
    <w:p w:rsidR="00013A31" w:rsidRPr="00B0214F" w:rsidRDefault="00013A31" w:rsidP="00886019">
      <w:pPr>
        <w:pStyle w:val="BodyTextIndent"/>
        <w:spacing w:after="0"/>
        <w:ind w:left="0"/>
        <w:jc w:val="both"/>
        <w:rPr>
          <w:sz w:val="28"/>
          <w:szCs w:val="28"/>
        </w:rPr>
      </w:pPr>
      <w:r w:rsidRPr="00B0214F">
        <w:rPr>
          <w:sz w:val="28"/>
          <w:szCs w:val="28"/>
        </w:rPr>
        <w:t xml:space="preserve">      </w:t>
      </w:r>
      <w:r w:rsidRPr="00B0214F">
        <w:rPr>
          <w:b/>
          <w:sz w:val="28"/>
          <w:szCs w:val="28"/>
        </w:rPr>
        <w:t>3.</w:t>
      </w:r>
      <w:r w:rsidRPr="00B0214F">
        <w:rPr>
          <w:sz w:val="28"/>
          <w:szCs w:val="28"/>
        </w:rPr>
        <w:t xml:space="preserve"> Учесть в бюджете сельского поселения прогнозируемое поступление доходов в бюджет сельского поселения:</w:t>
      </w:r>
    </w:p>
    <w:p w:rsidR="00013A31" w:rsidRPr="00B0214F" w:rsidRDefault="00013A31" w:rsidP="00886019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B0214F">
        <w:rPr>
          <w:sz w:val="28"/>
          <w:szCs w:val="28"/>
        </w:rPr>
        <w:t>1) на 2025-2026-2027</w:t>
      </w:r>
      <w:r>
        <w:rPr>
          <w:sz w:val="28"/>
          <w:szCs w:val="28"/>
        </w:rPr>
        <w:t xml:space="preserve"> год – согласно приложению 3</w:t>
      </w:r>
      <w:r w:rsidRPr="00B0214F">
        <w:rPr>
          <w:sz w:val="28"/>
          <w:szCs w:val="28"/>
        </w:rPr>
        <w:t xml:space="preserve"> к настоящему решению;</w:t>
      </w:r>
    </w:p>
    <w:p w:rsidR="00013A31" w:rsidRPr="00B0214F" w:rsidRDefault="00013A31" w:rsidP="0088601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sz w:val="28"/>
          <w:szCs w:val="28"/>
        </w:rPr>
        <w:t xml:space="preserve">          </w:t>
      </w:r>
      <w:r w:rsidRPr="00B0214F">
        <w:rPr>
          <w:rFonts w:ascii="Times New Roman" w:hAnsi="Times New Roman"/>
          <w:b/>
          <w:sz w:val="28"/>
          <w:szCs w:val="28"/>
        </w:rPr>
        <w:t>4.</w:t>
      </w:r>
      <w:r w:rsidRPr="00B0214F">
        <w:rPr>
          <w:rFonts w:ascii="Times New Roman" w:hAnsi="Times New Roman"/>
          <w:sz w:val="28"/>
          <w:szCs w:val="28"/>
        </w:rPr>
        <w:t xml:space="preserve"> Утвердить во втором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поселения:</w:t>
      </w:r>
    </w:p>
    <w:p w:rsidR="00013A31" w:rsidRPr="00B0214F" w:rsidRDefault="00013A31" w:rsidP="0088601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sz w:val="28"/>
          <w:szCs w:val="28"/>
        </w:rPr>
        <w:t>1) на 2025-2026-2027</w:t>
      </w:r>
      <w:r>
        <w:rPr>
          <w:rFonts w:ascii="Times New Roman" w:hAnsi="Times New Roman"/>
          <w:sz w:val="28"/>
          <w:szCs w:val="28"/>
        </w:rPr>
        <w:t>гг. – согласно приложению 4</w:t>
      </w:r>
      <w:r w:rsidRPr="00B0214F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013A31" w:rsidRPr="00B0214F" w:rsidRDefault="00013A31" w:rsidP="0088601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b/>
          <w:sz w:val="28"/>
          <w:szCs w:val="28"/>
        </w:rPr>
        <w:t>5.</w:t>
      </w:r>
      <w:r w:rsidRPr="00B0214F">
        <w:rPr>
          <w:rFonts w:ascii="Times New Roman" w:hAnsi="Times New Roman"/>
          <w:sz w:val="28"/>
          <w:szCs w:val="28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расходов бюджета сельского поселения:</w:t>
      </w:r>
    </w:p>
    <w:p w:rsidR="00013A31" w:rsidRPr="00B0214F" w:rsidRDefault="00013A31" w:rsidP="0088601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sz w:val="28"/>
          <w:szCs w:val="28"/>
        </w:rPr>
        <w:t>1) на 2025-2026-2027</w:t>
      </w:r>
      <w:r>
        <w:rPr>
          <w:rFonts w:ascii="Times New Roman" w:hAnsi="Times New Roman"/>
          <w:sz w:val="28"/>
          <w:szCs w:val="28"/>
        </w:rPr>
        <w:t xml:space="preserve"> годы – согласно приложению 5</w:t>
      </w:r>
      <w:r w:rsidRPr="00B0214F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013A31" w:rsidRPr="00B0214F" w:rsidRDefault="00013A31" w:rsidP="0088601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sz w:val="28"/>
          <w:szCs w:val="28"/>
        </w:rPr>
        <w:t xml:space="preserve">          </w:t>
      </w:r>
      <w:r w:rsidRPr="00B0214F">
        <w:rPr>
          <w:rFonts w:ascii="Times New Roman" w:hAnsi="Times New Roman"/>
          <w:b/>
          <w:color w:val="000000"/>
          <w:sz w:val="28"/>
          <w:szCs w:val="28"/>
        </w:rPr>
        <w:t>6.</w:t>
      </w:r>
      <w:r w:rsidRPr="00B0214F">
        <w:rPr>
          <w:rFonts w:ascii="Times New Roman" w:hAnsi="Times New Roman"/>
          <w:color w:val="000000"/>
          <w:sz w:val="28"/>
          <w:szCs w:val="28"/>
        </w:rPr>
        <w:t xml:space="preserve"> В соответствии с п.2 ст.20 Бюджетного Кодекса РФ перечень главных администраторов доходов бюджета, закрепляемые за ними виды (подвиды) доходов бюджета утверждаются законом (решением) о соответствующем бюджете.</w:t>
      </w:r>
      <w:bookmarkStart w:id="1" w:name="003070"/>
      <w:bookmarkEnd w:id="1"/>
      <w:r w:rsidRPr="00B0214F">
        <w:rPr>
          <w:rFonts w:ascii="Times New Roman" w:hAnsi="Times New Roman"/>
          <w:color w:val="000000"/>
          <w:sz w:val="28"/>
          <w:szCs w:val="28"/>
        </w:rPr>
        <w:t xml:space="preserve"> В случаях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бюджета, а также в состав закрепленных за ними кодов классификации доходов бюджетов вносятся на основании нормативного правового акта (муниципального правового акта) финансового органа без внесения изменений в закон (решение) о бюджете</w:t>
      </w:r>
    </w:p>
    <w:p w:rsidR="00013A31" w:rsidRPr="00B0214F" w:rsidRDefault="00013A31" w:rsidP="0088601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sz w:val="28"/>
          <w:szCs w:val="28"/>
        </w:rPr>
        <w:t xml:space="preserve">          </w:t>
      </w:r>
      <w:r w:rsidRPr="00B0214F">
        <w:rPr>
          <w:rFonts w:ascii="Times New Roman" w:hAnsi="Times New Roman"/>
          <w:b/>
          <w:sz w:val="28"/>
          <w:szCs w:val="28"/>
        </w:rPr>
        <w:t>7.</w:t>
      </w:r>
      <w:r w:rsidRPr="00B0214F">
        <w:rPr>
          <w:rFonts w:ascii="Times New Roman" w:hAnsi="Times New Roman"/>
          <w:sz w:val="28"/>
          <w:szCs w:val="28"/>
        </w:rPr>
        <w:t xml:space="preserve"> Утвердить  ведомственную структуру расходов на 2025</w:t>
      </w:r>
      <w:r>
        <w:rPr>
          <w:rFonts w:ascii="Times New Roman" w:hAnsi="Times New Roman"/>
          <w:sz w:val="28"/>
          <w:szCs w:val="28"/>
        </w:rPr>
        <w:t>г согласно приложению 6</w:t>
      </w:r>
      <w:r w:rsidRPr="00B0214F">
        <w:rPr>
          <w:rFonts w:ascii="Times New Roman" w:hAnsi="Times New Roman"/>
          <w:sz w:val="28"/>
          <w:szCs w:val="28"/>
        </w:rPr>
        <w:t xml:space="preserve">  к настоящему решению.</w:t>
      </w:r>
    </w:p>
    <w:p w:rsidR="00013A31" w:rsidRPr="00B0214F" w:rsidRDefault="00013A31" w:rsidP="00886019">
      <w:pPr>
        <w:pStyle w:val="BodyText2"/>
        <w:spacing w:after="0" w:line="240" w:lineRule="auto"/>
        <w:ind w:firstLine="709"/>
        <w:jc w:val="both"/>
        <w:rPr>
          <w:sz w:val="28"/>
          <w:szCs w:val="28"/>
        </w:rPr>
      </w:pPr>
      <w:r w:rsidRPr="00B0214F">
        <w:rPr>
          <w:b/>
          <w:sz w:val="28"/>
          <w:szCs w:val="28"/>
        </w:rPr>
        <w:t>8</w:t>
      </w:r>
      <w:r w:rsidRPr="00B0214F">
        <w:rPr>
          <w:sz w:val="28"/>
          <w:szCs w:val="28"/>
        </w:rPr>
        <w:t xml:space="preserve">. Администрация сельского поселения не вправе принимать решения, приводящие к увеличению в 2025 году численности муниципальных  служащих. </w:t>
      </w:r>
    </w:p>
    <w:p w:rsidR="00013A31" w:rsidRPr="00B0214F" w:rsidRDefault="00013A31" w:rsidP="00886019">
      <w:pPr>
        <w:pStyle w:val="BodyText2"/>
        <w:spacing w:after="0" w:line="240" w:lineRule="auto"/>
        <w:ind w:firstLine="709"/>
        <w:jc w:val="both"/>
        <w:rPr>
          <w:sz w:val="28"/>
          <w:szCs w:val="28"/>
        </w:rPr>
      </w:pPr>
      <w:r w:rsidRPr="00B0214F">
        <w:rPr>
          <w:b/>
          <w:color w:val="000000"/>
          <w:sz w:val="28"/>
          <w:szCs w:val="28"/>
          <w:shd w:val="clear" w:color="auto" w:fill="FFFFFF"/>
        </w:rPr>
        <w:t>9.</w:t>
      </w:r>
      <w:r w:rsidRPr="00B0214F">
        <w:rPr>
          <w:color w:val="000000"/>
          <w:sz w:val="28"/>
          <w:szCs w:val="28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013A31" w:rsidRPr="00B0214F" w:rsidRDefault="00013A31" w:rsidP="0088601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b/>
          <w:sz w:val="28"/>
          <w:szCs w:val="28"/>
        </w:rPr>
        <w:t>10.</w:t>
      </w:r>
      <w:r w:rsidRPr="00B0214F">
        <w:rPr>
          <w:rFonts w:ascii="Times New Roman" w:hAnsi="Times New Roman"/>
          <w:sz w:val="28"/>
          <w:szCs w:val="28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013A31" w:rsidRPr="00B0214F" w:rsidRDefault="00013A31" w:rsidP="00886019">
      <w:pPr>
        <w:pStyle w:val="BodyTextIndent"/>
        <w:spacing w:after="0"/>
        <w:ind w:left="0" w:firstLine="709"/>
        <w:jc w:val="both"/>
        <w:rPr>
          <w:bCs/>
          <w:sz w:val="28"/>
          <w:szCs w:val="28"/>
        </w:rPr>
      </w:pPr>
      <w:r w:rsidRPr="00B0214F">
        <w:rPr>
          <w:b/>
          <w:sz w:val="28"/>
          <w:szCs w:val="28"/>
        </w:rPr>
        <w:t>11</w:t>
      </w:r>
      <w:r w:rsidRPr="00B0214F">
        <w:rPr>
          <w:sz w:val="28"/>
          <w:szCs w:val="28"/>
        </w:rPr>
        <w:t>. З</w:t>
      </w:r>
      <w:r w:rsidRPr="00B0214F">
        <w:rPr>
          <w:bCs/>
          <w:sz w:val="28"/>
          <w:szCs w:val="28"/>
        </w:rPr>
        <w:t>аключение и оплата сельской администрацией договоров (соглашений, контрактов), исполнение которых осуществляется за счет средств бюджета</w:t>
      </w:r>
      <w:r w:rsidRPr="00B0214F">
        <w:rPr>
          <w:sz w:val="28"/>
          <w:szCs w:val="28"/>
        </w:rPr>
        <w:t xml:space="preserve"> сельского поселения</w:t>
      </w:r>
      <w:r w:rsidRPr="00B0214F">
        <w:rPr>
          <w:bCs/>
          <w:sz w:val="28"/>
          <w:szCs w:val="28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B0214F">
        <w:rPr>
          <w:sz w:val="28"/>
          <w:szCs w:val="28"/>
        </w:rPr>
        <w:t xml:space="preserve"> поселения</w:t>
      </w:r>
      <w:r w:rsidRPr="00B0214F">
        <w:rPr>
          <w:bCs/>
          <w:sz w:val="28"/>
          <w:szCs w:val="28"/>
        </w:rPr>
        <w:t xml:space="preserve"> и с учетом принятых и неисполненных обязательств.</w:t>
      </w:r>
    </w:p>
    <w:p w:rsidR="00013A31" w:rsidRPr="00B0214F" w:rsidRDefault="00013A31" w:rsidP="00886019">
      <w:pPr>
        <w:pStyle w:val="BodyTextIndent"/>
        <w:spacing w:after="0"/>
        <w:ind w:left="0" w:firstLine="709"/>
        <w:jc w:val="both"/>
        <w:rPr>
          <w:bCs/>
          <w:sz w:val="28"/>
          <w:szCs w:val="28"/>
        </w:rPr>
      </w:pPr>
      <w:r w:rsidRPr="00B0214F">
        <w:rPr>
          <w:b/>
          <w:bCs/>
          <w:sz w:val="28"/>
          <w:szCs w:val="28"/>
        </w:rPr>
        <w:t>12</w:t>
      </w:r>
      <w:r w:rsidRPr="00B0214F">
        <w:rPr>
          <w:bCs/>
          <w:sz w:val="28"/>
          <w:szCs w:val="28"/>
        </w:rPr>
        <w:t>. Вытекающие из договоров (соглашений, контрактов), исполнение которых осуществляется за счет средств бюджета</w:t>
      </w:r>
      <w:r w:rsidRPr="00B0214F">
        <w:rPr>
          <w:sz w:val="28"/>
          <w:szCs w:val="28"/>
        </w:rPr>
        <w:t xml:space="preserve"> сельского поселения</w:t>
      </w:r>
      <w:r w:rsidRPr="00B0214F">
        <w:rPr>
          <w:bCs/>
          <w:sz w:val="28"/>
          <w:szCs w:val="28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B0214F">
        <w:rPr>
          <w:sz w:val="28"/>
          <w:szCs w:val="28"/>
        </w:rPr>
        <w:t xml:space="preserve"> сельского поселения</w:t>
      </w:r>
      <w:r w:rsidRPr="00B0214F">
        <w:rPr>
          <w:bCs/>
          <w:sz w:val="28"/>
          <w:szCs w:val="28"/>
        </w:rPr>
        <w:t>.</w:t>
      </w:r>
    </w:p>
    <w:p w:rsidR="00013A31" w:rsidRPr="00B0214F" w:rsidRDefault="00013A31" w:rsidP="00886019">
      <w:pPr>
        <w:pStyle w:val="BodyTextIndent"/>
        <w:spacing w:after="0"/>
        <w:ind w:left="0" w:firstLine="709"/>
        <w:jc w:val="both"/>
        <w:rPr>
          <w:bCs/>
          <w:sz w:val="28"/>
          <w:szCs w:val="28"/>
        </w:rPr>
      </w:pPr>
      <w:r w:rsidRPr="00B0214F">
        <w:rPr>
          <w:b/>
          <w:bCs/>
          <w:sz w:val="28"/>
          <w:szCs w:val="28"/>
        </w:rPr>
        <w:t>13.</w:t>
      </w:r>
      <w:r w:rsidRPr="00B0214F">
        <w:rPr>
          <w:bCs/>
          <w:sz w:val="28"/>
          <w:szCs w:val="28"/>
        </w:rPr>
        <w:t xml:space="preserve"> Не подлежат оплате обязательства, принятые администрацией </w:t>
      </w:r>
      <w:r w:rsidRPr="00B0214F">
        <w:rPr>
          <w:sz w:val="28"/>
          <w:szCs w:val="28"/>
        </w:rPr>
        <w:t>сельского поселения</w:t>
      </w:r>
      <w:r w:rsidRPr="00B0214F">
        <w:rPr>
          <w:bCs/>
          <w:sz w:val="28"/>
          <w:szCs w:val="28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013A31" w:rsidRPr="00B0214F" w:rsidRDefault="00013A31" w:rsidP="00886019">
      <w:pPr>
        <w:pStyle w:val="BodyTextIndent"/>
        <w:spacing w:after="0"/>
        <w:ind w:left="0" w:firstLine="709"/>
        <w:jc w:val="both"/>
        <w:rPr>
          <w:bCs/>
          <w:sz w:val="28"/>
          <w:szCs w:val="28"/>
        </w:rPr>
      </w:pPr>
      <w:r w:rsidRPr="00B0214F">
        <w:rPr>
          <w:b/>
          <w:bCs/>
          <w:sz w:val="28"/>
          <w:szCs w:val="28"/>
        </w:rPr>
        <w:t>14.</w:t>
      </w:r>
      <w:r w:rsidRPr="00B0214F">
        <w:rPr>
          <w:bCs/>
          <w:sz w:val="28"/>
          <w:szCs w:val="28"/>
        </w:rPr>
        <w:t xml:space="preserve"> Администрация </w:t>
      </w:r>
      <w:r w:rsidRPr="00B0214F">
        <w:rPr>
          <w:sz w:val="28"/>
          <w:szCs w:val="28"/>
        </w:rPr>
        <w:t>сельского поселения</w:t>
      </w:r>
      <w:r w:rsidRPr="00B0214F">
        <w:rPr>
          <w:bCs/>
          <w:sz w:val="28"/>
          <w:szCs w:val="28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013A31" w:rsidRPr="00B0214F" w:rsidRDefault="00013A31" w:rsidP="00886019">
      <w:pPr>
        <w:pStyle w:val="BodyTextIndent"/>
        <w:spacing w:after="0"/>
        <w:ind w:left="0" w:firstLine="709"/>
        <w:jc w:val="both"/>
        <w:rPr>
          <w:bCs/>
          <w:sz w:val="28"/>
          <w:szCs w:val="28"/>
        </w:rPr>
      </w:pPr>
      <w:r w:rsidRPr="00B0214F">
        <w:rPr>
          <w:bCs/>
          <w:sz w:val="28"/>
          <w:szCs w:val="28"/>
        </w:rPr>
        <w:t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</w:t>
      </w:r>
      <w:r>
        <w:rPr>
          <w:bCs/>
          <w:sz w:val="28"/>
          <w:szCs w:val="28"/>
        </w:rPr>
        <w:t>министрации Старогольского</w:t>
      </w:r>
      <w:r w:rsidRPr="00B0214F">
        <w:rPr>
          <w:bCs/>
          <w:sz w:val="28"/>
          <w:szCs w:val="28"/>
        </w:rPr>
        <w:t xml:space="preserve"> сельского поселения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013A31" w:rsidRPr="00B0214F" w:rsidRDefault="00013A31" w:rsidP="00886019">
      <w:pPr>
        <w:pStyle w:val="BodyTextIndent"/>
        <w:spacing w:after="0"/>
        <w:ind w:left="0" w:firstLine="709"/>
        <w:jc w:val="both"/>
        <w:rPr>
          <w:bCs/>
          <w:sz w:val="28"/>
          <w:szCs w:val="28"/>
        </w:rPr>
      </w:pPr>
      <w:r w:rsidRPr="00B0214F">
        <w:rPr>
          <w:bCs/>
          <w:sz w:val="28"/>
          <w:szCs w:val="28"/>
        </w:rPr>
        <w:t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Старогольского сельского поселения, - по остальным договорам (контрактам).</w:t>
      </w:r>
    </w:p>
    <w:p w:rsidR="00013A31" w:rsidRPr="00B0214F" w:rsidRDefault="00013A31" w:rsidP="00886019">
      <w:pPr>
        <w:pStyle w:val="BodyTextIndent"/>
        <w:spacing w:after="0"/>
        <w:ind w:left="0"/>
        <w:jc w:val="both"/>
        <w:rPr>
          <w:bCs/>
          <w:sz w:val="28"/>
          <w:szCs w:val="28"/>
        </w:rPr>
      </w:pPr>
      <w:r w:rsidRPr="00B0214F">
        <w:rPr>
          <w:b/>
          <w:bCs/>
          <w:sz w:val="28"/>
          <w:szCs w:val="28"/>
        </w:rPr>
        <w:t xml:space="preserve">        15.</w:t>
      </w:r>
      <w:r w:rsidRPr="00B0214F">
        <w:rPr>
          <w:bCs/>
          <w:sz w:val="28"/>
          <w:szCs w:val="28"/>
        </w:rPr>
        <w:t xml:space="preserve"> Лимиты бюджетных обязательств утверждаются в объеме прогнозируемого поступления доходов, предусмотренных в приложении 5,7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B0214F">
        <w:rPr>
          <w:sz w:val="28"/>
          <w:szCs w:val="28"/>
        </w:rPr>
        <w:t>сельского поселения</w:t>
      </w:r>
      <w:r w:rsidRPr="00B0214F">
        <w:rPr>
          <w:bCs/>
          <w:sz w:val="28"/>
          <w:szCs w:val="28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013A31" w:rsidRPr="00B0214F" w:rsidRDefault="00013A31" w:rsidP="00886019">
      <w:pPr>
        <w:pStyle w:val="BodyTextIndent"/>
        <w:spacing w:after="0"/>
        <w:ind w:left="0"/>
        <w:jc w:val="both"/>
        <w:rPr>
          <w:sz w:val="28"/>
          <w:szCs w:val="28"/>
        </w:rPr>
      </w:pPr>
      <w:r w:rsidRPr="00B0214F">
        <w:rPr>
          <w:b/>
          <w:sz w:val="28"/>
          <w:szCs w:val="28"/>
        </w:rPr>
        <w:t xml:space="preserve">       16.</w:t>
      </w:r>
      <w:r w:rsidRPr="00B0214F">
        <w:rPr>
          <w:sz w:val="28"/>
          <w:szCs w:val="28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013A31" w:rsidRPr="00B0214F" w:rsidRDefault="00013A31" w:rsidP="00886019">
      <w:pPr>
        <w:pStyle w:val="BodyTextIndent"/>
        <w:spacing w:after="0"/>
        <w:ind w:left="0"/>
        <w:jc w:val="both"/>
        <w:rPr>
          <w:sz w:val="28"/>
          <w:szCs w:val="28"/>
        </w:rPr>
      </w:pPr>
      <w:r w:rsidRPr="00B0214F">
        <w:rPr>
          <w:b/>
          <w:bCs/>
          <w:sz w:val="28"/>
          <w:szCs w:val="28"/>
        </w:rPr>
        <w:t xml:space="preserve">   </w:t>
      </w:r>
      <w:r w:rsidRPr="00B0214F">
        <w:rPr>
          <w:b/>
          <w:sz w:val="28"/>
          <w:szCs w:val="28"/>
        </w:rPr>
        <w:t xml:space="preserve">     17.</w:t>
      </w:r>
      <w:r w:rsidRPr="00B0214F">
        <w:rPr>
          <w:sz w:val="28"/>
          <w:szCs w:val="28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013A31" w:rsidRPr="00B0214F" w:rsidRDefault="00013A31" w:rsidP="00886019">
      <w:pPr>
        <w:pStyle w:val="BodyTextIndent"/>
        <w:spacing w:after="0"/>
        <w:ind w:left="0"/>
        <w:jc w:val="both"/>
        <w:rPr>
          <w:sz w:val="28"/>
          <w:szCs w:val="28"/>
        </w:rPr>
      </w:pPr>
      <w:r w:rsidRPr="00B0214F">
        <w:rPr>
          <w:b/>
          <w:sz w:val="28"/>
          <w:szCs w:val="28"/>
        </w:rPr>
        <w:t xml:space="preserve">       18</w:t>
      </w:r>
      <w:r w:rsidRPr="00B0214F">
        <w:rPr>
          <w:sz w:val="28"/>
          <w:szCs w:val="28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013A31" w:rsidRDefault="00013A31" w:rsidP="00886019">
      <w:pPr>
        <w:pStyle w:val="BodyTextIndent"/>
        <w:spacing w:after="0"/>
        <w:ind w:left="0"/>
        <w:jc w:val="both"/>
        <w:rPr>
          <w:sz w:val="28"/>
          <w:szCs w:val="28"/>
        </w:rPr>
      </w:pPr>
      <w:r w:rsidRPr="00B0214F">
        <w:rPr>
          <w:b/>
          <w:sz w:val="28"/>
          <w:szCs w:val="28"/>
        </w:rPr>
        <w:t xml:space="preserve">       19.</w:t>
      </w:r>
      <w:r w:rsidRPr="00B0214F">
        <w:rPr>
          <w:sz w:val="28"/>
          <w:szCs w:val="28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</w:t>
      </w:r>
    </w:p>
    <w:p w:rsidR="00013A31" w:rsidRDefault="00013A31" w:rsidP="00886019">
      <w:pPr>
        <w:jc w:val="both"/>
        <w:rPr>
          <w:sz w:val="28"/>
          <w:szCs w:val="28"/>
        </w:rPr>
      </w:pPr>
      <w:r w:rsidRPr="00B021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20.</w:t>
      </w:r>
      <w:r>
        <w:rPr>
          <w:sz w:val="28"/>
          <w:szCs w:val="28"/>
        </w:rPr>
        <w:t xml:space="preserve"> Установить, что в соответствии со статьей 242.26 Бюджетного кодекса Российской Федерации в 2024 году казначейскому сопровождению подлежат следующие целевые средства:</w:t>
      </w:r>
    </w:p>
    <w:p w:rsidR="00013A31" w:rsidRDefault="00013A31" w:rsidP="008860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бюджетные инвестиции юридическим лицам, предоставляемые в соответствии со статьей 80 Бюджетного кодекса Российской Федерации;     </w:t>
      </w:r>
    </w:p>
    <w:p w:rsidR="00013A31" w:rsidRDefault="00013A31" w:rsidP="008860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расчеты по договорам о поставке товаров, выполнении работ, оказании услуг, заключаемым получателями бюджетных инвестиций, указанных в пункте 1 настоящей части, с исполнителями по контрактам (договорам), источником финансового обеспечения которых являются бюджетные инвестиции, на сумму более 600,0 тыс. рублей;     </w:t>
      </w:r>
    </w:p>
    <w:p w:rsidR="00013A31" w:rsidRDefault="00013A31" w:rsidP="008860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3) расчеты по муниципальным контрактам (договорам) о поставке товаров, выполнении работ, оказании услуг, заключаемым на сумму 50,0 тыс. рублей и более, источником финансового обеспечения которых являются средства, предоставляемые из районного бюджета, а также расчеты по контрактам (договорам), заключаемым в целях исполнения указанных муниципальных контрактов (договоров), на сумму более 600,0 тыс. рублей;     4) субсидии бюджетным и автономным учреждениям, предоставляемые в соответствии с абзацем вторым пункта 1 статьи 78.1 и статьей 78.2 Бюджетного кодекса Российской Федерации в целях приобретения товаров, работ и услуг, на сумму 50,0 тыс. рублей и более; </w:t>
      </w:r>
    </w:p>
    <w:p w:rsidR="00013A31" w:rsidRDefault="00013A31" w:rsidP="008860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5) расчеты по договорам о поставке товаров, выполнении работ, оказании услуг, заключаемым получателями субсидий, указанных в пункте 4 настоящей части, с исполнителями по контрактам (договорам), источником финансового обеспечения которых являются субсидии, на сумму более 600,0 тыс. рублей;</w:t>
      </w:r>
    </w:p>
    <w:p w:rsidR="00013A31" w:rsidRPr="00B0214F" w:rsidRDefault="00013A31" w:rsidP="00886019">
      <w:pPr>
        <w:pStyle w:val="BodyTextIndent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0214F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21</w:t>
      </w:r>
      <w:r w:rsidRPr="00B0214F">
        <w:rPr>
          <w:b/>
          <w:sz w:val="28"/>
          <w:szCs w:val="28"/>
        </w:rPr>
        <w:t>.</w:t>
      </w:r>
      <w:r w:rsidRPr="00B0214F">
        <w:rPr>
          <w:sz w:val="28"/>
          <w:szCs w:val="28"/>
        </w:rPr>
        <w:t xml:space="preserve"> Установить,  что исполнение бюджета сельского поселения в 2021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013A31" w:rsidRPr="00B0214F" w:rsidRDefault="00013A31" w:rsidP="0088601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22</w:t>
      </w:r>
      <w:r w:rsidRPr="00B0214F">
        <w:rPr>
          <w:rFonts w:ascii="Times New Roman" w:hAnsi="Times New Roman"/>
          <w:b/>
          <w:sz w:val="28"/>
          <w:szCs w:val="28"/>
        </w:rPr>
        <w:t>.</w:t>
      </w:r>
      <w:r w:rsidRPr="00B0214F">
        <w:rPr>
          <w:rFonts w:ascii="Times New Roman" w:hAnsi="Times New Roman"/>
          <w:sz w:val="28"/>
          <w:szCs w:val="28"/>
        </w:rPr>
        <w:t xml:space="preserve"> Не использованные в 2024 году субсидии, субвенции, иные межбюджетные трансферты, имеющие целевое назначение, полученные бюджетами муниципальных образований из бюджета</w:t>
      </w:r>
      <w:r w:rsidRPr="00B0214F">
        <w:rPr>
          <w:rFonts w:ascii="Times New Roman" w:hAnsi="Times New Roman"/>
          <w:color w:val="000000"/>
          <w:sz w:val="28"/>
          <w:szCs w:val="28"/>
        </w:rPr>
        <w:t xml:space="preserve"> Старогольского</w:t>
      </w:r>
      <w:r w:rsidRPr="00B0214F">
        <w:rPr>
          <w:rFonts w:ascii="Times New Roman" w:hAnsi="Times New Roman"/>
          <w:sz w:val="28"/>
          <w:szCs w:val="28"/>
        </w:rPr>
        <w:t xml:space="preserve"> сельского поселения подлежат возврату в доход бюджета</w:t>
      </w:r>
      <w:r w:rsidRPr="00B0214F">
        <w:rPr>
          <w:rFonts w:ascii="Times New Roman" w:hAnsi="Times New Roman"/>
          <w:color w:val="000000"/>
          <w:sz w:val="28"/>
          <w:szCs w:val="28"/>
        </w:rPr>
        <w:t xml:space="preserve"> Старогольского</w:t>
      </w:r>
      <w:r w:rsidRPr="00B0214F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013A31" w:rsidRPr="00B0214F" w:rsidRDefault="00013A31" w:rsidP="0088601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B0214F">
        <w:rPr>
          <w:rFonts w:ascii="Times New Roman" w:hAnsi="Times New Roman"/>
          <w:b/>
          <w:sz w:val="28"/>
          <w:szCs w:val="28"/>
        </w:rPr>
        <w:t xml:space="preserve">       2</w:t>
      </w:r>
      <w:r>
        <w:rPr>
          <w:rFonts w:ascii="Times New Roman" w:hAnsi="Times New Roman"/>
          <w:b/>
          <w:sz w:val="28"/>
          <w:szCs w:val="28"/>
        </w:rPr>
        <w:t>3</w:t>
      </w:r>
      <w:r w:rsidRPr="00B0214F">
        <w:rPr>
          <w:rFonts w:ascii="Times New Roman" w:hAnsi="Times New Roman"/>
          <w:sz w:val="28"/>
          <w:szCs w:val="28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2025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2025год. </w:t>
      </w:r>
    </w:p>
    <w:p w:rsidR="00013A31" w:rsidRPr="00B0214F" w:rsidRDefault="00013A31" w:rsidP="00886019">
      <w:pPr>
        <w:pStyle w:val="ConsPlusNormal"/>
        <w:widowControl/>
        <w:ind w:firstLine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      24</w:t>
      </w:r>
      <w:r w:rsidRPr="00B0214F">
        <w:rPr>
          <w:rFonts w:ascii="Times New Roman" w:hAnsi="Times New Roman"/>
          <w:b/>
          <w:sz w:val="28"/>
          <w:szCs w:val="28"/>
        </w:rPr>
        <w:t>.</w:t>
      </w:r>
      <w:r w:rsidRPr="00B0214F">
        <w:rPr>
          <w:rFonts w:ascii="Times New Roman" w:hAnsi="Times New Roman"/>
          <w:sz w:val="28"/>
          <w:szCs w:val="28"/>
        </w:rPr>
        <w:t xml:space="preserve"> Данное решение направляется главе администрации Старогольского сельского поселения для подписания и опубликован</w:t>
      </w:r>
      <w:r>
        <w:rPr>
          <w:rFonts w:ascii="Times New Roman" w:hAnsi="Times New Roman"/>
          <w:sz w:val="28"/>
          <w:szCs w:val="28"/>
        </w:rPr>
        <w:t>ия в газете «Старогольской В</w:t>
      </w:r>
      <w:r w:rsidRPr="00B0214F">
        <w:rPr>
          <w:rFonts w:ascii="Times New Roman" w:hAnsi="Times New Roman"/>
          <w:sz w:val="28"/>
          <w:szCs w:val="28"/>
        </w:rPr>
        <w:t xml:space="preserve">естник» и </w:t>
      </w:r>
      <w:r w:rsidRPr="00B021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разместить на официальном сайте администрации</w:t>
      </w:r>
      <w:r w:rsidRPr="00B0214F">
        <w:rPr>
          <w:rFonts w:ascii="Times New Roman" w:hAnsi="Times New Roman"/>
          <w:color w:val="000000"/>
          <w:sz w:val="28"/>
          <w:szCs w:val="28"/>
        </w:rPr>
        <w:t xml:space="preserve"> Старогольского</w:t>
      </w:r>
      <w:r w:rsidRPr="00B021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сельского поселения в информационно-коммуникационной сети «Интернет».</w:t>
      </w:r>
    </w:p>
    <w:p w:rsidR="00013A31" w:rsidRPr="00B0214F" w:rsidRDefault="00013A31" w:rsidP="00886019">
      <w:pPr>
        <w:pStyle w:val="BodyText"/>
        <w:rPr>
          <w:sz w:val="28"/>
          <w:szCs w:val="28"/>
        </w:rPr>
      </w:pPr>
    </w:p>
    <w:p w:rsidR="00013A31" w:rsidRPr="00B0214F" w:rsidRDefault="00013A31" w:rsidP="00886019">
      <w:pPr>
        <w:pStyle w:val="BodyText"/>
        <w:rPr>
          <w:sz w:val="28"/>
          <w:szCs w:val="28"/>
        </w:rPr>
      </w:pPr>
    </w:p>
    <w:p w:rsidR="00013A31" w:rsidRPr="00B0214F" w:rsidRDefault="00013A31" w:rsidP="00886019">
      <w:pPr>
        <w:pStyle w:val="BodyText"/>
        <w:rPr>
          <w:sz w:val="28"/>
          <w:szCs w:val="28"/>
        </w:rPr>
      </w:pPr>
    </w:p>
    <w:p w:rsidR="00013A31" w:rsidRPr="00B0214F" w:rsidRDefault="00013A31" w:rsidP="00886019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0214F">
        <w:rPr>
          <w:sz w:val="28"/>
          <w:szCs w:val="28"/>
        </w:rPr>
        <w:t xml:space="preserve">                   </w:t>
      </w:r>
    </w:p>
    <w:p w:rsidR="00013A31" w:rsidRPr="00B0214F" w:rsidRDefault="00013A31" w:rsidP="00886019">
      <w:pPr>
        <w:rPr>
          <w:sz w:val="28"/>
          <w:szCs w:val="28"/>
        </w:rPr>
      </w:pPr>
      <w:r w:rsidRPr="00B0214F">
        <w:rPr>
          <w:sz w:val="28"/>
          <w:szCs w:val="28"/>
        </w:rPr>
        <w:t xml:space="preserve">      Глава поселения                                                         Е.П. Николаева                                                           </w:t>
      </w: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  <w:r w:rsidRPr="00B0214F">
        <w:rPr>
          <w:i/>
          <w:sz w:val="28"/>
          <w:szCs w:val="28"/>
        </w:rPr>
        <w:t xml:space="preserve">   </w:t>
      </w: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</w:p>
    <w:p w:rsidR="00013A31" w:rsidRPr="00B0214F" w:rsidRDefault="00013A31" w:rsidP="00886019">
      <w:pPr>
        <w:jc w:val="both"/>
        <w:rPr>
          <w:i/>
          <w:sz w:val="28"/>
          <w:szCs w:val="28"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Pr="001319D8" w:rsidRDefault="00013A31" w:rsidP="00886019">
      <w:pPr>
        <w:ind w:left="4956"/>
        <w:jc w:val="right"/>
      </w:pPr>
      <w:r>
        <w:t xml:space="preserve">                                                                                 </w:t>
      </w:r>
      <w:r w:rsidRPr="000572F8">
        <w:rPr>
          <w:b/>
        </w:rPr>
        <w:t>Приложение 1</w:t>
      </w:r>
    </w:p>
    <w:p w:rsidR="00013A31" w:rsidRPr="000572F8" w:rsidRDefault="00013A31" w:rsidP="00886019">
      <w:pPr>
        <w:ind w:left="4140" w:hanging="4140"/>
        <w:jc w:val="right"/>
        <w:rPr>
          <w:b/>
        </w:rPr>
      </w:pPr>
      <w:r w:rsidRPr="000572F8">
        <w:rPr>
          <w:b/>
        </w:rPr>
        <w:t xml:space="preserve">к решению Старогольского сельского Совета                                                                   </w:t>
      </w:r>
      <w:r>
        <w:rPr>
          <w:b/>
        </w:rPr>
        <w:t xml:space="preserve">        народных депутатов от 24.12.2024г.№ 34/1</w:t>
      </w:r>
      <w:r w:rsidRPr="000572F8">
        <w:rPr>
          <w:b/>
        </w:rPr>
        <w:t xml:space="preserve">  «О бюджете Старогольского сельского поселения   на</w:t>
      </w:r>
    </w:p>
    <w:p w:rsidR="00013A31" w:rsidRPr="000572F8" w:rsidRDefault="00013A31" w:rsidP="00886019">
      <w:pPr>
        <w:ind w:left="4140" w:hanging="4140"/>
        <w:jc w:val="right"/>
        <w:rPr>
          <w:b/>
        </w:rPr>
      </w:pPr>
      <w:r w:rsidRPr="000572F8">
        <w:rPr>
          <w:b/>
        </w:rPr>
        <w:t xml:space="preserve">2025 год и плановый период 2026-2027гг» </w:t>
      </w:r>
    </w:p>
    <w:p w:rsidR="00013A31" w:rsidRPr="005347EC" w:rsidRDefault="00013A31" w:rsidP="00886019">
      <w:pPr>
        <w:jc w:val="right"/>
        <w:rPr>
          <w:b/>
          <w:i/>
        </w:rPr>
      </w:pPr>
      <w:r w:rsidRPr="00FB7CD4">
        <w:t xml:space="preserve">       </w:t>
      </w:r>
    </w:p>
    <w:p w:rsidR="00013A31" w:rsidRPr="00076152" w:rsidRDefault="00013A31" w:rsidP="00886019">
      <w:pPr>
        <w:ind w:left="360"/>
        <w:jc w:val="center"/>
        <w:rPr>
          <w:b/>
          <w:i/>
        </w:rPr>
      </w:pPr>
      <w:r w:rsidRPr="00076152">
        <w:rPr>
          <w:b/>
          <w:i/>
        </w:rPr>
        <w:t>Источники финансирования дефицита бюджета поселения</w:t>
      </w:r>
    </w:p>
    <w:p w:rsidR="00013A31" w:rsidRPr="00076152" w:rsidRDefault="00013A31" w:rsidP="00886019">
      <w:pPr>
        <w:ind w:left="360"/>
        <w:jc w:val="center"/>
        <w:rPr>
          <w:b/>
          <w:i/>
        </w:rPr>
      </w:pPr>
      <w:r>
        <w:rPr>
          <w:b/>
          <w:i/>
        </w:rPr>
        <w:t xml:space="preserve"> на 2025 </w:t>
      </w:r>
      <w:r w:rsidRPr="00076152">
        <w:rPr>
          <w:b/>
          <w:i/>
        </w:rPr>
        <w:t>год</w:t>
      </w:r>
      <w:r>
        <w:rPr>
          <w:b/>
          <w:i/>
        </w:rPr>
        <w:t xml:space="preserve"> и плановый период 2026-2027годы</w:t>
      </w:r>
    </w:p>
    <w:p w:rsidR="00013A31" w:rsidRPr="009A55B4" w:rsidRDefault="00013A31" w:rsidP="00886019">
      <w:pPr>
        <w:ind w:left="360"/>
        <w:jc w:val="center"/>
      </w:pP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</w:r>
      <w:r w:rsidRPr="009A55B4">
        <w:tab/>
        <w:t xml:space="preserve">                 тыс. рублей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4110"/>
        <w:gridCol w:w="1276"/>
        <w:gridCol w:w="992"/>
        <w:gridCol w:w="1134"/>
      </w:tblGrid>
      <w:tr w:rsidR="00013A31" w:rsidRPr="009A55B4" w:rsidTr="00A51A2A">
        <w:trPr>
          <w:trHeight w:val="285"/>
        </w:trPr>
        <w:tc>
          <w:tcPr>
            <w:tcW w:w="2694" w:type="dxa"/>
            <w:vMerge w:val="restart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Код</w:t>
            </w:r>
          </w:p>
        </w:tc>
        <w:tc>
          <w:tcPr>
            <w:tcW w:w="4110" w:type="dxa"/>
            <w:vMerge w:val="restart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Наименование показателя</w:t>
            </w:r>
          </w:p>
        </w:tc>
        <w:tc>
          <w:tcPr>
            <w:tcW w:w="3402" w:type="dxa"/>
            <w:gridSpan w:val="3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сумма</w:t>
            </w:r>
          </w:p>
        </w:tc>
      </w:tr>
      <w:tr w:rsidR="00013A31" w:rsidRPr="009A55B4" w:rsidTr="00A51A2A">
        <w:trPr>
          <w:trHeight w:val="291"/>
        </w:trPr>
        <w:tc>
          <w:tcPr>
            <w:tcW w:w="2694" w:type="dxa"/>
            <w:vMerge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0" w:type="dxa"/>
            <w:vMerge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2026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Источники финансирования дефицита бюджета</w:t>
            </w: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128,4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155,7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01 05 00 00 00 0000 000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</w:tcPr>
          <w:p w:rsidR="00013A31" w:rsidRPr="00E67E72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67E72">
              <w:rPr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3900,0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-3515,8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-3693,2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01 05 00 00 00 0000 500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остатков средств бюджетов</w:t>
            </w:r>
          </w:p>
        </w:tc>
        <w:tc>
          <w:tcPr>
            <w:tcW w:w="1276" w:type="dxa"/>
          </w:tcPr>
          <w:p w:rsidR="00013A31" w:rsidRPr="00530BE9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30BE9">
              <w:rPr>
                <w:bCs/>
                <w:sz w:val="22"/>
                <w:szCs w:val="22"/>
              </w:rPr>
              <w:t>-3900,2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-3515,8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-3693,2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01 05 02 00 00 0000 500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средств бюджетов</w:t>
            </w: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-3900,2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-3515,8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-3693,2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01 05 02 01 00 0000 510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денежных средств бюджетов</w:t>
            </w: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-3900,2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-3515,8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-3693,2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01 05 02 01 10 0000 510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Увеличение прочих остатков денежных средств бюджета поселений</w:t>
            </w: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-3900,2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-3515,8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-3693,2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01 05 00 00 00 0000 600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остатков средств бюджетов</w:t>
            </w: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4100,2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3644,2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3848,9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01 05 02 00 00 0000 600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средств бюджетов</w:t>
            </w: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</w:pPr>
            <w:r>
              <w:t xml:space="preserve">   4100,2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3644,2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</w:pPr>
            <w:r>
              <w:t xml:space="preserve">  3848,9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01 05 02 01 00 0000 610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денежных средств бюджетов</w:t>
            </w: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4100,2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3644,2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</w:pPr>
            <w:r>
              <w:t xml:space="preserve">  3848,9</w:t>
            </w:r>
          </w:p>
        </w:tc>
      </w:tr>
      <w:tr w:rsidR="00013A31" w:rsidRPr="009A55B4" w:rsidTr="00A51A2A">
        <w:tc>
          <w:tcPr>
            <w:tcW w:w="2694" w:type="dxa"/>
          </w:tcPr>
          <w:p w:rsidR="00013A31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 w:rsidRPr="009A55B4">
              <w:t>01 05 02 01 10 0000 610</w:t>
            </w:r>
          </w:p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расх</w:t>
            </w:r>
          </w:p>
        </w:tc>
        <w:tc>
          <w:tcPr>
            <w:tcW w:w="4110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55B4">
              <w:t>Уменьшение прочих остатков денежных средств бюджета поселений</w:t>
            </w:r>
          </w:p>
        </w:tc>
        <w:tc>
          <w:tcPr>
            <w:tcW w:w="1276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4100,2</w:t>
            </w:r>
          </w:p>
        </w:tc>
        <w:tc>
          <w:tcPr>
            <w:tcW w:w="992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3644,2</w:t>
            </w:r>
          </w:p>
        </w:tc>
        <w:tc>
          <w:tcPr>
            <w:tcW w:w="1134" w:type="dxa"/>
          </w:tcPr>
          <w:p w:rsidR="00013A31" w:rsidRPr="009A55B4" w:rsidRDefault="00013A31" w:rsidP="00A51A2A">
            <w:pPr>
              <w:widowControl w:val="0"/>
              <w:autoSpaceDE w:val="0"/>
              <w:autoSpaceDN w:val="0"/>
              <w:adjustRightInd w:val="0"/>
            </w:pPr>
            <w:r>
              <w:t xml:space="preserve">  3848,9</w:t>
            </w:r>
          </w:p>
        </w:tc>
      </w:tr>
    </w:tbl>
    <w:p w:rsidR="00013A31" w:rsidRPr="009A55B4" w:rsidRDefault="00013A31" w:rsidP="00886019">
      <w:pPr>
        <w:ind w:left="360"/>
        <w:jc w:val="right"/>
      </w:pPr>
    </w:p>
    <w:p w:rsidR="00013A31" w:rsidRPr="009A55B4" w:rsidRDefault="00013A31" w:rsidP="00886019">
      <w:pPr>
        <w:ind w:left="360"/>
        <w:jc w:val="right"/>
      </w:pPr>
    </w:p>
    <w:p w:rsidR="00013A31" w:rsidRPr="009A55B4" w:rsidRDefault="00013A31" w:rsidP="00886019">
      <w:pPr>
        <w:ind w:left="360"/>
        <w:jc w:val="right"/>
      </w:pPr>
    </w:p>
    <w:p w:rsidR="00013A31" w:rsidRPr="009A55B4" w:rsidRDefault="00013A31" w:rsidP="00886019">
      <w:pPr>
        <w:ind w:left="360"/>
        <w:jc w:val="right"/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>
      <w:pPr>
        <w:jc w:val="both"/>
        <w:rPr>
          <w:i/>
        </w:rPr>
      </w:pPr>
    </w:p>
    <w:p w:rsidR="00013A31" w:rsidRDefault="00013A31" w:rsidP="00886019"/>
    <w:p w:rsidR="00013A31" w:rsidRDefault="00013A31" w:rsidP="00886019">
      <w:pPr>
        <w:jc w:val="right"/>
      </w:pPr>
    </w:p>
    <w:p w:rsidR="00013A31" w:rsidRPr="000572F8" w:rsidRDefault="00013A31" w:rsidP="00886019">
      <w:pPr>
        <w:ind w:left="4956"/>
        <w:jc w:val="right"/>
        <w:rPr>
          <w:b/>
          <w:sz w:val="22"/>
          <w:szCs w:val="22"/>
        </w:rPr>
      </w:pPr>
      <w:r w:rsidRPr="000572F8">
        <w:rPr>
          <w:b/>
          <w:sz w:val="22"/>
          <w:szCs w:val="22"/>
        </w:rPr>
        <w:t>Приложение 2</w:t>
      </w:r>
    </w:p>
    <w:p w:rsidR="00013A31" w:rsidRPr="000572F8" w:rsidRDefault="00013A31" w:rsidP="00886019">
      <w:pPr>
        <w:ind w:left="4140" w:hanging="4140"/>
        <w:jc w:val="right"/>
        <w:rPr>
          <w:b/>
          <w:sz w:val="22"/>
          <w:szCs w:val="22"/>
        </w:rPr>
      </w:pPr>
      <w:r w:rsidRPr="000572F8">
        <w:rPr>
          <w:b/>
          <w:sz w:val="22"/>
          <w:szCs w:val="22"/>
        </w:rPr>
        <w:t xml:space="preserve">к решению Старогольского сельского Совета                                                                   </w:t>
      </w:r>
      <w:r>
        <w:rPr>
          <w:b/>
          <w:sz w:val="22"/>
          <w:szCs w:val="22"/>
        </w:rPr>
        <w:t xml:space="preserve">        народных депутатов от 24.12.2024г.№ 34/1</w:t>
      </w:r>
      <w:r w:rsidRPr="000572F8">
        <w:rPr>
          <w:b/>
          <w:sz w:val="22"/>
          <w:szCs w:val="22"/>
        </w:rPr>
        <w:t xml:space="preserve">  «О бюджете Старогольского сельского поселения   на</w:t>
      </w:r>
    </w:p>
    <w:p w:rsidR="00013A31" w:rsidRPr="000572F8" w:rsidRDefault="00013A31" w:rsidP="00886019">
      <w:pPr>
        <w:ind w:left="4140" w:hanging="4140"/>
        <w:jc w:val="right"/>
        <w:rPr>
          <w:b/>
          <w:sz w:val="22"/>
          <w:szCs w:val="22"/>
        </w:rPr>
      </w:pPr>
      <w:r w:rsidRPr="000572F8">
        <w:rPr>
          <w:b/>
          <w:sz w:val="22"/>
          <w:szCs w:val="22"/>
        </w:rPr>
        <w:t xml:space="preserve">2025 год и плановый период 2026-2027гг» </w:t>
      </w:r>
    </w:p>
    <w:p w:rsidR="00013A31" w:rsidRPr="001D671D" w:rsidRDefault="00013A31" w:rsidP="00886019">
      <w:pPr>
        <w:jc w:val="right"/>
        <w:rPr>
          <w:b/>
        </w:rPr>
      </w:pPr>
      <w:r w:rsidRPr="001D671D">
        <w:rPr>
          <w:b/>
        </w:rPr>
        <w:t xml:space="preserve">                                                                                         </w:t>
      </w:r>
    </w:p>
    <w:p w:rsidR="00013A31" w:rsidRPr="009A55B4" w:rsidRDefault="00013A31" w:rsidP="00886019">
      <w:pPr>
        <w:ind w:left="360"/>
      </w:pPr>
    </w:p>
    <w:p w:rsidR="00013A31" w:rsidRDefault="00013A31" w:rsidP="00886019">
      <w:pPr>
        <w:ind w:left="360"/>
        <w:jc w:val="right"/>
      </w:pPr>
    </w:p>
    <w:p w:rsidR="00013A31" w:rsidRDefault="00013A31" w:rsidP="00886019">
      <w:pPr>
        <w:jc w:val="center"/>
        <w:rPr>
          <w:b/>
          <w:i/>
        </w:rPr>
      </w:pPr>
      <w:r>
        <w:rPr>
          <w:b/>
          <w:i/>
        </w:rPr>
        <w:t>Нормативы распределения отдельных налоговых и неналоговых доходов в бюджет Старогольского сельского поселения на 2025 год и плановый период 2026 и 2027 годов, не установленные бюджетным законодательством Российской Федерации</w:t>
      </w:r>
    </w:p>
    <w:tbl>
      <w:tblPr>
        <w:tblpPr w:leftFromText="180" w:rightFromText="180" w:vertAnchor="text" w:horzAnchor="margin" w:tblpX="-550" w:tblpY="644"/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1134"/>
        <w:gridCol w:w="3085"/>
        <w:gridCol w:w="4961"/>
        <w:gridCol w:w="1150"/>
      </w:tblGrid>
      <w:tr w:rsidR="00013A31" w:rsidTr="00A51A2A">
        <w:trPr>
          <w:gridAfter w:val="1"/>
          <w:wAfter w:w="1150" w:type="dxa"/>
          <w:trHeight w:val="80"/>
        </w:trPr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A31" w:rsidRDefault="00013A31" w:rsidP="00A51A2A">
            <w:pPr>
              <w:pStyle w:val="BodyText"/>
              <w:rPr>
                <w:bCs/>
                <w:i/>
                <w:szCs w:val="22"/>
              </w:rPr>
            </w:pPr>
          </w:p>
        </w:tc>
      </w:tr>
      <w:tr w:rsidR="00013A31" w:rsidTr="00A51A2A">
        <w:trPr>
          <w:trHeight w:val="34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A51A2A">
            <w:pPr>
              <w:pStyle w:val="BodyTextIndent"/>
              <w:spacing w:after="0"/>
              <w:ind w:left="0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A51A2A">
            <w:pPr>
              <w:jc w:val="both"/>
            </w:pPr>
            <w:r>
              <w:t> 117 05050101000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31" w:rsidRDefault="00013A31" w:rsidP="00A51A2A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13A31" w:rsidRDefault="00013A31" w:rsidP="00A51A2A">
            <w:pPr>
              <w:jc w:val="center"/>
            </w:pPr>
            <w:r>
              <w:t>100 </w:t>
            </w:r>
          </w:p>
        </w:tc>
      </w:tr>
      <w:tr w:rsidR="00013A31" w:rsidTr="00A51A2A">
        <w:trPr>
          <w:trHeight w:val="34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A51A2A">
            <w:pPr>
              <w:pStyle w:val="BodyTextIndent"/>
              <w:spacing w:after="0"/>
              <w:ind w:left="0"/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A51A2A">
            <w:pPr>
              <w:jc w:val="both"/>
            </w:pPr>
            <w:r>
              <w:t>117 01050101000 180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A51A2A">
            <w:r>
              <w:t>Невыясненные поступления, зачисляемые в бюджеты поселений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13A31" w:rsidRDefault="00013A31" w:rsidP="00A51A2A">
            <w:pPr>
              <w:jc w:val="center"/>
            </w:pPr>
            <w:r>
              <w:t>100</w:t>
            </w:r>
          </w:p>
        </w:tc>
      </w:tr>
    </w:tbl>
    <w:p w:rsidR="00013A31" w:rsidRDefault="00013A31" w:rsidP="00886019">
      <w:pPr>
        <w:ind w:left="360"/>
        <w:jc w:val="right"/>
      </w:pPr>
    </w:p>
    <w:p w:rsidR="00013A31" w:rsidRDefault="00013A31" w:rsidP="00886019">
      <w:pPr>
        <w:ind w:left="360"/>
        <w:jc w:val="right"/>
      </w:pPr>
    </w:p>
    <w:p w:rsidR="00013A31" w:rsidRDefault="00013A31" w:rsidP="00886019">
      <w:pPr>
        <w:ind w:left="360"/>
        <w:jc w:val="right"/>
      </w:pPr>
    </w:p>
    <w:p w:rsidR="00013A31" w:rsidRDefault="00013A31" w:rsidP="00886019"/>
    <w:p w:rsidR="00013A31" w:rsidRDefault="00013A31" w:rsidP="00886019"/>
    <w:p w:rsidR="00013A31" w:rsidRPr="00B0214F" w:rsidRDefault="00013A31" w:rsidP="001D671D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13A31" w:rsidRPr="00FF6C6A" w:rsidRDefault="00013A31" w:rsidP="00FF6C6A">
      <w:r w:rsidRPr="00B0214F">
        <w:rPr>
          <w:sz w:val="28"/>
          <w:szCs w:val="28"/>
        </w:rPr>
        <w:t xml:space="preserve">       </w:t>
      </w: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B82B68">
      <w:pPr>
        <w:jc w:val="both"/>
        <w:rPr>
          <w:i/>
        </w:rPr>
      </w:pPr>
    </w:p>
    <w:p w:rsidR="00013A31" w:rsidRDefault="00013A31" w:rsidP="00886019">
      <w:pPr>
        <w:rPr>
          <w:i/>
        </w:rPr>
      </w:pPr>
    </w:p>
    <w:p w:rsidR="00013A31" w:rsidRDefault="00013A31" w:rsidP="00886019">
      <w:pPr>
        <w:rPr>
          <w:i/>
        </w:rPr>
      </w:pPr>
    </w:p>
    <w:p w:rsidR="00013A31" w:rsidRDefault="00013A31" w:rsidP="00886019">
      <w:pPr>
        <w:rPr>
          <w:i/>
        </w:rPr>
      </w:pPr>
    </w:p>
    <w:p w:rsidR="00013A31" w:rsidRDefault="00013A31" w:rsidP="00886019">
      <w:pPr>
        <w:rPr>
          <w:i/>
        </w:rPr>
      </w:pPr>
    </w:p>
    <w:p w:rsidR="00013A31" w:rsidRDefault="00013A31" w:rsidP="00886019">
      <w:pPr>
        <w:rPr>
          <w:i/>
        </w:rPr>
      </w:pPr>
    </w:p>
    <w:p w:rsidR="00013A31" w:rsidRDefault="00013A31" w:rsidP="00886019">
      <w:pPr>
        <w:rPr>
          <w:i/>
        </w:rPr>
      </w:pPr>
    </w:p>
    <w:p w:rsidR="00013A31" w:rsidRDefault="00013A31" w:rsidP="00886019">
      <w:pPr>
        <w:rPr>
          <w:i/>
        </w:rPr>
      </w:pPr>
    </w:p>
    <w:p w:rsidR="00013A31" w:rsidRDefault="00013A31" w:rsidP="00886019"/>
    <w:p w:rsidR="00013A31" w:rsidRPr="000572F8" w:rsidRDefault="00013A31" w:rsidP="000572F8">
      <w:pPr>
        <w:ind w:left="4956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3</w:t>
      </w:r>
    </w:p>
    <w:p w:rsidR="00013A31" w:rsidRPr="000572F8" w:rsidRDefault="00013A31" w:rsidP="000572F8">
      <w:pPr>
        <w:ind w:left="4140" w:hanging="4140"/>
        <w:jc w:val="right"/>
        <w:rPr>
          <w:b/>
          <w:sz w:val="22"/>
          <w:szCs w:val="22"/>
        </w:rPr>
      </w:pPr>
      <w:r w:rsidRPr="000572F8">
        <w:rPr>
          <w:b/>
          <w:sz w:val="22"/>
          <w:szCs w:val="22"/>
        </w:rPr>
        <w:t xml:space="preserve">к решению Старогольского сельского Совета                                                                   </w:t>
      </w:r>
      <w:r>
        <w:rPr>
          <w:b/>
          <w:sz w:val="22"/>
          <w:szCs w:val="22"/>
        </w:rPr>
        <w:t xml:space="preserve">        народных депутатов от 24.12.2024 № 34</w:t>
      </w:r>
      <w:r w:rsidRPr="000572F8">
        <w:rPr>
          <w:b/>
          <w:sz w:val="22"/>
          <w:szCs w:val="22"/>
        </w:rPr>
        <w:t>/1  «О бюджете Старо</w:t>
      </w:r>
      <w:r>
        <w:rPr>
          <w:b/>
          <w:sz w:val="22"/>
          <w:szCs w:val="22"/>
        </w:rPr>
        <w:t xml:space="preserve">гольского сельского поселения       на </w:t>
      </w:r>
      <w:r w:rsidRPr="000572F8">
        <w:rPr>
          <w:b/>
          <w:sz w:val="22"/>
          <w:szCs w:val="22"/>
        </w:rPr>
        <w:t>2025 год и плановый период 2026-2027</w:t>
      </w:r>
      <w:r>
        <w:rPr>
          <w:b/>
          <w:sz w:val="22"/>
          <w:szCs w:val="22"/>
        </w:rPr>
        <w:t xml:space="preserve"> </w:t>
      </w:r>
      <w:r w:rsidRPr="000572F8">
        <w:rPr>
          <w:b/>
          <w:sz w:val="22"/>
          <w:szCs w:val="22"/>
        </w:rPr>
        <w:t xml:space="preserve">гг.» </w:t>
      </w:r>
    </w:p>
    <w:p w:rsidR="00013A31" w:rsidRDefault="00013A31" w:rsidP="004527A4">
      <w:pPr>
        <w:jc w:val="right"/>
        <w:rPr>
          <w:b/>
        </w:rPr>
      </w:pPr>
    </w:p>
    <w:p w:rsidR="00013A31" w:rsidRPr="001D671D" w:rsidRDefault="00013A31" w:rsidP="004527A4">
      <w:pPr>
        <w:ind w:left="4140" w:hanging="4140"/>
        <w:rPr>
          <w:b/>
        </w:rPr>
      </w:pPr>
    </w:p>
    <w:p w:rsidR="00013A31" w:rsidRPr="00076152" w:rsidRDefault="00013A31" w:rsidP="009918F2">
      <w:pPr>
        <w:pStyle w:val="Title"/>
        <w:jc w:val="left"/>
        <w:rPr>
          <w:i/>
        </w:rPr>
      </w:pPr>
      <w:r w:rsidRPr="00076152">
        <w:rPr>
          <w:i/>
        </w:rPr>
        <w:t>Прогнозируемое поступление</w:t>
      </w:r>
      <w:r>
        <w:rPr>
          <w:i/>
        </w:rPr>
        <w:t xml:space="preserve"> доходов в Бюджет Старогольского</w:t>
      </w:r>
      <w:r w:rsidRPr="00076152">
        <w:rPr>
          <w:i/>
        </w:rPr>
        <w:t xml:space="preserve"> сельского  поселения  </w:t>
      </w:r>
      <w:r>
        <w:rPr>
          <w:i/>
        </w:rPr>
        <w:t xml:space="preserve">                                                            </w:t>
      </w:r>
      <w:r w:rsidRPr="00076152">
        <w:rPr>
          <w:i/>
        </w:rPr>
        <w:t>на 20</w:t>
      </w:r>
      <w:r>
        <w:rPr>
          <w:i/>
        </w:rPr>
        <w:t>25 и плановый период 2026-2027годы</w:t>
      </w:r>
    </w:p>
    <w:tbl>
      <w:tblPr>
        <w:tblpPr w:leftFromText="180" w:rightFromText="180" w:vertAnchor="text" w:horzAnchor="margin" w:tblpXSpec="center" w:tblpY="35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34"/>
        <w:gridCol w:w="4024"/>
        <w:gridCol w:w="1226"/>
        <w:gridCol w:w="1226"/>
        <w:gridCol w:w="1267"/>
      </w:tblGrid>
      <w:tr w:rsidR="00013A31" w:rsidRPr="0068257E" w:rsidTr="00FF6C6A">
        <w:trPr>
          <w:trHeight w:val="402"/>
        </w:trPr>
        <w:tc>
          <w:tcPr>
            <w:tcW w:w="26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Код</w:t>
            </w:r>
          </w:p>
        </w:tc>
        <w:tc>
          <w:tcPr>
            <w:tcW w:w="4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Сумма (тыс.руб.)</w:t>
            </w:r>
          </w:p>
        </w:tc>
      </w:tr>
      <w:tr w:rsidR="00013A31" w:rsidRPr="0068257E" w:rsidTr="00FF6C6A">
        <w:trPr>
          <w:trHeight w:val="870"/>
        </w:trPr>
        <w:tc>
          <w:tcPr>
            <w:tcW w:w="26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</w:p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2025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</w:p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2026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</w:p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2027</w:t>
            </w:r>
          </w:p>
        </w:tc>
      </w:tr>
      <w:tr w:rsidR="00013A31" w:rsidRPr="0068257E" w:rsidTr="00FF6C6A">
        <w:trPr>
          <w:trHeight w:val="229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 w:rsidRPr="0068257E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 w:rsidRPr="0068257E">
              <w:rPr>
                <w:b/>
                <w:bCs/>
                <w:sz w:val="20"/>
                <w:szCs w:val="20"/>
              </w:rPr>
              <w:t>Итого собственные доходы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 w:rsidRPr="0068257E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047,2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 w:rsidRPr="0068257E">
              <w:rPr>
                <w:b/>
                <w:bCs/>
                <w:sz w:val="20"/>
                <w:szCs w:val="20"/>
              </w:rPr>
              <w:t>1954,7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rPr>
                <w:b/>
                <w:bCs/>
                <w:sz w:val="20"/>
                <w:szCs w:val="20"/>
              </w:rPr>
            </w:pPr>
            <w:r w:rsidRPr="0068257E">
              <w:rPr>
                <w:b/>
                <w:bCs/>
                <w:sz w:val="20"/>
                <w:szCs w:val="20"/>
              </w:rPr>
              <w:t xml:space="preserve">     1960,9</w:t>
            </w:r>
          </w:p>
        </w:tc>
      </w:tr>
      <w:tr w:rsidR="00013A31" w:rsidRPr="0068257E" w:rsidTr="00FF6C6A">
        <w:trPr>
          <w:trHeight w:val="229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i/>
                <w:sz w:val="20"/>
                <w:szCs w:val="20"/>
              </w:rPr>
            </w:pPr>
            <w:r w:rsidRPr="0068257E">
              <w:rPr>
                <w:bCs/>
                <w:i/>
                <w:sz w:val="20"/>
                <w:szCs w:val="20"/>
              </w:rPr>
              <w:t>Налоговые доходы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1431,2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1438,7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1444,9</w:t>
            </w:r>
          </w:p>
        </w:tc>
      </w:tr>
      <w:tr w:rsidR="00013A31" w:rsidRPr="0068257E" w:rsidTr="00FF6C6A">
        <w:trPr>
          <w:trHeight w:val="229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1 01 02010 01 1000 110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 xml:space="preserve">        81,4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87,1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92,6</w:t>
            </w:r>
          </w:p>
        </w:tc>
      </w:tr>
      <w:tr w:rsidR="00013A31" w:rsidRPr="0068257E" w:rsidTr="00FF6C6A">
        <w:trPr>
          <w:trHeight w:val="229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1 05 03010 01 1000 110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60,0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61,0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61,6</w:t>
            </w:r>
          </w:p>
        </w:tc>
      </w:tr>
      <w:tr w:rsidR="00013A31" w:rsidRPr="0068257E" w:rsidTr="00FF6C6A">
        <w:trPr>
          <w:trHeight w:val="229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1 06 01030 10 1000 110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41,1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41,9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42,0</w:t>
            </w:r>
          </w:p>
        </w:tc>
      </w:tr>
      <w:tr w:rsidR="00013A31" w:rsidRPr="0068257E" w:rsidTr="00FF6C6A">
        <w:trPr>
          <w:trHeight w:val="687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color w:val="000000"/>
                <w:sz w:val="20"/>
                <w:szCs w:val="20"/>
                <w:shd w:val="clear" w:color="auto" w:fill="FFFFFF"/>
              </w:rPr>
              <w:t>1 06 06033 10 0000 110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color w:val="000000"/>
                <w:sz w:val="20"/>
                <w:szCs w:val="20"/>
                <w:shd w:val="clear" w:color="auto" w:fill="FFFFFF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650,0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650,0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 xml:space="preserve">      650,0</w:t>
            </w:r>
          </w:p>
        </w:tc>
      </w:tr>
      <w:tr w:rsidR="00013A31" w:rsidRPr="0068257E" w:rsidTr="00FF6C6A">
        <w:trPr>
          <w:trHeight w:val="931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color w:val="000000"/>
                <w:sz w:val="20"/>
                <w:szCs w:val="20"/>
                <w:shd w:val="clear" w:color="auto" w:fill="FFFFFF"/>
              </w:rPr>
              <w:t>1 06 06043 10 0000 110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color w:val="000000"/>
                <w:sz w:val="20"/>
                <w:szCs w:val="20"/>
                <w:shd w:val="clear" w:color="auto" w:fill="FFFFFF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598,7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598,7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598,7</w:t>
            </w:r>
          </w:p>
        </w:tc>
      </w:tr>
      <w:tr w:rsidR="00013A31" w:rsidRPr="0068257E" w:rsidTr="00FF6C6A">
        <w:trPr>
          <w:trHeight w:val="229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i/>
                <w:sz w:val="20"/>
                <w:szCs w:val="20"/>
              </w:rPr>
            </w:pPr>
            <w:r w:rsidRPr="0068257E">
              <w:rPr>
                <w:bCs/>
                <w:i/>
                <w:sz w:val="20"/>
                <w:szCs w:val="20"/>
              </w:rPr>
              <w:t>Неналоговые доходы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616,0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716,0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716,0</w:t>
            </w:r>
          </w:p>
        </w:tc>
      </w:tr>
      <w:tr w:rsidR="00013A31" w:rsidRPr="0068257E" w:rsidTr="00FF6C6A">
        <w:trPr>
          <w:trHeight w:val="1184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1 14 06025 10 0000 430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both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  <w:p w:rsidR="00013A31" w:rsidRPr="0068257E" w:rsidRDefault="00013A31" w:rsidP="00607B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 w:rsidRPr="0068257E">
              <w:rPr>
                <w:bCs/>
                <w:sz w:val="20"/>
                <w:szCs w:val="20"/>
              </w:rPr>
              <w:t>600,0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 w:rsidRPr="0068257E">
              <w:rPr>
                <w:bCs/>
                <w:sz w:val="20"/>
                <w:szCs w:val="20"/>
              </w:rPr>
              <w:t>500,0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 w:rsidRPr="0068257E">
              <w:rPr>
                <w:bCs/>
                <w:sz w:val="20"/>
                <w:szCs w:val="20"/>
              </w:rPr>
              <w:t>500,0</w:t>
            </w:r>
          </w:p>
        </w:tc>
      </w:tr>
      <w:tr w:rsidR="00013A31" w:rsidRPr="0068257E" w:rsidTr="00FF6C6A">
        <w:trPr>
          <w:trHeight w:val="1184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11105025100000120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both"/>
              <w:rPr>
                <w:sz w:val="20"/>
                <w:szCs w:val="20"/>
              </w:rPr>
            </w:pPr>
            <w:r w:rsidRPr="0068257E">
              <w:rPr>
                <w:bCs/>
                <w:sz w:val="20"/>
                <w:szCs w:val="20"/>
              </w:rPr>
              <w:t>Доходы, полученные в виде арендой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 w:rsidRPr="0068257E">
              <w:rPr>
                <w:bCs/>
                <w:sz w:val="20"/>
                <w:szCs w:val="20"/>
              </w:rPr>
              <w:t>16,0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 w:rsidRPr="0068257E">
              <w:rPr>
                <w:bCs/>
                <w:sz w:val="20"/>
                <w:szCs w:val="20"/>
              </w:rPr>
              <w:t>16,0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 w:rsidRPr="0068257E">
              <w:rPr>
                <w:bCs/>
                <w:sz w:val="20"/>
                <w:szCs w:val="20"/>
              </w:rPr>
              <w:t>16,0</w:t>
            </w:r>
          </w:p>
        </w:tc>
      </w:tr>
      <w:tr w:rsidR="00013A31" w:rsidRPr="0068257E" w:rsidTr="00FF6C6A">
        <w:trPr>
          <w:trHeight w:val="931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 w:rsidRPr="0068257E">
              <w:rPr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Cs/>
                <w:i/>
                <w:sz w:val="20"/>
                <w:szCs w:val="20"/>
              </w:rPr>
            </w:pPr>
            <w:r w:rsidRPr="0068257E">
              <w:rPr>
                <w:bCs/>
                <w:i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1</w:t>
            </w:r>
            <w:r>
              <w:rPr>
                <w:b/>
                <w:bCs/>
                <w:i/>
                <w:sz w:val="20"/>
                <w:szCs w:val="20"/>
              </w:rPr>
              <w:t>853,0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1</w:t>
            </w:r>
            <w:r>
              <w:rPr>
                <w:b/>
                <w:bCs/>
                <w:i/>
                <w:sz w:val="20"/>
                <w:szCs w:val="20"/>
              </w:rPr>
              <w:t>561,1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CC6941">
            <w:pPr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     1732,3</w:t>
            </w:r>
          </w:p>
        </w:tc>
      </w:tr>
      <w:tr w:rsidR="00013A31" w:rsidRPr="0068257E" w:rsidTr="00FF6C6A">
        <w:trPr>
          <w:trHeight w:val="702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2 02 16</w:t>
            </w:r>
            <w:r w:rsidRPr="0068257E">
              <w:rPr>
                <w:sz w:val="20"/>
                <w:szCs w:val="20"/>
              </w:rPr>
              <w:t>002 10 0000 150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 w:rsidRPr="0068257E">
              <w:rPr>
                <w:b/>
                <w:i/>
                <w:sz w:val="20"/>
                <w:szCs w:val="20"/>
              </w:rPr>
              <w:t>1058,0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1368,4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1532,8</w:t>
            </w:r>
          </w:p>
        </w:tc>
      </w:tr>
      <w:tr w:rsidR="00013A31" w:rsidRPr="0068257E" w:rsidTr="00FF6C6A">
        <w:trPr>
          <w:trHeight w:val="931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2 02 35118 10 0000 150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Субвенции бюджетам сельских 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176,5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192,7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8257E">
              <w:rPr>
                <w:b/>
                <w:bCs/>
                <w:i/>
                <w:sz w:val="20"/>
                <w:szCs w:val="20"/>
              </w:rPr>
              <w:t>199,5</w:t>
            </w:r>
          </w:p>
        </w:tc>
      </w:tr>
      <w:tr w:rsidR="00013A31" w:rsidRPr="0068257E" w:rsidTr="00FF6C6A">
        <w:trPr>
          <w:trHeight w:val="1633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tabs>
                <w:tab w:val="left" w:pos="3660"/>
              </w:tabs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2 02 40014 10 0000 150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tabs>
                <w:tab w:val="left" w:pos="328"/>
              </w:tabs>
              <w:ind w:left="328" w:hanging="328"/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618,5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13A31" w:rsidRPr="0068257E" w:rsidTr="00FF6C6A">
        <w:trPr>
          <w:trHeight w:val="229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 w:rsidRPr="0068257E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3900,2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 w:rsidRPr="0068257E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515,8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3693,2</w:t>
            </w:r>
          </w:p>
        </w:tc>
      </w:tr>
      <w:tr w:rsidR="00013A31" w:rsidRPr="0068257E" w:rsidTr="00FF6C6A">
        <w:trPr>
          <w:trHeight w:val="244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Дефицит (Профицит)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200,0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128,4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8257E" w:rsidRDefault="00013A31" w:rsidP="00607BC0">
            <w:pPr>
              <w:jc w:val="center"/>
              <w:rPr>
                <w:sz w:val="20"/>
                <w:szCs w:val="20"/>
              </w:rPr>
            </w:pPr>
            <w:r w:rsidRPr="0068257E">
              <w:rPr>
                <w:sz w:val="20"/>
                <w:szCs w:val="20"/>
              </w:rPr>
              <w:t>155,7</w:t>
            </w:r>
          </w:p>
        </w:tc>
      </w:tr>
    </w:tbl>
    <w:p w:rsidR="00013A31" w:rsidRDefault="00013A31" w:rsidP="00FF6C6A">
      <w:pPr>
        <w:rPr>
          <w:b/>
          <w:bCs/>
          <w:sz w:val="22"/>
          <w:szCs w:val="22"/>
        </w:rPr>
      </w:pPr>
      <w:r w:rsidRPr="00F8601B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</w:t>
      </w:r>
    </w:p>
    <w:p w:rsidR="00013A31" w:rsidRDefault="00013A31" w:rsidP="00FF6C6A">
      <w:pPr>
        <w:rPr>
          <w:b/>
          <w:bCs/>
          <w:sz w:val="22"/>
          <w:szCs w:val="22"/>
        </w:rPr>
      </w:pPr>
    </w:p>
    <w:p w:rsidR="00013A31" w:rsidRDefault="00013A31" w:rsidP="00FF6C6A">
      <w:pPr>
        <w:rPr>
          <w:b/>
          <w:bCs/>
          <w:sz w:val="22"/>
          <w:szCs w:val="22"/>
        </w:rPr>
      </w:pPr>
    </w:p>
    <w:p w:rsidR="00013A31" w:rsidRDefault="00013A31" w:rsidP="00FF6C6A">
      <w:pPr>
        <w:rPr>
          <w:b/>
          <w:bCs/>
          <w:sz w:val="22"/>
          <w:szCs w:val="22"/>
        </w:rPr>
      </w:pPr>
    </w:p>
    <w:p w:rsidR="00013A31" w:rsidRDefault="00013A31" w:rsidP="00FF6C6A">
      <w:pPr>
        <w:rPr>
          <w:b/>
          <w:bCs/>
          <w:sz w:val="22"/>
          <w:szCs w:val="22"/>
        </w:rPr>
      </w:pPr>
    </w:p>
    <w:p w:rsidR="00013A31" w:rsidRDefault="00013A31" w:rsidP="00FF6C6A">
      <w:pPr>
        <w:rPr>
          <w:b/>
          <w:sz w:val="22"/>
          <w:szCs w:val="22"/>
        </w:rPr>
      </w:pPr>
      <w:r w:rsidRPr="00F8601B">
        <w:rPr>
          <w:b/>
          <w:bCs/>
          <w:sz w:val="22"/>
          <w:szCs w:val="22"/>
        </w:rPr>
        <w:t xml:space="preserve">              </w:t>
      </w:r>
      <w:r w:rsidRPr="00F8601B">
        <w:rPr>
          <w:b/>
          <w:sz w:val="22"/>
          <w:szCs w:val="22"/>
        </w:rPr>
        <w:t xml:space="preserve">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                    </w:t>
      </w:r>
    </w:p>
    <w:p w:rsidR="00013A31" w:rsidRPr="000572F8" w:rsidRDefault="00013A31" w:rsidP="00FF6C6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 w:rsidRPr="000572F8">
        <w:rPr>
          <w:b/>
          <w:sz w:val="22"/>
          <w:szCs w:val="22"/>
        </w:rPr>
        <w:t>Приложение 4</w:t>
      </w:r>
    </w:p>
    <w:p w:rsidR="00013A31" w:rsidRPr="000572F8" w:rsidRDefault="00013A31" w:rsidP="000572F8">
      <w:pPr>
        <w:ind w:left="4140" w:hanging="4140"/>
        <w:jc w:val="right"/>
        <w:rPr>
          <w:b/>
          <w:sz w:val="22"/>
          <w:szCs w:val="22"/>
        </w:rPr>
      </w:pPr>
      <w:r w:rsidRPr="000572F8">
        <w:rPr>
          <w:b/>
          <w:sz w:val="22"/>
          <w:szCs w:val="22"/>
        </w:rPr>
        <w:t>к решению Старогольского сельского Совета                                                                           народных де</w:t>
      </w:r>
      <w:r>
        <w:rPr>
          <w:b/>
          <w:sz w:val="22"/>
          <w:szCs w:val="22"/>
        </w:rPr>
        <w:t>путатов от 24.12.2024 № 34</w:t>
      </w:r>
      <w:r w:rsidRPr="000572F8">
        <w:rPr>
          <w:b/>
          <w:sz w:val="22"/>
          <w:szCs w:val="22"/>
        </w:rPr>
        <w:t xml:space="preserve">/1  «О бюджете Старогольского сельского поселения   </w:t>
      </w:r>
    </w:p>
    <w:p w:rsidR="00013A31" w:rsidRPr="000572F8" w:rsidRDefault="00013A31" w:rsidP="000572F8">
      <w:pPr>
        <w:ind w:left="4140" w:hanging="41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</w:t>
      </w:r>
      <w:r w:rsidRPr="000572F8">
        <w:rPr>
          <w:b/>
          <w:sz w:val="22"/>
          <w:szCs w:val="22"/>
        </w:rPr>
        <w:t>2025 год и плановый период 2026-2027</w:t>
      </w:r>
      <w:r>
        <w:rPr>
          <w:b/>
          <w:sz w:val="22"/>
          <w:szCs w:val="22"/>
        </w:rPr>
        <w:t xml:space="preserve"> </w:t>
      </w:r>
      <w:r w:rsidRPr="000572F8">
        <w:rPr>
          <w:b/>
          <w:sz w:val="22"/>
          <w:szCs w:val="22"/>
        </w:rPr>
        <w:t xml:space="preserve">гг.» </w:t>
      </w:r>
    </w:p>
    <w:p w:rsidR="00013A31" w:rsidRDefault="00013A31" w:rsidP="000572F8">
      <w:pPr>
        <w:ind w:left="4140" w:hanging="4140"/>
        <w:jc w:val="right"/>
      </w:pPr>
    </w:p>
    <w:p w:rsidR="00013A31" w:rsidRPr="00CE2B10" w:rsidRDefault="00013A31" w:rsidP="00FF6C6A">
      <w:pPr>
        <w:jc w:val="center"/>
        <w:rPr>
          <w:i/>
          <w:sz w:val="20"/>
          <w:szCs w:val="20"/>
        </w:rPr>
      </w:pPr>
      <w:r w:rsidRPr="00CE2B10">
        <w:rPr>
          <w:b/>
          <w:i/>
          <w:sz w:val="20"/>
          <w:szCs w:val="20"/>
        </w:rPr>
        <w:t>Распределени</w:t>
      </w:r>
      <w:r>
        <w:rPr>
          <w:b/>
          <w:i/>
          <w:sz w:val="20"/>
          <w:szCs w:val="20"/>
        </w:rPr>
        <w:t>е бюджетных ассигнований на 2025год и плановый период 2026-2027</w:t>
      </w:r>
      <w:r w:rsidRPr="00CE2B10">
        <w:rPr>
          <w:b/>
          <w:i/>
          <w:sz w:val="20"/>
          <w:szCs w:val="20"/>
        </w:rPr>
        <w:t>гг.</w:t>
      </w:r>
    </w:p>
    <w:p w:rsidR="00013A31" w:rsidRPr="00CE2B10" w:rsidRDefault="00013A31" w:rsidP="00FF6C6A">
      <w:pPr>
        <w:ind w:left="360"/>
        <w:jc w:val="center"/>
        <w:rPr>
          <w:b/>
          <w:i/>
          <w:sz w:val="20"/>
          <w:szCs w:val="20"/>
        </w:rPr>
      </w:pPr>
      <w:r w:rsidRPr="00CE2B10">
        <w:rPr>
          <w:b/>
          <w:i/>
          <w:sz w:val="20"/>
          <w:szCs w:val="20"/>
        </w:rPr>
        <w:t>по разделам и подразделам классификации расходов бюджета Старогольского сельского поселения</w:t>
      </w:r>
    </w:p>
    <w:p w:rsidR="00013A31" w:rsidRPr="000518A2" w:rsidRDefault="00013A31" w:rsidP="00B82B68">
      <w:pPr>
        <w:ind w:left="360"/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</w:t>
      </w:r>
    </w:p>
    <w:tbl>
      <w:tblPr>
        <w:tblW w:w="1082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5442"/>
        <w:gridCol w:w="1335"/>
        <w:gridCol w:w="948"/>
        <w:gridCol w:w="1150"/>
        <w:gridCol w:w="977"/>
        <w:gridCol w:w="977"/>
      </w:tblGrid>
      <w:tr w:rsidR="00013A31" w:rsidTr="00FF6C6A">
        <w:trPr>
          <w:trHeight w:val="242"/>
        </w:trPr>
        <w:tc>
          <w:tcPr>
            <w:tcW w:w="544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Р3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</w:p>
        </w:tc>
        <w:tc>
          <w:tcPr>
            <w:tcW w:w="310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13A31" w:rsidRPr="00CE2B10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CE2B10">
              <w:rPr>
                <w:b/>
                <w:sz w:val="20"/>
                <w:szCs w:val="20"/>
              </w:rPr>
              <w:t>Сумма тыс.руб.</w:t>
            </w:r>
          </w:p>
        </w:tc>
      </w:tr>
      <w:tr w:rsidR="00013A31" w:rsidTr="00FF6C6A">
        <w:trPr>
          <w:trHeight w:val="242"/>
        </w:trPr>
        <w:tc>
          <w:tcPr>
            <w:tcW w:w="5442" w:type="dxa"/>
            <w:vMerge/>
            <w:tcBorders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Pr="00CE2B10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Pr="00CE2B10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2026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</w:tcBorders>
          </w:tcPr>
          <w:p w:rsidR="00013A31" w:rsidRPr="00CE2B10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8648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2315,2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2330,9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2455,9</w:t>
            </w:r>
          </w:p>
        </w:tc>
      </w:tr>
      <w:tr w:rsidR="00013A31" w:rsidTr="00FF6C6A">
        <w:trPr>
          <w:trHeight w:val="454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органов местного самоуправления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0102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852,1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792,4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868,9</w:t>
            </w:r>
          </w:p>
        </w:tc>
      </w:tr>
      <w:tr w:rsidR="00013A31" w:rsidTr="00FF6C6A">
        <w:trPr>
          <w:trHeight w:val="696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0104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1277,3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1362,7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1411,2</w:t>
            </w:r>
          </w:p>
        </w:tc>
      </w:tr>
      <w:tr w:rsidR="00013A31" w:rsidTr="00FF6C6A">
        <w:trPr>
          <w:trHeight w:val="696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75,8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75,8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75,8</w:t>
            </w:r>
          </w:p>
        </w:tc>
      </w:tr>
      <w:tr w:rsidR="00013A31" w:rsidTr="00FF6C6A">
        <w:trPr>
          <w:trHeight w:val="812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E2B10" w:rsidRDefault="00013A31" w:rsidP="00607BC0">
            <w:pPr>
              <w:jc w:val="center"/>
              <w:rPr>
                <w:sz w:val="18"/>
                <w:szCs w:val="18"/>
              </w:rPr>
            </w:pPr>
            <w:r w:rsidRPr="00CE2B10">
              <w:rPr>
                <w:sz w:val="18"/>
                <w:szCs w:val="1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21,8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21,8</w:t>
            </w:r>
          </w:p>
        </w:tc>
      </w:tr>
      <w:tr w:rsidR="00013A31" w:rsidTr="00FF6C6A">
        <w:trPr>
          <w:trHeight w:val="876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E2B10" w:rsidRDefault="00013A31" w:rsidP="00607BC0">
            <w:pPr>
              <w:jc w:val="center"/>
              <w:rPr>
                <w:sz w:val="18"/>
                <w:szCs w:val="18"/>
              </w:rPr>
            </w:pPr>
            <w:r w:rsidRPr="00CE2B10">
              <w:rPr>
                <w:sz w:val="18"/>
                <w:szCs w:val="1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54,0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54,0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54,0</w:t>
            </w:r>
          </w:p>
        </w:tc>
      </w:tr>
      <w:tr w:rsidR="00013A31" w:rsidTr="00FF6C6A">
        <w:trPr>
          <w:trHeight w:val="322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jc w:val="center"/>
              <w:rPr>
                <w:b/>
              </w:rPr>
            </w:pPr>
            <w:r w:rsidRPr="008B6C72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8B6C72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rPr>
                <w:b/>
                <w:sz w:val="20"/>
                <w:szCs w:val="20"/>
              </w:rPr>
            </w:pPr>
            <w:r w:rsidRPr="008B6C72">
              <w:rPr>
                <w:b/>
                <w:sz w:val="20"/>
                <w:szCs w:val="20"/>
              </w:rPr>
              <w:t xml:space="preserve">       10,0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rPr>
                <w:b/>
                <w:sz w:val="20"/>
                <w:szCs w:val="20"/>
              </w:rPr>
            </w:pPr>
            <w:r w:rsidRPr="008B6C72">
              <w:rPr>
                <w:b/>
                <w:sz w:val="20"/>
                <w:szCs w:val="20"/>
              </w:rPr>
              <w:t xml:space="preserve">     10,0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B6C72" w:rsidRDefault="00013A31" w:rsidP="00607BC0">
            <w:pPr>
              <w:rPr>
                <w:b/>
                <w:sz w:val="20"/>
                <w:szCs w:val="20"/>
              </w:rPr>
            </w:pPr>
            <w:r w:rsidRPr="008B6C72">
              <w:rPr>
                <w:b/>
                <w:sz w:val="20"/>
                <w:szCs w:val="20"/>
              </w:rPr>
              <w:t xml:space="preserve">    10,0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jc w:val="center"/>
              <w:rPr>
                <w:sz w:val="20"/>
                <w:szCs w:val="20"/>
              </w:rPr>
            </w:pPr>
            <w:r w:rsidRPr="008B6C72">
              <w:rPr>
                <w:sz w:val="20"/>
                <w:szCs w:val="20"/>
              </w:rPr>
              <w:t>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jc w:val="center"/>
              <w:rPr>
                <w:sz w:val="20"/>
                <w:szCs w:val="20"/>
              </w:rPr>
            </w:pPr>
            <w:r w:rsidRPr="008B6C72">
              <w:rPr>
                <w:sz w:val="20"/>
                <w:szCs w:val="20"/>
              </w:rPr>
              <w:t>0111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jc w:val="center"/>
              <w:rPr>
                <w:sz w:val="20"/>
                <w:szCs w:val="20"/>
              </w:rPr>
            </w:pPr>
            <w:r w:rsidRPr="008B6C72">
              <w:rPr>
                <w:sz w:val="20"/>
                <w:szCs w:val="20"/>
              </w:rPr>
              <w:t>10,0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B6C72" w:rsidRDefault="00013A31" w:rsidP="00607BC0">
            <w:pPr>
              <w:jc w:val="center"/>
              <w:rPr>
                <w:sz w:val="20"/>
                <w:szCs w:val="20"/>
              </w:rPr>
            </w:pPr>
            <w:r w:rsidRPr="008B6C72">
              <w:rPr>
                <w:sz w:val="20"/>
                <w:szCs w:val="20"/>
              </w:rPr>
              <w:t>10,0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B6C72" w:rsidRDefault="00013A31" w:rsidP="00607BC0">
            <w:pPr>
              <w:jc w:val="center"/>
              <w:rPr>
                <w:sz w:val="20"/>
                <w:szCs w:val="20"/>
              </w:rPr>
            </w:pPr>
            <w:r w:rsidRPr="008B6C72">
              <w:rPr>
                <w:sz w:val="20"/>
                <w:szCs w:val="20"/>
              </w:rPr>
              <w:t>10,0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90,0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90,0</w:t>
            </w:r>
          </w:p>
        </w:tc>
      </w:tr>
      <w:tr w:rsidR="00013A31" w:rsidTr="00FF6C6A">
        <w:trPr>
          <w:trHeight w:val="454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602AE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Национальная оборона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015B9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192,7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199,5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0200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199,5</w:t>
            </w:r>
          </w:p>
        </w:tc>
      </w:tr>
      <w:tr w:rsidR="00013A31" w:rsidTr="00FF6C6A">
        <w:trPr>
          <w:trHeight w:val="469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9128F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C9128F">
              <w:rPr>
                <w:sz w:val="20"/>
                <w:szCs w:val="20"/>
              </w:rPr>
              <w:t xml:space="preserve"> </w:t>
            </w:r>
            <w:r w:rsidRPr="00C9128F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0300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148C9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3148C9">
              <w:rPr>
                <w:b/>
                <w:sz w:val="20"/>
                <w:szCs w:val="20"/>
              </w:rPr>
              <w:t>3.0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148C9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3148C9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9128F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пожарной безопасности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0300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43AF5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    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 xml:space="preserve"> 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8648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56813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0400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0409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F532C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0,0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Другие вопросы в области национальной экономики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0400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64A09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464A09">
              <w:rPr>
                <w:b/>
                <w:sz w:val="20"/>
                <w:szCs w:val="20"/>
              </w:rPr>
              <w:t>3.0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64A09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464A09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64A09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464A09"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Жилищно-коммунальное хозяйство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0500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394,8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370,0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470,0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                 Благоустройство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374,8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366AE" w:rsidRDefault="00013A31" w:rsidP="00607BC0">
            <w:pPr>
              <w:rPr>
                <w:b/>
              </w:rPr>
            </w:pPr>
            <w:r>
              <w:rPr>
                <w:sz w:val="20"/>
                <w:szCs w:val="20"/>
              </w:rPr>
              <w:t xml:space="preserve">              Программа  по Благоустройству населенных пунктов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Культура по договорам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519,2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681,6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655,5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                 </w:t>
            </w:r>
            <w:r>
              <w:rPr>
                <w:bCs/>
                <w:sz w:val="20"/>
                <w:szCs w:val="20"/>
              </w:rPr>
              <w:t xml:space="preserve">     </w:t>
            </w:r>
            <w:r>
              <w:rPr>
                <w:bCs/>
                <w:sz w:val="20"/>
                <w:szCs w:val="20"/>
                <w:lang w:val="en-US"/>
              </w:rPr>
              <w:t xml:space="preserve">   </w:t>
            </w:r>
            <w:r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519,2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681,6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655,5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tabs>
                <w:tab w:val="left" w:pos="1470"/>
              </w:tabs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015B9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Социальное обеспечение населения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Физическая культура и спорт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013A31" w:rsidTr="00FF6C6A">
        <w:trPr>
          <w:trHeight w:val="24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192,5</w:t>
            </w:r>
          </w:p>
          <w:p w:rsidR="00013A31" w:rsidRDefault="00013A31" w:rsidP="00607BC0">
            <w:pPr>
              <w:rPr>
                <w:sz w:val="20"/>
                <w:szCs w:val="20"/>
              </w:rPr>
            </w:pPr>
          </w:p>
        </w:tc>
      </w:tr>
      <w:tr w:rsidR="00013A31" w:rsidTr="00FF6C6A">
        <w:trPr>
          <w:trHeight w:val="227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91,1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192,5</w:t>
            </w:r>
          </w:p>
        </w:tc>
      </w:tr>
      <w:tr w:rsidR="00013A31" w:rsidTr="00FF6C6A">
        <w:trPr>
          <w:trHeight w:val="242"/>
        </w:trPr>
        <w:tc>
          <w:tcPr>
            <w:tcW w:w="5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602AE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4100,2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3644,2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3848,9</w:t>
            </w:r>
          </w:p>
        </w:tc>
      </w:tr>
    </w:tbl>
    <w:p w:rsidR="00013A31" w:rsidRPr="00D90A08" w:rsidRDefault="00013A31" w:rsidP="00B82B68">
      <w:pPr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</w:t>
      </w:r>
    </w:p>
    <w:p w:rsidR="00013A31" w:rsidRDefault="00013A31" w:rsidP="00B82B68">
      <w:r>
        <w:t xml:space="preserve">                                                                                       </w:t>
      </w:r>
      <w:r w:rsidRPr="001C0E0A">
        <w:t xml:space="preserve"> </w:t>
      </w:r>
      <w:r>
        <w:t xml:space="preserve">                               </w:t>
      </w:r>
    </w:p>
    <w:p w:rsidR="00013A31" w:rsidRDefault="00013A31" w:rsidP="00FF6C6A">
      <w:r w:rsidRPr="00FB7CD4">
        <w:t xml:space="preserve">                                                                     </w:t>
      </w:r>
      <w:r>
        <w:t xml:space="preserve">  </w:t>
      </w:r>
    </w:p>
    <w:p w:rsidR="00013A31" w:rsidRDefault="00013A31" w:rsidP="00FF6C6A"/>
    <w:p w:rsidR="00013A31" w:rsidRPr="006E27A4" w:rsidRDefault="00013A31" w:rsidP="006E27A4">
      <w:pPr>
        <w:jc w:val="right"/>
      </w:pPr>
      <w:r w:rsidRPr="000572F8">
        <w:rPr>
          <w:b/>
          <w:sz w:val="22"/>
          <w:szCs w:val="22"/>
        </w:rPr>
        <w:t>Приложен</w:t>
      </w:r>
      <w:r>
        <w:rPr>
          <w:b/>
          <w:sz w:val="22"/>
          <w:szCs w:val="22"/>
        </w:rPr>
        <w:t>ие 5</w:t>
      </w:r>
    </w:p>
    <w:p w:rsidR="00013A31" w:rsidRPr="000572F8" w:rsidRDefault="00013A31" w:rsidP="000572F8">
      <w:pPr>
        <w:ind w:left="4140" w:hanging="4140"/>
        <w:jc w:val="right"/>
        <w:rPr>
          <w:b/>
          <w:sz w:val="22"/>
          <w:szCs w:val="22"/>
        </w:rPr>
      </w:pPr>
      <w:r w:rsidRPr="000572F8">
        <w:rPr>
          <w:b/>
          <w:sz w:val="22"/>
          <w:szCs w:val="22"/>
        </w:rPr>
        <w:t xml:space="preserve">к решению Старогольского сельского Совета                                                                   </w:t>
      </w:r>
      <w:r>
        <w:rPr>
          <w:b/>
          <w:sz w:val="22"/>
          <w:szCs w:val="22"/>
        </w:rPr>
        <w:t xml:space="preserve">        народных депутатов от 24.12.2024 № 34</w:t>
      </w:r>
      <w:r w:rsidRPr="000572F8">
        <w:rPr>
          <w:b/>
          <w:sz w:val="22"/>
          <w:szCs w:val="22"/>
        </w:rPr>
        <w:t>/1  «О бюджете Старого</w:t>
      </w:r>
      <w:r>
        <w:rPr>
          <w:b/>
          <w:sz w:val="22"/>
          <w:szCs w:val="22"/>
        </w:rPr>
        <w:t xml:space="preserve">льского сельского поселения </w:t>
      </w:r>
    </w:p>
    <w:p w:rsidR="00013A31" w:rsidRPr="000572F8" w:rsidRDefault="00013A31" w:rsidP="000572F8">
      <w:pPr>
        <w:ind w:left="4140" w:hanging="41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</w:t>
      </w:r>
      <w:r w:rsidRPr="000572F8">
        <w:rPr>
          <w:b/>
          <w:sz w:val="22"/>
          <w:szCs w:val="22"/>
        </w:rPr>
        <w:t>2025 год и плановый период 2026-2027</w:t>
      </w:r>
      <w:r>
        <w:rPr>
          <w:b/>
          <w:sz w:val="22"/>
          <w:szCs w:val="22"/>
        </w:rPr>
        <w:t xml:space="preserve"> </w:t>
      </w:r>
      <w:r w:rsidRPr="000572F8">
        <w:rPr>
          <w:b/>
          <w:sz w:val="22"/>
          <w:szCs w:val="22"/>
        </w:rPr>
        <w:t xml:space="preserve">гг.» </w:t>
      </w:r>
    </w:p>
    <w:p w:rsidR="00013A31" w:rsidRPr="001D671D" w:rsidRDefault="00013A31" w:rsidP="000572F8">
      <w:pPr>
        <w:jc w:val="right"/>
        <w:rPr>
          <w:b/>
        </w:rPr>
      </w:pPr>
      <w:r>
        <w:t xml:space="preserve"> </w:t>
      </w:r>
    </w:p>
    <w:p w:rsidR="00013A31" w:rsidRPr="001D671D" w:rsidRDefault="00013A31" w:rsidP="00B82B68">
      <w:pPr>
        <w:rPr>
          <w:b/>
        </w:rPr>
      </w:pPr>
    </w:p>
    <w:p w:rsidR="00013A31" w:rsidRDefault="00013A31" w:rsidP="00B82B68"/>
    <w:p w:rsidR="00013A31" w:rsidRPr="009A55B4" w:rsidRDefault="00013A31" w:rsidP="006E27A4">
      <w:pPr>
        <w:tabs>
          <w:tab w:val="left" w:pos="7200"/>
        </w:tabs>
        <w:jc w:val="center"/>
        <w:rPr>
          <w:b/>
          <w:i/>
        </w:rPr>
      </w:pPr>
      <w:r w:rsidRPr="009A55B4">
        <w:rPr>
          <w:b/>
          <w:i/>
        </w:rPr>
        <w:t>Распределен</w:t>
      </w:r>
      <w:r>
        <w:rPr>
          <w:b/>
          <w:i/>
        </w:rPr>
        <w:t>ие бюджетных ассигнований на 2025</w:t>
      </w:r>
      <w:r w:rsidRPr="009A55B4">
        <w:rPr>
          <w:b/>
          <w:i/>
        </w:rPr>
        <w:t xml:space="preserve"> год </w:t>
      </w:r>
      <w:r>
        <w:rPr>
          <w:b/>
          <w:i/>
        </w:rPr>
        <w:t xml:space="preserve">и плановый период                  2026-2027годы </w:t>
      </w:r>
      <w:r w:rsidRPr="009A55B4">
        <w:rPr>
          <w:b/>
          <w:i/>
        </w:rPr>
        <w:t>по разделам и подразделам, целевым статьям и видам расходов функциональной классификации</w:t>
      </w:r>
    </w:p>
    <w:p w:rsidR="00013A31" w:rsidRDefault="00013A31" w:rsidP="00B82B68">
      <w:pPr>
        <w:ind w:left="360"/>
        <w:jc w:val="center"/>
      </w:pPr>
      <w:r w:rsidRPr="009A55B4">
        <w:t xml:space="preserve">                                                                                                                </w:t>
      </w:r>
      <w:r>
        <w:t xml:space="preserve">                       </w:t>
      </w:r>
    </w:p>
    <w:p w:rsidR="00013A31" w:rsidRDefault="00013A31" w:rsidP="00B82B68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</w:p>
    <w:tbl>
      <w:tblPr>
        <w:tblW w:w="1095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84"/>
        <w:gridCol w:w="49"/>
        <w:gridCol w:w="856"/>
        <w:gridCol w:w="36"/>
        <w:gridCol w:w="649"/>
        <w:gridCol w:w="26"/>
        <w:gridCol w:w="1083"/>
        <w:gridCol w:w="540"/>
        <w:gridCol w:w="405"/>
        <w:gridCol w:w="945"/>
        <w:gridCol w:w="809"/>
        <w:gridCol w:w="810"/>
        <w:gridCol w:w="367"/>
      </w:tblGrid>
      <w:tr w:rsidR="00013A31" w:rsidTr="00FF6C6A">
        <w:trPr>
          <w:gridAfter w:val="1"/>
          <w:wAfter w:w="367" w:type="dxa"/>
          <w:cantSplit/>
          <w:trHeight w:val="269"/>
        </w:trPr>
        <w:tc>
          <w:tcPr>
            <w:tcW w:w="443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13A31" w:rsidRPr="00F507ED" w:rsidRDefault="00013A31" w:rsidP="00607BC0">
            <w:pPr>
              <w:jc w:val="center"/>
              <w:rPr>
                <w:b/>
              </w:rPr>
            </w:pPr>
            <w:r w:rsidRPr="00F507ED">
              <w:rPr>
                <w:b/>
                <w:sz w:val="22"/>
                <w:szCs w:val="22"/>
              </w:rPr>
              <w:t>Наименование</w:t>
            </w:r>
          </w:p>
          <w:p w:rsidR="00013A31" w:rsidRDefault="00013A31" w:rsidP="00607BC0">
            <w:pPr>
              <w:jc w:val="center"/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  <w:p w:rsidR="00013A31" w:rsidRDefault="00013A31" w:rsidP="00607BC0">
            <w:pPr>
              <w:jc w:val="center"/>
            </w:pPr>
          </w:p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  <w:p w:rsidR="00013A31" w:rsidRDefault="00013A31" w:rsidP="00607BC0">
            <w:pPr>
              <w:jc w:val="center"/>
            </w:pPr>
          </w:p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  <w:p w:rsidR="00013A31" w:rsidRDefault="00013A31" w:rsidP="00607BC0">
            <w:pPr>
              <w:jc w:val="center"/>
            </w:pPr>
          </w:p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  <w:p w:rsidR="00013A31" w:rsidRDefault="00013A31" w:rsidP="00607BC0">
            <w:pPr>
              <w:jc w:val="center"/>
            </w:pPr>
          </w:p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3A31" w:rsidRDefault="00013A31" w:rsidP="00607BC0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F507ED" w:rsidRDefault="00013A31" w:rsidP="00607BC0">
            <w:pPr>
              <w:jc w:val="center"/>
              <w:rPr>
                <w:b/>
              </w:rPr>
            </w:pPr>
            <w:r w:rsidRPr="00F507ED">
              <w:rPr>
                <w:b/>
                <w:sz w:val="22"/>
                <w:szCs w:val="22"/>
              </w:rPr>
              <w:t>Сумма тыс.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507ED">
              <w:rPr>
                <w:b/>
                <w:sz w:val="22"/>
                <w:szCs w:val="22"/>
              </w:rPr>
              <w:t>руб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013A31" w:rsidTr="00FF6C6A">
        <w:trPr>
          <w:gridAfter w:val="1"/>
          <w:wAfter w:w="367" w:type="dxa"/>
          <w:cantSplit/>
          <w:trHeight w:val="622"/>
        </w:trPr>
        <w:tc>
          <w:tcPr>
            <w:tcW w:w="443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6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11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3A31" w:rsidRDefault="00013A31" w:rsidP="00607BC0">
            <w:pPr>
              <w:ind w:left="113" w:right="113"/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  <w:p w:rsidR="00013A31" w:rsidRPr="00F507ED" w:rsidRDefault="00013A31" w:rsidP="00607BC0">
            <w:r>
              <w:rPr>
                <w:sz w:val="22"/>
                <w:szCs w:val="22"/>
              </w:rPr>
              <w:t>2025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 xml:space="preserve"> </w:t>
            </w:r>
          </w:p>
          <w:p w:rsidR="00013A31" w:rsidRDefault="00013A31" w:rsidP="00607BC0">
            <w:r>
              <w:rPr>
                <w:sz w:val="22"/>
                <w:szCs w:val="22"/>
              </w:rPr>
              <w:t xml:space="preserve"> 2026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  <w:p w:rsidR="00013A31" w:rsidRDefault="00013A31" w:rsidP="00607BC0">
            <w:r>
              <w:rPr>
                <w:sz w:val="22"/>
                <w:szCs w:val="22"/>
              </w:rPr>
              <w:t>2027</w:t>
            </w:r>
          </w:p>
        </w:tc>
      </w:tr>
      <w:tr w:rsidR="00013A31" w:rsidTr="00FF6C6A">
        <w:trPr>
          <w:gridAfter w:val="1"/>
          <w:wAfter w:w="367" w:type="dxa"/>
          <w:trHeight w:val="123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C2EEC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4100,2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3644,2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3848,9</w:t>
            </w:r>
          </w:p>
        </w:tc>
      </w:tr>
      <w:tr w:rsidR="00013A31" w:rsidTr="00FF6C6A">
        <w:trPr>
          <w:gridAfter w:val="1"/>
          <w:wAfter w:w="367" w:type="dxa"/>
          <w:trHeight w:val="171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176,5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C2EEC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199,5</w:t>
            </w:r>
          </w:p>
          <w:p w:rsidR="00013A31" w:rsidRPr="00E90543" w:rsidRDefault="00013A31" w:rsidP="00607BC0">
            <w:pPr>
              <w:rPr>
                <w:b/>
                <w:sz w:val="16"/>
                <w:szCs w:val="16"/>
              </w:rPr>
            </w:pP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3923,7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3451,5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3649,4</w:t>
            </w:r>
          </w:p>
          <w:p w:rsidR="00013A31" w:rsidRDefault="00013A31" w:rsidP="00607BC0">
            <w:pPr>
              <w:rPr>
                <w:b/>
                <w:sz w:val="18"/>
                <w:szCs w:val="18"/>
              </w:rPr>
            </w:pPr>
          </w:p>
        </w:tc>
      </w:tr>
      <w:tr w:rsidR="00013A31" w:rsidTr="00FF6C6A">
        <w:trPr>
          <w:gridAfter w:val="1"/>
          <w:wAfter w:w="367" w:type="dxa"/>
          <w:trHeight w:val="123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8648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2315,2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2282,0</w:t>
            </w:r>
          </w:p>
        </w:tc>
      </w:tr>
      <w:tr w:rsidR="00013A31" w:rsidTr="00FF6C6A">
        <w:trPr>
          <w:gridAfter w:val="1"/>
          <w:wAfter w:w="367" w:type="dxa"/>
          <w:trHeight w:val="123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852,1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792,4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455,1</w:t>
            </w:r>
          </w:p>
        </w:tc>
      </w:tr>
      <w:tr w:rsidR="00013A31" w:rsidTr="00FF6C6A">
        <w:trPr>
          <w:gridAfter w:val="1"/>
          <w:wAfter w:w="367" w:type="dxa"/>
          <w:trHeight w:val="342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852,1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792,4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455,1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ЛФ00000</w:t>
            </w:r>
            <w:r w:rsidRPr="00AC20CD">
              <w:rPr>
                <w:i/>
                <w:sz w:val="18"/>
                <w:szCs w:val="18"/>
              </w:rPr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852,1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792,4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594,3</w:t>
            </w:r>
          </w:p>
        </w:tc>
      </w:tr>
      <w:tr w:rsidR="00013A31" w:rsidTr="00FF6C6A">
        <w:trPr>
          <w:gridAfter w:val="1"/>
          <w:wAfter w:w="367" w:type="dxa"/>
          <w:trHeight w:val="191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AC20CD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852,1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792,4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594,3</w:t>
            </w:r>
          </w:p>
        </w:tc>
      </w:tr>
      <w:tr w:rsidR="00013A31" w:rsidTr="00FF6C6A">
        <w:trPr>
          <w:gridAfter w:val="1"/>
          <w:wAfter w:w="367" w:type="dxa"/>
          <w:trHeight w:val="574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852,1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792,4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C20CD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594,3</w:t>
            </w:r>
          </w:p>
        </w:tc>
      </w:tr>
      <w:tr w:rsidR="00013A31" w:rsidTr="00FF6C6A">
        <w:trPr>
          <w:gridAfter w:val="1"/>
          <w:wAfter w:w="367" w:type="dxa"/>
          <w:trHeight w:val="22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</w:t>
            </w:r>
            <w:r w:rsidRPr="00B50300">
              <w:rPr>
                <w:sz w:val="16"/>
                <w:szCs w:val="16"/>
              </w:rPr>
              <w:t>Ф0</w:t>
            </w:r>
            <w:r w:rsidRPr="00B50300">
              <w:rPr>
                <w:sz w:val="16"/>
                <w:szCs w:val="16"/>
                <w:lang w:val="en-US"/>
              </w:rPr>
              <w:t>00</w:t>
            </w:r>
            <w:r w:rsidRPr="00B50300">
              <w:rPr>
                <w:sz w:val="16"/>
                <w:szCs w:val="16"/>
              </w:rPr>
              <w:t>9401</w:t>
            </w:r>
            <w:r w:rsidRPr="00B5030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D052A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</w:rPr>
              <w:t>792,4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C20CD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594,3</w:t>
            </w:r>
          </w:p>
        </w:tc>
      </w:tr>
      <w:tr w:rsidR="00013A31" w:rsidTr="00FF6C6A">
        <w:trPr>
          <w:gridAfter w:val="1"/>
          <w:wAfter w:w="367" w:type="dxa"/>
          <w:trHeight w:val="11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B50300">
            <w:r>
              <w:rPr>
                <w:sz w:val="22"/>
                <w:szCs w:val="22"/>
              </w:rPr>
              <w:t xml:space="preserve">Фонд оплаты труда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</w:t>
            </w:r>
            <w:r w:rsidRPr="00B50300">
              <w:rPr>
                <w:sz w:val="16"/>
                <w:szCs w:val="16"/>
              </w:rPr>
              <w:t>Ф0</w:t>
            </w:r>
            <w:r w:rsidRPr="00B50300">
              <w:rPr>
                <w:sz w:val="16"/>
                <w:szCs w:val="16"/>
                <w:lang w:val="en-US"/>
              </w:rPr>
              <w:t>00</w:t>
            </w:r>
            <w:r w:rsidRPr="00B50300">
              <w:rPr>
                <w:sz w:val="16"/>
                <w:szCs w:val="16"/>
              </w:rPr>
              <w:t>9401</w:t>
            </w:r>
            <w:r w:rsidRPr="00B5030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14E3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</w:rPr>
              <w:t>623,0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C20CD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594,3</w:t>
            </w:r>
          </w:p>
        </w:tc>
      </w:tr>
      <w:tr w:rsidR="00013A31" w:rsidTr="00FF6C6A">
        <w:trPr>
          <w:gridAfter w:val="1"/>
          <w:wAfter w:w="367" w:type="dxa"/>
          <w:trHeight w:val="109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Страховые взносы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r w:rsidRPr="00B50300">
              <w:rPr>
                <w:sz w:val="16"/>
                <w:szCs w:val="16"/>
              </w:rPr>
              <w:t>Ф0</w:t>
            </w:r>
            <w:r w:rsidRPr="00B50300">
              <w:rPr>
                <w:sz w:val="16"/>
                <w:szCs w:val="16"/>
                <w:lang w:val="en-US"/>
              </w:rPr>
              <w:t>00</w:t>
            </w:r>
            <w:r w:rsidRPr="00B50300">
              <w:rPr>
                <w:sz w:val="16"/>
                <w:szCs w:val="16"/>
              </w:rPr>
              <w:t>9401</w:t>
            </w:r>
            <w:r w:rsidRPr="00B5030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14E3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169,4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0630A" w:rsidRDefault="00013A31" w:rsidP="00607BC0">
            <w:pPr>
              <w:rPr>
                <w:i/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852,1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792,4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013A31" w:rsidTr="00FF6C6A">
        <w:trPr>
          <w:gridAfter w:val="1"/>
          <w:wAfter w:w="367" w:type="dxa"/>
          <w:trHeight w:val="50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1277,3</w:t>
            </w:r>
          </w:p>
          <w:p w:rsidR="00013A31" w:rsidRDefault="00013A31" w:rsidP="00607BC0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66E7E" w:rsidRDefault="00013A31" w:rsidP="00607BC0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</w:rPr>
              <w:t>1362,7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C20CD" w:rsidRDefault="00013A31" w:rsidP="00607BC0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1063,7</w:t>
            </w:r>
          </w:p>
        </w:tc>
      </w:tr>
      <w:tr w:rsidR="00013A31" w:rsidTr="00FF6C6A">
        <w:trPr>
          <w:gridAfter w:val="1"/>
          <w:wAfter w:w="367" w:type="dxa"/>
          <w:trHeight w:val="479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 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1277,3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66E7E" w:rsidRDefault="00013A31" w:rsidP="00607BC0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1362,7</w:t>
            </w:r>
          </w:p>
          <w:p w:rsidR="00013A31" w:rsidRDefault="00013A31" w:rsidP="00607BC0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i/>
                <w:sz w:val="16"/>
                <w:szCs w:val="16"/>
              </w:rPr>
              <w:t>1236,2</w:t>
            </w:r>
          </w:p>
          <w:p w:rsidR="00013A31" w:rsidRDefault="00013A31" w:rsidP="00607BC0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</w:p>
          <w:p w:rsidR="00013A31" w:rsidRDefault="00013A31" w:rsidP="00607BC0">
            <w:pPr>
              <w:rPr>
                <w:b/>
                <w:i/>
                <w:sz w:val="18"/>
                <w:szCs w:val="18"/>
                <w:lang w:val="en-US"/>
              </w:rPr>
            </w:pPr>
          </w:p>
        </w:tc>
      </w:tr>
      <w:tr w:rsidR="00013A31" w:rsidTr="00FF6C6A">
        <w:trPr>
          <w:gridAfter w:val="1"/>
          <w:wAfter w:w="367" w:type="dxa"/>
          <w:trHeight w:val="181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Центральный аппарат в рамках непрограммной части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9402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607BC0">
            <w:pPr>
              <w:rPr>
                <w:b/>
                <w:i/>
                <w:sz w:val="20"/>
                <w:szCs w:val="20"/>
              </w:rPr>
            </w:pPr>
            <w:r w:rsidRPr="00700955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902,5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B62F3" w:rsidRDefault="00013A31" w:rsidP="001B62F3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</w:t>
            </w:r>
            <w:r w:rsidRPr="00BE63C0">
              <w:rPr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i/>
                <w:sz w:val="16"/>
                <w:szCs w:val="16"/>
              </w:rPr>
              <w:t>912,7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3D052A" w:rsidRDefault="00013A31" w:rsidP="00607BC0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781,0</w:t>
            </w:r>
          </w:p>
        </w:tc>
      </w:tr>
      <w:tr w:rsidR="00013A31" w:rsidTr="00FF6C6A">
        <w:trPr>
          <w:gridAfter w:val="1"/>
          <w:wAfter w:w="367" w:type="dxa"/>
          <w:trHeight w:val="11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       органами управления государственными внебюджетными фондами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607BC0">
            <w:pPr>
              <w:rPr>
                <w:b/>
                <w:i/>
                <w:sz w:val="20"/>
                <w:szCs w:val="20"/>
              </w:rPr>
            </w:pPr>
            <w:r w:rsidRPr="00700955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758,4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66E7E" w:rsidRDefault="00013A31" w:rsidP="001B62F3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700,0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</w:tr>
      <w:tr w:rsidR="00013A31" w:rsidTr="00FF6C6A">
        <w:trPr>
          <w:trHeight w:val="22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758,4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B62F3" w:rsidRDefault="00013A31" w:rsidP="001B62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700,0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367" w:type="dxa"/>
          </w:tcPr>
          <w:p w:rsidR="00013A31" w:rsidRDefault="00013A31" w:rsidP="00607BC0">
            <w:pPr>
              <w:rPr>
                <w:sz w:val="20"/>
                <w:szCs w:val="20"/>
              </w:rPr>
            </w:pP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607BC0">
            <w:pPr>
              <w:rPr>
                <w:b/>
                <w:i/>
                <w:sz w:val="18"/>
                <w:szCs w:val="18"/>
              </w:rPr>
            </w:pPr>
            <w:r w:rsidRPr="00700955">
              <w:rPr>
                <w:b/>
                <w:i/>
                <w:sz w:val="18"/>
                <w:szCs w:val="18"/>
              </w:rPr>
              <w:t>144,1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1B62F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212,7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181,0</w:t>
            </w:r>
          </w:p>
        </w:tc>
      </w:tr>
      <w:tr w:rsidR="00013A31" w:rsidTr="00FF6C6A">
        <w:trPr>
          <w:gridAfter w:val="1"/>
          <w:wAfter w:w="367" w:type="dxa"/>
          <w:trHeight w:val="191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758,4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B62F3" w:rsidRDefault="00013A31" w:rsidP="00607BC0">
            <w:pPr>
              <w:rPr>
                <w:b/>
                <w:i/>
                <w:sz w:val="18"/>
                <w:szCs w:val="18"/>
              </w:rPr>
            </w:pPr>
            <w:r w:rsidRPr="001B62F3">
              <w:rPr>
                <w:b/>
                <w:i/>
                <w:sz w:val="18"/>
                <w:szCs w:val="18"/>
              </w:rPr>
              <w:t xml:space="preserve"> 912,7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781,0</w:t>
            </w:r>
          </w:p>
        </w:tc>
      </w:tr>
      <w:tr w:rsidR="00013A31" w:rsidTr="00FF6C6A">
        <w:trPr>
          <w:gridAfter w:val="1"/>
          <w:wAfter w:w="367" w:type="dxa"/>
          <w:trHeight w:val="22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14E3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374,8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B62F3" w:rsidRDefault="00013A31" w:rsidP="00607BC0">
            <w:pPr>
              <w:rPr>
                <w:b/>
                <w:i/>
                <w:sz w:val="18"/>
                <w:szCs w:val="18"/>
              </w:rPr>
            </w:pPr>
            <w:r w:rsidRPr="001B62F3">
              <w:rPr>
                <w:b/>
                <w:i/>
                <w:sz w:val="18"/>
                <w:szCs w:val="18"/>
              </w:rPr>
              <w:t xml:space="preserve">   440,0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445,2</w:t>
            </w:r>
          </w:p>
        </w:tc>
      </w:tr>
      <w:tr w:rsidR="00013A31" w:rsidTr="00FF6C6A">
        <w:trPr>
          <w:gridAfter w:val="1"/>
          <w:wAfter w:w="367" w:type="dxa"/>
          <w:trHeight w:val="109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374,8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440,0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445,2</w:t>
            </w:r>
          </w:p>
        </w:tc>
      </w:tr>
      <w:tr w:rsidR="00013A31" w:rsidTr="00FF6C6A">
        <w:trPr>
          <w:gridAfter w:val="1"/>
          <w:wAfter w:w="367" w:type="dxa"/>
          <w:trHeight w:val="232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359,3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440,0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445,5</w:t>
            </w:r>
          </w:p>
        </w:tc>
      </w:tr>
      <w:tr w:rsidR="00013A31" w:rsidTr="00FF6C6A">
        <w:trPr>
          <w:gridAfter w:val="1"/>
          <w:wAfter w:w="367" w:type="dxa"/>
          <w:trHeight w:val="22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022AC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0009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en-US"/>
              </w:rPr>
              <w:t>020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359,3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440,0  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E064BC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445,2</w:t>
            </w:r>
          </w:p>
        </w:tc>
      </w:tr>
      <w:tr w:rsidR="00013A31" w:rsidTr="00FF6C6A">
        <w:trPr>
          <w:gridAfter w:val="1"/>
          <w:wAfter w:w="367" w:type="dxa"/>
          <w:trHeight w:val="232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 w:rsidRPr="001E4E76">
              <w:rPr>
                <w:sz w:val="18"/>
                <w:szCs w:val="18"/>
              </w:rPr>
              <w:t>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>
              <w:rPr>
                <w:sz w:val="18"/>
                <w:szCs w:val="18"/>
              </w:rPr>
              <w:t>4</w:t>
            </w:r>
            <w:r w:rsidRPr="001E4E76">
              <w:rPr>
                <w:sz w:val="18"/>
                <w:szCs w:val="18"/>
              </w:rPr>
              <w:t>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359,3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D052A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</w:rPr>
              <w:t>440,0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445,2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359,3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440,0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2341C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445,2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0E06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E7659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</w:t>
            </w:r>
            <w:r w:rsidRPr="00EE7659">
              <w:rPr>
                <w:b/>
                <w:i/>
                <w:sz w:val="18"/>
                <w:szCs w:val="18"/>
              </w:rPr>
              <w:t>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EE7659" w:rsidRDefault="00013A31" w:rsidP="00607BC0">
            <w:pPr>
              <w:rPr>
                <w:b/>
                <w:i/>
                <w:sz w:val="18"/>
                <w:szCs w:val="18"/>
              </w:rPr>
            </w:pPr>
            <w:r w:rsidRPr="00EE7659">
              <w:rPr>
                <w:b/>
                <w:i/>
                <w:sz w:val="18"/>
                <w:szCs w:val="18"/>
              </w:rPr>
              <w:t xml:space="preserve">  10,0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0E06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 w:rsidRPr="00650E06">
              <w:rPr>
                <w:b/>
                <w:sz w:val="18"/>
                <w:szCs w:val="18"/>
              </w:rPr>
              <w:t>10.0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50E06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</w:tr>
      <w:tr w:rsidR="00013A31" w:rsidTr="00FF6C6A">
        <w:trPr>
          <w:gridAfter w:val="1"/>
          <w:wAfter w:w="367" w:type="dxa"/>
          <w:trHeight w:val="232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191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094</w:t>
            </w:r>
            <w:r w:rsidRPr="001E4E76">
              <w:rPr>
                <w:i/>
                <w:sz w:val="18"/>
                <w:szCs w:val="18"/>
              </w:rPr>
              <w:t>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239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Уплата пени ,штрафов</w:t>
            </w:r>
          </w:p>
          <w:p w:rsidR="00013A31" w:rsidRDefault="00013A31" w:rsidP="00607BC0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607BC0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</w:tr>
      <w:tr w:rsidR="00013A31" w:rsidTr="00FF6C6A">
        <w:trPr>
          <w:gridAfter w:val="1"/>
          <w:wAfter w:w="367" w:type="dxa"/>
          <w:trHeight w:val="123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</w:tr>
      <w:tr w:rsidR="00013A31" w:rsidTr="00FF6C6A">
        <w:trPr>
          <w:gridAfter w:val="1"/>
          <w:wAfter w:w="367" w:type="dxa"/>
          <w:trHeight w:val="342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75,8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75,8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</w:tr>
      <w:tr w:rsidR="00013A31" w:rsidTr="00FF6C6A">
        <w:trPr>
          <w:gridAfter w:val="1"/>
          <w:wAfter w:w="367" w:type="dxa"/>
          <w:trHeight w:val="574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</w:tr>
      <w:tr w:rsidR="00013A31" w:rsidTr="00FF6C6A">
        <w:trPr>
          <w:gridAfter w:val="1"/>
          <w:wAfter w:w="367" w:type="dxa"/>
          <w:trHeight w:val="191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</w:tr>
      <w:tr w:rsidR="00013A31" w:rsidTr="00FF6C6A">
        <w:trPr>
          <w:gridAfter w:val="1"/>
          <w:wAfter w:w="367" w:type="dxa"/>
          <w:trHeight w:val="574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ЛФ00094230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</w:tr>
      <w:tr w:rsidR="00013A31" w:rsidTr="00FF6C6A">
        <w:trPr>
          <w:gridAfter w:val="1"/>
          <w:wAfter w:w="367" w:type="dxa"/>
          <w:trHeight w:val="185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</w:tr>
      <w:tr w:rsidR="00013A31" w:rsidTr="00FF6C6A">
        <w:trPr>
          <w:gridAfter w:val="1"/>
          <w:wAfter w:w="367" w:type="dxa"/>
          <w:trHeight w:val="11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82347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54,0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10,0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</w:pPr>
            <w:r w:rsidRPr="002B4C38"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Cs/>
              </w:rPr>
            </w:pPr>
            <w:r w:rsidRPr="002B4C38">
              <w:rPr>
                <w:iCs/>
              </w:rPr>
              <w:t>Резервные фонды  местных администраций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C12E9" w:rsidRDefault="00013A31" w:rsidP="00607BC0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100,0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E7659" w:rsidRDefault="00013A31" w:rsidP="00607BC0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EE7659" w:rsidRDefault="00013A31" w:rsidP="00607BC0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100</w:t>
            </w:r>
            <w:r w:rsidRPr="00EE7659">
              <w:rPr>
                <w:b/>
                <w:iCs/>
                <w:sz w:val="20"/>
                <w:szCs w:val="20"/>
              </w:rPr>
              <w:t>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289E" w:rsidRDefault="00013A31" w:rsidP="00607BC0">
            <w:pPr>
              <w:rPr>
                <w:b/>
                <w:i/>
              </w:rPr>
            </w:pPr>
            <w:r w:rsidRPr="002B289E">
              <w:rPr>
                <w:b/>
                <w:i/>
                <w:sz w:val="22"/>
                <w:szCs w:val="22"/>
              </w:rPr>
              <w:t>Муниципальная программа «Охрана и использование земель на территории Старогольского сельского поселения на 2023-2025гг»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E7659" w:rsidRDefault="00013A31" w:rsidP="00607BC0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</w:t>
            </w:r>
            <w:r w:rsidRPr="00EE7659">
              <w:rPr>
                <w:b/>
                <w:i/>
                <w:iCs/>
                <w:sz w:val="20"/>
                <w:szCs w:val="20"/>
              </w:rPr>
              <w:t>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C12E9" w:rsidRDefault="00013A31" w:rsidP="00607BC0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val="en-US"/>
              </w:rPr>
              <w:t xml:space="preserve">   </w:t>
            </w:r>
            <w:r>
              <w:rPr>
                <w:b/>
                <w:iCs/>
                <w:sz w:val="20"/>
                <w:szCs w:val="20"/>
              </w:rPr>
              <w:t>3,0</w:t>
            </w:r>
            <w:r>
              <w:rPr>
                <w:b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FC12E9" w:rsidRDefault="00013A31" w:rsidP="00607BC0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3,0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Подпрограмма</w:t>
            </w:r>
          </w:p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«Охрана и использование земель на территории Старогольского сельского поселения»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602E1" w:rsidRDefault="00013A31" w:rsidP="00607BC0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97,0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602E1" w:rsidRDefault="00013A31" w:rsidP="00607BC0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97,0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sz w:val="22"/>
                <w:szCs w:val="22"/>
              </w:rPr>
              <w:t>Основное мероприятие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D0D77" w:rsidRDefault="00013A31" w:rsidP="00607BC0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97,0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D0D7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Закупка товаров ,работ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 w:rsidRPr="0065197D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289E" w:rsidRDefault="00013A31" w:rsidP="00607BC0">
            <w:pPr>
              <w:rPr>
                <w:b/>
                <w:i/>
              </w:rPr>
            </w:pPr>
            <w:r w:rsidRPr="002B289E">
              <w:rPr>
                <w:b/>
                <w:i/>
                <w:sz w:val="22"/>
                <w:szCs w:val="22"/>
              </w:rPr>
              <w:t>Программа «Профилактика безнадзорности и правонарушений несовершеннолетних и защита их прав в Старогол</w:t>
            </w:r>
            <w:r>
              <w:rPr>
                <w:b/>
                <w:i/>
                <w:sz w:val="22"/>
                <w:szCs w:val="22"/>
              </w:rPr>
              <w:t>ьском сельском поселении на 2024-2026 гг.</w:t>
            </w:r>
            <w:r w:rsidRPr="002B289E">
              <w:rPr>
                <w:b/>
                <w:i/>
                <w:sz w:val="22"/>
                <w:szCs w:val="22"/>
              </w:rPr>
              <w:t>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sz w:val="22"/>
                <w:szCs w:val="22"/>
              </w:rPr>
              <w:t>Основное мероприятие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15B56" w:rsidRDefault="00013A31" w:rsidP="00607BC0">
            <w:pPr>
              <w:rPr>
                <w:i/>
              </w:rPr>
            </w:pPr>
            <w:r w:rsidRPr="00015B56">
              <w:rPr>
                <w:b/>
                <w:i/>
                <w:sz w:val="20"/>
                <w:szCs w:val="20"/>
              </w:rPr>
              <w:t>Программа «Профилактика незаконного употребления наркотических средств и противодействия незаконному обороту наркотических средств, психотропных веществ и их аналогов на территории Старогольского сельского поселения на 2024-2026гг</w:t>
            </w:r>
            <w:r w:rsidRPr="00015B56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607BC0">
            <w:pPr>
              <w:rPr>
                <w:i/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Закупка товаров, </w:t>
            </w:r>
            <w:r w:rsidRPr="00336A27">
              <w:rPr>
                <w:sz w:val="20"/>
                <w:szCs w:val="20"/>
              </w:rPr>
              <w:t>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607BC0">
            <w:pPr>
              <w:rPr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9578F" w:rsidRDefault="00013A31" w:rsidP="00607BC0">
            <w:pPr>
              <w:rPr>
                <w:b/>
                <w:sz w:val="20"/>
                <w:szCs w:val="20"/>
              </w:rPr>
            </w:pPr>
            <w:r w:rsidRPr="0019578F">
              <w:rPr>
                <w:b/>
                <w:sz w:val="20"/>
                <w:szCs w:val="20"/>
              </w:rPr>
              <w:t>Программа «Военно-патриотическое воспитание несовершеннолетних и молодежи Старогольского</w:t>
            </w:r>
          </w:p>
          <w:p w:rsidR="00013A31" w:rsidRDefault="00013A31" w:rsidP="00607BC0">
            <w:r>
              <w:rPr>
                <w:b/>
                <w:sz w:val="20"/>
                <w:szCs w:val="20"/>
              </w:rPr>
              <w:t>сельского поселения на 2025-2027</w:t>
            </w:r>
            <w:r w:rsidRPr="0019578F">
              <w:rPr>
                <w:b/>
                <w:sz w:val="20"/>
                <w:szCs w:val="20"/>
              </w:rPr>
              <w:t xml:space="preserve"> гг.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607BC0">
            <w:pPr>
              <w:rPr>
                <w:i/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607BC0">
            <w:pPr>
              <w:rPr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Закупка товаров ,работ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177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607BC0">
            <w:pPr>
              <w:rPr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E7659" w:rsidRDefault="00013A31" w:rsidP="00607BC0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192,7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EE7659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199,5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2349F9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192,7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199,5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D0D77" w:rsidRDefault="00013A31" w:rsidP="00607BC0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6"/>
                <w:szCs w:val="16"/>
              </w:rPr>
              <w:t>192,7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D0D7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199,5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ЛФ00000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607BC0">
            <w:pPr>
              <w:rPr>
                <w:b/>
                <w:sz w:val="18"/>
                <w:szCs w:val="18"/>
              </w:rPr>
            </w:pPr>
            <w:r w:rsidRPr="009E0A65">
              <w:rPr>
                <w:b/>
                <w:sz w:val="18"/>
                <w:szCs w:val="18"/>
              </w:rPr>
              <w:t xml:space="preserve">   199,5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  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100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176,5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D0D77" w:rsidRDefault="00013A31" w:rsidP="00607BC0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  192,7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607BC0">
            <w:pPr>
              <w:rPr>
                <w:b/>
                <w:sz w:val="18"/>
                <w:szCs w:val="18"/>
              </w:rPr>
            </w:pPr>
            <w:r w:rsidRPr="009E0A65">
              <w:rPr>
                <w:b/>
                <w:sz w:val="18"/>
                <w:szCs w:val="18"/>
              </w:rPr>
              <w:t xml:space="preserve">   199,5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100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  176,5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607BC0">
            <w:pPr>
              <w:rPr>
                <w:b/>
                <w:sz w:val="18"/>
                <w:szCs w:val="18"/>
              </w:rPr>
            </w:pPr>
            <w:r w:rsidRPr="009E0A65">
              <w:rPr>
                <w:b/>
              </w:rPr>
              <w:t xml:space="preserve">  </w:t>
            </w:r>
            <w:r w:rsidRPr="009E0A65">
              <w:rPr>
                <w:b/>
                <w:sz w:val="18"/>
                <w:szCs w:val="18"/>
              </w:rPr>
              <w:t>199,5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F7022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176,5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D0D77" w:rsidRDefault="00013A31" w:rsidP="00607BC0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>
              <w:rPr>
                <w:b/>
                <w:sz w:val="16"/>
                <w:szCs w:val="16"/>
              </w:rPr>
              <w:t>192,7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 w:rsidRPr="009E0A65">
              <w:rPr>
                <w:b/>
                <w:sz w:val="18"/>
                <w:szCs w:val="18"/>
              </w:rPr>
              <w:t>199,5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0A65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9E0A65">
              <w:rPr>
                <w:b/>
                <w:i/>
                <w:sz w:val="18"/>
                <w:szCs w:val="18"/>
              </w:rPr>
              <w:t>1</w:t>
            </w:r>
            <w:r>
              <w:rPr>
                <w:b/>
                <w:i/>
                <w:sz w:val="18"/>
                <w:szCs w:val="18"/>
              </w:rPr>
              <w:t>36,0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0A65" w:rsidRDefault="00013A31" w:rsidP="00607BC0">
            <w:pPr>
              <w:rPr>
                <w:b/>
                <w:i/>
                <w:sz w:val="18"/>
                <w:szCs w:val="18"/>
              </w:rPr>
            </w:pPr>
            <w:r w:rsidRPr="009E0A65">
              <w:rPr>
                <w:b/>
                <w:i/>
                <w:sz w:val="18"/>
                <w:szCs w:val="18"/>
              </w:rPr>
              <w:t xml:space="preserve">   </w:t>
            </w:r>
            <w:r>
              <w:rPr>
                <w:b/>
                <w:i/>
                <w:sz w:val="18"/>
                <w:szCs w:val="18"/>
              </w:rPr>
              <w:t>148</w:t>
            </w:r>
            <w:r w:rsidRPr="009E0A65">
              <w:rPr>
                <w:b/>
                <w:i/>
                <w:sz w:val="18"/>
                <w:szCs w:val="18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607BC0">
            <w:pPr>
              <w:rPr>
                <w:b/>
                <w:i/>
                <w:sz w:val="18"/>
                <w:szCs w:val="18"/>
              </w:rPr>
            </w:pPr>
            <w:r w:rsidRPr="009E0A65">
              <w:rPr>
                <w:b/>
                <w:i/>
                <w:sz w:val="18"/>
                <w:szCs w:val="18"/>
              </w:rPr>
              <w:t>1</w:t>
            </w:r>
            <w:r>
              <w:rPr>
                <w:b/>
                <w:i/>
                <w:sz w:val="18"/>
                <w:szCs w:val="18"/>
              </w:rPr>
              <w:t>53,0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ЛФ00051180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40,5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44,7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D0D7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46,5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40431" w:rsidRDefault="00013A31" w:rsidP="00607BC0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F7022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8088A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D46D2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F437C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D46D2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87BF4" w:rsidRDefault="00013A31" w:rsidP="00607BC0">
            <w:pPr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  <w:r w:rsidRPr="00887BF4">
              <w:rPr>
                <w:b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</w:rPr>
              <w:t>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87BF4" w:rsidRDefault="00013A31" w:rsidP="00607BC0">
            <w:pPr>
              <w:rPr>
                <w:i/>
              </w:rPr>
            </w:pPr>
            <w:r>
              <w:rPr>
                <w:i/>
              </w:rPr>
              <w:t>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rPr>
                <w:i/>
              </w:rPr>
            </w:pPr>
            <w:r>
              <w:rPr>
                <w:i/>
              </w:rPr>
              <w:t>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607BC0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7E423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607BC0">
            <w:pPr>
              <w:jc w:val="center"/>
              <w:rPr>
                <w:b/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607BC0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7E4231">
              <w:rPr>
                <w:b/>
                <w:i/>
                <w:sz w:val="22"/>
                <w:szCs w:val="22"/>
              </w:rPr>
              <w:t>.</w:t>
            </w:r>
            <w:r w:rsidRPr="007E4231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F31AD" w:rsidRDefault="00013A31" w:rsidP="00607BC0">
            <w:pPr>
              <w:rPr>
                <w:b/>
                <w:i/>
                <w:lang w:val="en-US"/>
              </w:rPr>
            </w:pPr>
            <w:r w:rsidRPr="00EF31AD">
              <w:rPr>
                <w:b/>
                <w:i/>
                <w:sz w:val="22"/>
                <w:szCs w:val="22"/>
              </w:rPr>
              <w:t xml:space="preserve"> 3,0 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rPr>
                <w:b/>
                <w:i/>
              </w:rPr>
            </w:pPr>
            <w:r>
              <w:rPr>
                <w:b/>
                <w:i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87390" w:rsidRDefault="00013A31" w:rsidP="00607BC0">
            <w:r w:rsidRPr="00087390">
              <w:t>Программная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 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jc w:val="center"/>
              <w:rPr>
                <w:i/>
              </w:rPr>
            </w:pP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B7CEF" w:rsidRDefault="00013A31" w:rsidP="00607BC0">
            <w:pPr>
              <w:rPr>
                <w:b/>
                <w:i/>
                <w:sz w:val="18"/>
                <w:szCs w:val="18"/>
              </w:rPr>
            </w:pPr>
            <w:r w:rsidRPr="00BB7CEF">
              <w:rPr>
                <w:b/>
                <w:i/>
                <w:sz w:val="22"/>
                <w:szCs w:val="22"/>
              </w:rPr>
              <w:t xml:space="preserve">  </w:t>
            </w:r>
            <w:r w:rsidRPr="00BB7CEF">
              <w:rPr>
                <w:b/>
                <w:i/>
                <w:sz w:val="18"/>
                <w:szCs w:val="18"/>
              </w:rPr>
              <w:t>3,0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 Муниципальная </w:t>
            </w:r>
            <w:r w:rsidRPr="00C0066A">
              <w:rPr>
                <w:b/>
                <w:i/>
                <w:sz w:val="22"/>
                <w:szCs w:val="22"/>
              </w:rPr>
              <w:t xml:space="preserve"> программа «Обеспечен</w:t>
            </w:r>
            <w:r>
              <w:rPr>
                <w:b/>
                <w:i/>
                <w:sz w:val="22"/>
                <w:szCs w:val="22"/>
              </w:rPr>
              <w:t>ие пожарной безопасности на 2024-2026годы в Старогольского</w:t>
            </w:r>
            <w:r w:rsidRPr="00C0066A">
              <w:rPr>
                <w:b/>
                <w:i/>
                <w:sz w:val="22"/>
                <w:szCs w:val="22"/>
              </w:rPr>
              <w:t xml:space="preserve"> сельском поселении».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</w:t>
            </w:r>
            <w:r w:rsidRPr="00C0066A">
              <w:rPr>
                <w:b/>
                <w:i/>
                <w:sz w:val="18"/>
                <w:szCs w:val="18"/>
              </w:rPr>
              <w:t>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b/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C0066A">
              <w:rPr>
                <w:b/>
                <w:i/>
                <w:sz w:val="22"/>
                <w:szCs w:val="22"/>
              </w:rPr>
              <w:t>.</w:t>
            </w:r>
            <w:r w:rsidRPr="00C0066A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 «</w:t>
            </w:r>
            <w:r>
              <w:rPr>
                <w:i/>
                <w:sz w:val="22"/>
                <w:szCs w:val="22"/>
              </w:rPr>
              <w:t>Обеспечение пожарной безопасности на 2024-2026 годы в Старогольского сельском поселении»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F437C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17604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17604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D6D5F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D6D5F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92CDC" w:rsidRDefault="00013A31" w:rsidP="00607BC0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92CDC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92CDC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92CDC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17604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17604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</w:t>
            </w:r>
            <w:r w:rsidRPr="00817604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17604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D6D5F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607BC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F85A6F" w:rsidRDefault="00013A31" w:rsidP="00607BC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93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76060" w:rsidRDefault="00013A31" w:rsidP="00607BC0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Ф900000000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3.0</w:t>
            </w:r>
          </w:p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  <w:p w:rsidR="00013A31" w:rsidRDefault="00013A31" w:rsidP="00607BC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3,0</w:t>
            </w:r>
          </w:p>
          <w:p w:rsidR="00013A31" w:rsidRPr="001E7CD1" w:rsidRDefault="00013A31" w:rsidP="00607BC0">
            <w:pPr>
              <w:spacing w:after="200" w:line="276" w:lineRule="auto"/>
              <w:rPr>
                <w:sz w:val="20"/>
                <w:szCs w:val="20"/>
              </w:rPr>
            </w:pPr>
          </w:p>
          <w:p w:rsidR="00013A31" w:rsidRDefault="00013A31" w:rsidP="00607BC0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013A31" w:rsidRDefault="00013A31" w:rsidP="00607BC0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013A31" w:rsidRDefault="00013A31" w:rsidP="00607BC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13A31" w:rsidTr="00FF6C6A">
        <w:trPr>
          <w:gridAfter w:val="1"/>
          <w:wAfter w:w="367" w:type="dxa"/>
          <w:trHeight w:val="93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Дорожный фонд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0409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63A6" w:rsidRDefault="00013A31" w:rsidP="00607BC0">
            <w:pPr>
              <w:jc w:val="center"/>
              <w:rPr>
                <w:i/>
                <w:sz w:val="16"/>
                <w:szCs w:val="16"/>
              </w:rPr>
            </w:pPr>
            <w:r w:rsidRPr="006863A6">
              <w:rPr>
                <w:i/>
                <w:sz w:val="16"/>
                <w:szCs w:val="16"/>
              </w:rPr>
              <w:t>ЛФ00094235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17604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817604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  <w:p w:rsidR="00013A31" w:rsidRDefault="00013A31" w:rsidP="00607BC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013A31" w:rsidRPr="001E7CD1" w:rsidRDefault="00013A31" w:rsidP="00607BC0">
            <w:pPr>
              <w:spacing w:after="200" w:line="276" w:lineRule="auto"/>
              <w:rPr>
                <w:sz w:val="20"/>
                <w:szCs w:val="20"/>
              </w:rPr>
            </w:pPr>
          </w:p>
          <w:p w:rsidR="00013A31" w:rsidRDefault="00013A31" w:rsidP="00607BC0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013A31" w:rsidRDefault="00013A31" w:rsidP="00607BC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607BC0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>Муниц</w:t>
            </w:r>
            <w:r>
              <w:rPr>
                <w:b/>
                <w:i/>
                <w:sz w:val="22"/>
                <w:szCs w:val="22"/>
              </w:rPr>
              <w:t xml:space="preserve">ипальная программа Старогольского сельского поселения «Поддержка и  развитие </w:t>
            </w:r>
            <w:r w:rsidRPr="00F85A6F">
              <w:rPr>
                <w:b/>
                <w:i/>
                <w:sz w:val="22"/>
                <w:szCs w:val="22"/>
              </w:rPr>
              <w:t xml:space="preserve"> малого и среднего пре</w:t>
            </w:r>
            <w:r>
              <w:rPr>
                <w:b/>
                <w:i/>
                <w:sz w:val="22"/>
                <w:szCs w:val="22"/>
              </w:rPr>
              <w:t>дпринимательства в Старогольского сельском поселении на 2023-2025</w:t>
            </w:r>
            <w:r w:rsidRPr="00F85A6F">
              <w:rPr>
                <w:b/>
                <w:i/>
                <w:sz w:val="22"/>
                <w:szCs w:val="22"/>
              </w:rPr>
              <w:t>годы.»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A0D07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607BC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607BC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3.0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607BC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013A31" w:rsidRDefault="00013A31" w:rsidP="00607BC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607BC0">
            <w:pPr>
              <w:rPr>
                <w:sz w:val="20"/>
                <w:szCs w:val="20"/>
              </w:rPr>
            </w:pPr>
          </w:p>
          <w:p w:rsidR="00013A31" w:rsidRDefault="00013A31" w:rsidP="00607BC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t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607BC0">
            <w:pPr>
              <w:rPr>
                <w:sz w:val="20"/>
                <w:szCs w:val="20"/>
              </w:rPr>
            </w:pPr>
          </w:p>
          <w:p w:rsidR="00013A31" w:rsidRDefault="00013A31" w:rsidP="00607BC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</w:p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607BC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3,0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3,0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3,0</w:t>
            </w:r>
          </w:p>
        </w:tc>
      </w:tr>
      <w:tr w:rsidR="00013A31" w:rsidRPr="002A3519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C6C89" w:rsidRDefault="00013A31" w:rsidP="00607BC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394,8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A3519" w:rsidRDefault="00013A31" w:rsidP="00607BC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370,0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A3519" w:rsidRDefault="00013A31" w:rsidP="00CD7CD5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470,0</w:t>
            </w:r>
          </w:p>
        </w:tc>
      </w:tr>
      <w:tr w:rsidR="00013A31" w:rsidRPr="002A3519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A3519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A3519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450,0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Непрограммная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E0C8B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ЛФ00000</w:t>
            </w:r>
            <w:r w:rsidRPr="00AE0C8B">
              <w:rPr>
                <w:sz w:val="18"/>
                <w:szCs w:val="18"/>
              </w:rPr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0503 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E0C8B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 w:rsidRPr="00AE0C8B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t>Закупка товаров, работ и услуг для государственных (муниципальных)услуг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A0D07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110.0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7579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r>
              <w:rPr>
                <w:sz w:val="22"/>
                <w:szCs w:val="22"/>
              </w:rPr>
              <w:t>Иные закупки товаров, работ и услуг для государственных(муниципальных)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A0D0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16396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</w:t>
            </w:r>
            <w:r w:rsidRPr="00016396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016396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</w:t>
            </w:r>
            <w:r w:rsidRPr="00016396">
              <w:rPr>
                <w:i/>
                <w:sz w:val="20"/>
                <w:szCs w:val="20"/>
              </w:rPr>
              <w:t>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Непрограммная часть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22F5F" w:rsidRDefault="00013A31" w:rsidP="00607BC0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22F5F" w:rsidRDefault="00013A31" w:rsidP="00607BC0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D2FA3" w:rsidRDefault="00013A31" w:rsidP="00607BC0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ЛФ00000000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22F5F" w:rsidRDefault="00013A31" w:rsidP="00607BC0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22F5F" w:rsidRDefault="00013A31" w:rsidP="00607BC0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rPr>
                <w:b/>
                <w:i/>
              </w:rPr>
            </w:pPr>
            <w:r>
              <w:rPr>
                <w:b/>
                <w:i/>
              </w:rPr>
              <w:t>44,8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Уличное освещение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7579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44,8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44,8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Организация и содержание мест захоронения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114,9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 xml:space="preserve"> ЛФ 00094120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114,9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110,0</w:t>
            </w:r>
          </w:p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114,9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0899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F80899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114,9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114,9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7579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110,0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7579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160,0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Прочие мероприятия по благоустройству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0899" w:rsidRDefault="00013A31" w:rsidP="00607BC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85,2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85,2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 w:rsidRPr="00DD3D13">
              <w:rPr>
                <w:i/>
              </w:rPr>
              <w:t>Закупка товаров, работ и услуг для государственных (муниципальных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</w:rPr>
              <w:t>00</w:t>
            </w:r>
            <w:r w:rsidRPr="000053A8">
              <w:rPr>
                <w:sz w:val="18"/>
                <w:szCs w:val="18"/>
              </w:rPr>
              <w:t>094130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85,2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85,2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D3D13" w:rsidRDefault="00013A31" w:rsidP="00607BC0">
            <w:pPr>
              <w:jc w:val="center"/>
              <w:rPr>
                <w:i/>
              </w:rPr>
            </w:pPr>
            <w:r w:rsidRPr="00DD3D13">
              <w:rPr>
                <w:i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85,2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85,2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D3D13" w:rsidRDefault="00013A31" w:rsidP="00607BC0">
            <w:pPr>
              <w:jc w:val="center"/>
              <w:rPr>
                <w:i/>
              </w:rPr>
            </w:pPr>
            <w:r w:rsidRPr="00336C8F">
              <w:rPr>
                <w:i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75795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85,2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FB44DF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85,2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C8F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Средства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bCs/>
                <w:i/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85,2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85,2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F3DF5" w:rsidRDefault="00013A31" w:rsidP="00607BC0">
            <w:pPr>
              <w:rPr>
                <w:b/>
                <w:i/>
              </w:rPr>
            </w:pPr>
            <w:r w:rsidRPr="009F3DF5">
              <w:rPr>
                <w:b/>
                <w:i/>
                <w:sz w:val="22"/>
                <w:szCs w:val="22"/>
              </w:rPr>
              <w:t xml:space="preserve">Муниципальная программа «Благоустройство населенных пунктов </w:t>
            </w:r>
            <w:r>
              <w:rPr>
                <w:b/>
                <w:i/>
                <w:sz w:val="22"/>
                <w:szCs w:val="22"/>
              </w:rPr>
              <w:t>Старогольского сельского поселения на 2024-2026гг»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607BC0">
            <w:pPr>
              <w:rPr>
                <w:i/>
                <w:sz w:val="20"/>
                <w:szCs w:val="20"/>
              </w:rPr>
            </w:pPr>
            <w:r w:rsidRPr="00152197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15219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20,0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822B0" w:rsidRDefault="00013A31" w:rsidP="00607BC0">
            <w:pPr>
              <w:jc w:val="center"/>
              <w:rPr>
                <w:b/>
              </w:rPr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607BC0">
            <w:pPr>
              <w:rPr>
                <w:i/>
                <w:sz w:val="20"/>
                <w:szCs w:val="20"/>
              </w:rPr>
            </w:pPr>
            <w:r w:rsidRPr="00152197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15219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607BC0">
            <w:pPr>
              <w:rPr>
                <w:i/>
                <w:sz w:val="20"/>
                <w:szCs w:val="20"/>
              </w:rPr>
            </w:pPr>
            <w:r w:rsidRPr="00152197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152197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20,0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822B0" w:rsidRDefault="00013A31" w:rsidP="00607BC0">
            <w:pPr>
              <w:jc w:val="center"/>
              <w:rPr>
                <w:b/>
              </w:rPr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607BC0">
            <w:pPr>
              <w:jc w:val="center"/>
              <w:rPr>
                <w:sz w:val="18"/>
                <w:szCs w:val="18"/>
              </w:rPr>
            </w:pPr>
            <w:r w:rsidRPr="00152197">
              <w:rPr>
                <w:sz w:val="18"/>
                <w:szCs w:val="18"/>
              </w:rPr>
              <w:t>20,0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52197" w:rsidRDefault="00013A31" w:rsidP="00607BC0">
            <w:pPr>
              <w:jc w:val="center"/>
              <w:rPr>
                <w:sz w:val="18"/>
                <w:szCs w:val="18"/>
              </w:rPr>
            </w:pPr>
            <w:r w:rsidRPr="00152197">
              <w:rPr>
                <w:sz w:val="18"/>
                <w:szCs w:val="18"/>
              </w:rPr>
              <w:t>20,0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0500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</w:pPr>
            <w:r>
              <w:t>0503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607B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607BC0">
            <w:pPr>
              <w:jc w:val="center"/>
              <w:rPr>
                <w:sz w:val="18"/>
                <w:szCs w:val="18"/>
              </w:rPr>
            </w:pPr>
            <w:r w:rsidRPr="00152197">
              <w:rPr>
                <w:sz w:val="18"/>
                <w:szCs w:val="18"/>
              </w:rPr>
              <w:t>20,0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52197" w:rsidRDefault="00013A31" w:rsidP="00607BC0">
            <w:pPr>
              <w:jc w:val="center"/>
              <w:rPr>
                <w:sz w:val="18"/>
                <w:szCs w:val="18"/>
              </w:rPr>
            </w:pPr>
            <w:r w:rsidRPr="00152197">
              <w:rPr>
                <w:sz w:val="18"/>
                <w:szCs w:val="18"/>
              </w:rPr>
              <w:t>20,0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 w:rsidRPr="009A55B4">
              <w:rPr>
                <w:b/>
              </w:rPr>
              <w:t xml:space="preserve">Культура 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519,2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C106C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681,6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C106C" w:rsidRDefault="00013A31" w:rsidP="00607BC0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655,5</w:t>
            </w:r>
          </w:p>
          <w:p w:rsidR="00013A31" w:rsidRDefault="00013A31" w:rsidP="00607BC0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 w:rsidRPr="009A55B4">
              <w:rPr>
                <w:b/>
              </w:rPr>
              <w:t>Культура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519,2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C106C" w:rsidRDefault="00013A31" w:rsidP="00607B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681,6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349F9" w:rsidRDefault="00013A31" w:rsidP="00607BC0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655,5</w:t>
            </w:r>
          </w:p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t>Закупка товаров, работ и услуг для государственных (муниципальных услуг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</w:p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0800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</w:t>
            </w:r>
            <w:r>
              <w:rPr>
                <w:sz w:val="18"/>
                <w:szCs w:val="18"/>
              </w:rPr>
              <w:t>4231</w:t>
            </w: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519,2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681,6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655,5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</w:p>
          <w:p w:rsidR="00013A31" w:rsidRPr="009A55B4" w:rsidRDefault="00013A31" w:rsidP="00607BC0">
            <w:pPr>
              <w:jc w:val="center"/>
            </w:pPr>
            <w:r w:rsidRPr="009A55B4">
              <w:t>0800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</w:t>
            </w:r>
            <w:r>
              <w:rPr>
                <w:sz w:val="18"/>
                <w:szCs w:val="18"/>
              </w:rPr>
              <w:t>231</w:t>
            </w: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519,2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9E14E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681,6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9E14E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655,5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>
              <w:t>0800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9E14E3">
              <w:rPr>
                <w:sz w:val="16"/>
                <w:szCs w:val="16"/>
              </w:rPr>
              <w:t>ЛФ00094231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>
              <w:t>0800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14E3" w:rsidRDefault="00013A31" w:rsidP="00607BC0">
            <w:pPr>
              <w:jc w:val="center"/>
              <w:rPr>
                <w:sz w:val="16"/>
                <w:szCs w:val="16"/>
              </w:rPr>
            </w:pPr>
            <w:r w:rsidRPr="009E14E3">
              <w:rPr>
                <w:sz w:val="16"/>
                <w:szCs w:val="16"/>
              </w:rPr>
              <w:t>ЛФ00094231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519,2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681,6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1E55A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655,5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Социальная политика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Социальное обеспечение населения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2F2AA7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Непрограммная часть бюджета поселения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Социальная помощь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2,0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Оказание других видов социальной помощи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t>1000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1003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3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pStyle w:val="Heading9"/>
              <w:rPr>
                <w:sz w:val="24"/>
              </w:rPr>
            </w:pPr>
            <w:r>
              <w:rPr>
                <w:sz w:val="24"/>
              </w:rPr>
              <w:t>Пенсионное обеспечение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9A55B4">
              <w:rPr>
                <w:b/>
              </w:rPr>
              <w:t>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pStyle w:val="Heading9"/>
              <w:rPr>
                <w:sz w:val="24"/>
              </w:rPr>
            </w:pPr>
            <w:r w:rsidRPr="007355E9">
              <w:rPr>
                <w:sz w:val="24"/>
              </w:rPr>
              <w:t>Непрограммная часть бюджета поселения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Доплата к пенсиям, дополнительное пенсионное обеспечение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Социальные выплаты гражданам , кроме публичных социальных выплат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  <w:rPr>
                <w:i/>
              </w:rPr>
            </w:pPr>
          </w:p>
          <w:p w:rsidR="00013A31" w:rsidRPr="009A55B4" w:rsidRDefault="00013A31" w:rsidP="00607BC0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1101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321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</w:tr>
      <w:tr w:rsidR="00013A31" w:rsidRPr="009A55B4" w:rsidTr="00FF6C6A">
        <w:trPr>
          <w:gridAfter w:val="1"/>
          <w:wAfter w:w="367" w:type="dxa"/>
          <w:trHeight w:val="66"/>
        </w:trPr>
        <w:tc>
          <w:tcPr>
            <w:tcW w:w="4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  <w:r>
              <w:t>Средства поселения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607BC0">
            <w:pPr>
              <w:jc w:val="center"/>
            </w:pPr>
          </w:p>
          <w:p w:rsidR="00013A31" w:rsidRPr="009A55B4" w:rsidRDefault="00013A31" w:rsidP="00607BC0">
            <w:pPr>
              <w:jc w:val="center"/>
            </w:pPr>
            <w:r>
              <w:t>1</w:t>
            </w:r>
            <w:r w:rsidRPr="009A55B4">
              <w:t>00</w:t>
            </w:r>
            <w:r>
              <w:t>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1101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607BC0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607BC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607B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607B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b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CD10B3">
              <w:rPr>
                <w:sz w:val="20"/>
                <w:szCs w:val="20"/>
              </w:rPr>
              <w:t>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 w:rsidRPr="00CD10B3">
              <w:rPr>
                <w:b/>
                <w:i/>
                <w:sz w:val="20"/>
                <w:szCs w:val="20"/>
              </w:rPr>
              <w:t>Муниципальная целевая программа «Развитие физической культуры и спорта  в Старогол</w:t>
            </w:r>
            <w:r>
              <w:rPr>
                <w:b/>
                <w:i/>
                <w:sz w:val="20"/>
                <w:szCs w:val="20"/>
              </w:rPr>
              <w:t>ьского сельском поселении на 2024-2026</w:t>
            </w:r>
            <w:r w:rsidRPr="00CD10B3">
              <w:rPr>
                <w:b/>
                <w:i/>
                <w:sz w:val="20"/>
                <w:szCs w:val="20"/>
              </w:rPr>
              <w:t>годы»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 w:rsidRPr="00CD10B3">
              <w:rPr>
                <w:b/>
                <w:i/>
                <w:sz w:val="20"/>
                <w:szCs w:val="20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i/>
                <w:sz w:val="20"/>
                <w:szCs w:val="20"/>
              </w:rPr>
            </w:pPr>
            <w:r w:rsidRPr="00CD10B3">
              <w:rPr>
                <w:b/>
                <w:i/>
                <w:sz w:val="20"/>
                <w:szCs w:val="20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ЛФ00000000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b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 xml:space="preserve"> Подпрограмма  «Развитие физической культуры и спорта в Староголь</w:t>
            </w:r>
            <w:r>
              <w:rPr>
                <w:sz w:val="20"/>
                <w:szCs w:val="20"/>
              </w:rPr>
              <w:t>ского сельском поселении на 2024-2026</w:t>
            </w:r>
            <w:r w:rsidRPr="00CD10B3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 xml:space="preserve">    ЛФ10000000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Основное мероприятие -организация спортивно – массовой работы в Старогольского сельском поселении»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  <w:highlight w:val="yellow"/>
              </w:rPr>
            </w:pPr>
            <w:r w:rsidRPr="00CD10B3">
              <w:rPr>
                <w:i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ЛФ10194228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200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Закупка товаров  работ и услуг для государственных (муниципальных) услуг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ЛФ10194228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ЛФ10194228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ЛФ10194228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240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ЛФ10194228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FF6C6A">
        <w:trPr>
          <w:gridAfter w:val="1"/>
          <w:wAfter w:w="367" w:type="dxa"/>
          <w:trHeight w:val="66"/>
        </w:trPr>
        <w:tc>
          <w:tcPr>
            <w:tcW w:w="44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4100,2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607BC0">
            <w:pPr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644,2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D10B3" w:rsidRDefault="00013A31" w:rsidP="00607B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3848,9</w:t>
            </w:r>
          </w:p>
          <w:p w:rsidR="00013A31" w:rsidRPr="00CD10B3" w:rsidRDefault="00013A31" w:rsidP="00607BC0">
            <w:pPr>
              <w:rPr>
                <w:b/>
                <w:sz w:val="20"/>
                <w:szCs w:val="20"/>
              </w:rPr>
            </w:pPr>
          </w:p>
        </w:tc>
      </w:tr>
    </w:tbl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Default="00013A31" w:rsidP="00245954"/>
    <w:p w:rsidR="00013A31" w:rsidRPr="000572F8" w:rsidRDefault="00013A31" w:rsidP="000572F8">
      <w:pPr>
        <w:ind w:left="4956"/>
        <w:jc w:val="right"/>
        <w:rPr>
          <w:b/>
          <w:sz w:val="22"/>
          <w:szCs w:val="22"/>
        </w:rPr>
      </w:pPr>
      <w:r w:rsidRPr="000572F8">
        <w:rPr>
          <w:b/>
          <w:sz w:val="22"/>
          <w:szCs w:val="22"/>
        </w:rPr>
        <w:t xml:space="preserve">Приложение </w:t>
      </w:r>
      <w:r>
        <w:rPr>
          <w:b/>
          <w:sz w:val="22"/>
          <w:szCs w:val="22"/>
        </w:rPr>
        <w:t>6</w:t>
      </w:r>
    </w:p>
    <w:p w:rsidR="00013A31" w:rsidRPr="000572F8" w:rsidRDefault="00013A31" w:rsidP="000572F8">
      <w:pPr>
        <w:ind w:left="4140" w:hanging="4140"/>
        <w:jc w:val="right"/>
        <w:rPr>
          <w:b/>
          <w:sz w:val="22"/>
          <w:szCs w:val="22"/>
        </w:rPr>
      </w:pPr>
      <w:r w:rsidRPr="000572F8">
        <w:rPr>
          <w:b/>
          <w:sz w:val="22"/>
          <w:szCs w:val="22"/>
        </w:rPr>
        <w:t>к решению Старогольского сельского Совета                                                                           народн</w:t>
      </w:r>
      <w:r>
        <w:rPr>
          <w:b/>
          <w:sz w:val="22"/>
          <w:szCs w:val="22"/>
        </w:rPr>
        <w:t>ых депутатов от 24.12.2024 № 34</w:t>
      </w:r>
      <w:r w:rsidRPr="000572F8">
        <w:rPr>
          <w:b/>
          <w:sz w:val="22"/>
          <w:szCs w:val="22"/>
        </w:rPr>
        <w:t>/1  «О бюджете Старого</w:t>
      </w:r>
      <w:r>
        <w:rPr>
          <w:b/>
          <w:sz w:val="22"/>
          <w:szCs w:val="22"/>
        </w:rPr>
        <w:t xml:space="preserve">льского сельского поселения   </w:t>
      </w:r>
    </w:p>
    <w:p w:rsidR="00013A31" w:rsidRPr="000572F8" w:rsidRDefault="00013A31" w:rsidP="000572F8">
      <w:pPr>
        <w:ind w:left="4140" w:hanging="41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</w:t>
      </w:r>
      <w:r w:rsidRPr="000572F8">
        <w:rPr>
          <w:b/>
          <w:sz w:val="22"/>
          <w:szCs w:val="22"/>
        </w:rPr>
        <w:t>2025 год и плановый период 2026-2027</w:t>
      </w:r>
      <w:r>
        <w:rPr>
          <w:b/>
          <w:sz w:val="22"/>
          <w:szCs w:val="22"/>
        </w:rPr>
        <w:t xml:space="preserve"> </w:t>
      </w:r>
      <w:r w:rsidRPr="000572F8">
        <w:rPr>
          <w:b/>
          <w:sz w:val="22"/>
          <w:szCs w:val="22"/>
        </w:rPr>
        <w:t xml:space="preserve">гг.» </w:t>
      </w:r>
    </w:p>
    <w:p w:rsidR="00013A31" w:rsidRDefault="00013A31" w:rsidP="00B82B68">
      <w:pPr>
        <w:jc w:val="right"/>
      </w:pPr>
    </w:p>
    <w:p w:rsidR="00013A31" w:rsidRPr="009A55B4" w:rsidRDefault="00013A31" w:rsidP="000572F8">
      <w:pPr>
        <w:jc w:val="right"/>
      </w:pPr>
      <w:r w:rsidRPr="001D671D">
        <w:rPr>
          <w:b/>
        </w:rPr>
        <w:t xml:space="preserve">                                                                                     </w:t>
      </w:r>
      <w:r w:rsidRPr="009A55B4">
        <w:t xml:space="preserve">                                            </w:t>
      </w:r>
      <w:r>
        <w:t xml:space="preserve">                              </w:t>
      </w:r>
    </w:p>
    <w:p w:rsidR="00013A31" w:rsidRDefault="00013A31" w:rsidP="00B82B68">
      <w:pPr>
        <w:tabs>
          <w:tab w:val="left" w:pos="7200"/>
        </w:tabs>
        <w:ind w:left="360"/>
        <w:jc w:val="center"/>
        <w:rPr>
          <w:b/>
          <w:i/>
        </w:rPr>
      </w:pPr>
      <w:r w:rsidRPr="007775CC">
        <w:rPr>
          <w:b/>
          <w:i/>
        </w:rPr>
        <w:t xml:space="preserve">Ведомственная структура бюджета Старогольского сельского поселения Новодеревеньковского </w:t>
      </w:r>
      <w:r>
        <w:rPr>
          <w:b/>
          <w:i/>
        </w:rPr>
        <w:t>района Орловской области на 2025</w:t>
      </w:r>
      <w:r w:rsidRPr="007775CC">
        <w:rPr>
          <w:b/>
          <w:i/>
        </w:rPr>
        <w:t xml:space="preserve"> год </w:t>
      </w:r>
      <w:r>
        <w:rPr>
          <w:b/>
          <w:i/>
        </w:rPr>
        <w:t xml:space="preserve">и плановый период 2026-2027 </w:t>
      </w:r>
      <w:r w:rsidRPr="007775CC">
        <w:rPr>
          <w:b/>
          <w:i/>
        </w:rPr>
        <w:t>гг</w:t>
      </w:r>
      <w:r>
        <w:rPr>
          <w:b/>
          <w:i/>
        </w:rPr>
        <w:t>.</w:t>
      </w:r>
    </w:p>
    <w:p w:rsidR="00013A31" w:rsidRPr="00D32933" w:rsidRDefault="00013A31" w:rsidP="00B82B68"/>
    <w:tbl>
      <w:tblPr>
        <w:tblW w:w="11244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08"/>
        <w:gridCol w:w="49"/>
        <w:gridCol w:w="864"/>
        <w:gridCol w:w="37"/>
        <w:gridCol w:w="655"/>
        <w:gridCol w:w="26"/>
        <w:gridCol w:w="1093"/>
        <w:gridCol w:w="545"/>
        <w:gridCol w:w="408"/>
        <w:gridCol w:w="954"/>
        <w:gridCol w:w="817"/>
        <w:gridCol w:w="818"/>
        <w:gridCol w:w="370"/>
      </w:tblGrid>
      <w:tr w:rsidR="00013A31" w:rsidTr="00A17689">
        <w:trPr>
          <w:gridAfter w:val="1"/>
          <w:wAfter w:w="370" w:type="dxa"/>
          <w:cantSplit/>
          <w:trHeight w:val="271"/>
        </w:trPr>
        <w:tc>
          <w:tcPr>
            <w:tcW w:w="465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13A31" w:rsidRPr="00F507ED" w:rsidRDefault="00013A31" w:rsidP="003F5A4C">
            <w:pPr>
              <w:jc w:val="center"/>
              <w:rPr>
                <w:b/>
              </w:rPr>
            </w:pPr>
            <w:r w:rsidRPr="00F507ED">
              <w:rPr>
                <w:b/>
                <w:sz w:val="22"/>
                <w:szCs w:val="22"/>
              </w:rPr>
              <w:t>Наименование</w:t>
            </w:r>
          </w:p>
          <w:p w:rsidR="00013A31" w:rsidRDefault="00013A31" w:rsidP="003F5A4C">
            <w:pPr>
              <w:jc w:val="center"/>
            </w:pP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  <w:p w:rsidR="00013A31" w:rsidRDefault="00013A31" w:rsidP="003F5A4C">
            <w:pPr>
              <w:jc w:val="center"/>
            </w:pPr>
          </w:p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6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  <w:p w:rsidR="00013A31" w:rsidRDefault="00013A31" w:rsidP="003F5A4C">
            <w:pPr>
              <w:jc w:val="center"/>
            </w:pPr>
          </w:p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  <w:p w:rsidR="00013A31" w:rsidRDefault="00013A31" w:rsidP="003F5A4C">
            <w:pPr>
              <w:jc w:val="center"/>
            </w:pPr>
          </w:p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  <w:p w:rsidR="00013A31" w:rsidRDefault="00013A31" w:rsidP="003F5A4C">
            <w:pPr>
              <w:jc w:val="center"/>
            </w:pPr>
          </w:p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3A31" w:rsidRDefault="00013A31" w:rsidP="003F5A4C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2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F507ED" w:rsidRDefault="00013A31" w:rsidP="003F5A4C">
            <w:pPr>
              <w:jc w:val="center"/>
              <w:rPr>
                <w:b/>
              </w:rPr>
            </w:pPr>
            <w:r w:rsidRPr="00F507ED">
              <w:rPr>
                <w:b/>
                <w:sz w:val="22"/>
                <w:szCs w:val="22"/>
              </w:rPr>
              <w:t>Сумма тыс.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507ED">
              <w:rPr>
                <w:b/>
                <w:sz w:val="22"/>
                <w:szCs w:val="22"/>
              </w:rPr>
              <w:t>руб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013A31" w:rsidTr="00A17689">
        <w:trPr>
          <w:gridAfter w:val="1"/>
          <w:wAfter w:w="369" w:type="dxa"/>
          <w:cantSplit/>
          <w:trHeight w:val="627"/>
        </w:trPr>
        <w:tc>
          <w:tcPr>
            <w:tcW w:w="465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6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1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3A31" w:rsidRDefault="00013A31" w:rsidP="003F5A4C">
            <w:pPr>
              <w:ind w:left="113" w:right="113"/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  <w:p w:rsidR="00013A31" w:rsidRPr="00F507ED" w:rsidRDefault="00013A31" w:rsidP="003F5A4C">
            <w:r>
              <w:rPr>
                <w:sz w:val="22"/>
                <w:szCs w:val="22"/>
              </w:rPr>
              <w:t>2025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 xml:space="preserve"> </w:t>
            </w:r>
          </w:p>
          <w:p w:rsidR="00013A31" w:rsidRDefault="00013A31" w:rsidP="003F5A4C">
            <w:r>
              <w:rPr>
                <w:sz w:val="22"/>
                <w:szCs w:val="22"/>
              </w:rPr>
              <w:t xml:space="preserve"> 2026 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  <w:p w:rsidR="00013A31" w:rsidRDefault="00013A31" w:rsidP="003F5A4C">
            <w:r>
              <w:rPr>
                <w:sz w:val="22"/>
                <w:szCs w:val="22"/>
              </w:rPr>
              <w:t>2027</w:t>
            </w:r>
          </w:p>
        </w:tc>
      </w:tr>
      <w:tr w:rsidR="00013A31" w:rsidTr="00A17689">
        <w:trPr>
          <w:gridAfter w:val="1"/>
          <w:wAfter w:w="369" w:type="dxa"/>
          <w:trHeight w:val="12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C2EEC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4100,2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3644,2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3848,9</w:t>
            </w:r>
          </w:p>
        </w:tc>
      </w:tr>
      <w:tr w:rsidR="00013A31" w:rsidTr="00A17689">
        <w:trPr>
          <w:gridAfter w:val="1"/>
          <w:wAfter w:w="369" w:type="dxa"/>
          <w:trHeight w:val="165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176,5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C2EEC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199,5</w:t>
            </w:r>
          </w:p>
          <w:p w:rsidR="00013A31" w:rsidRPr="00E90543" w:rsidRDefault="00013A31" w:rsidP="003F5A4C">
            <w:pPr>
              <w:rPr>
                <w:b/>
                <w:sz w:val="16"/>
                <w:szCs w:val="16"/>
              </w:rPr>
            </w:pPr>
          </w:p>
        </w:tc>
      </w:tr>
      <w:tr w:rsidR="00013A31" w:rsidTr="00A17689">
        <w:trPr>
          <w:gridAfter w:val="1"/>
          <w:wAfter w:w="369" w:type="dxa"/>
          <w:trHeight w:val="19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3923,7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3451,5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3649,4</w:t>
            </w:r>
          </w:p>
          <w:p w:rsidR="00013A31" w:rsidRDefault="00013A31" w:rsidP="003F5A4C">
            <w:pPr>
              <w:rPr>
                <w:b/>
                <w:sz w:val="18"/>
                <w:szCs w:val="18"/>
              </w:rPr>
            </w:pPr>
          </w:p>
        </w:tc>
      </w:tr>
      <w:tr w:rsidR="00013A31" w:rsidTr="00A17689">
        <w:trPr>
          <w:gridAfter w:val="1"/>
          <w:wAfter w:w="369" w:type="dxa"/>
          <w:trHeight w:val="12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8648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2315,2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2282,0</w:t>
            </w:r>
          </w:p>
        </w:tc>
      </w:tr>
      <w:tr w:rsidR="00013A31" w:rsidTr="00A17689">
        <w:trPr>
          <w:gridAfter w:val="1"/>
          <w:wAfter w:w="369" w:type="dxa"/>
          <w:trHeight w:val="12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852,1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792,4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455,1</w:t>
            </w:r>
          </w:p>
        </w:tc>
      </w:tr>
      <w:tr w:rsidR="00013A31" w:rsidTr="00A17689">
        <w:trPr>
          <w:gridAfter w:val="1"/>
          <w:wAfter w:w="369" w:type="dxa"/>
          <w:trHeight w:val="34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852,1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792,4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455,1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ЛФ00000</w:t>
            </w:r>
            <w:r w:rsidRPr="00AC20CD">
              <w:rPr>
                <w:i/>
                <w:sz w:val="18"/>
                <w:szCs w:val="18"/>
              </w:rPr>
              <w:t>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852,1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792,4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594,3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AC20CD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852,1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792,4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594,3</w:t>
            </w:r>
          </w:p>
        </w:tc>
      </w:tr>
      <w:tr w:rsidR="00013A31" w:rsidTr="00A17689">
        <w:trPr>
          <w:gridAfter w:val="1"/>
          <w:wAfter w:w="369" w:type="dxa"/>
          <w:trHeight w:val="5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852,1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792,4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C20CD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594,3</w:t>
            </w:r>
          </w:p>
        </w:tc>
      </w:tr>
      <w:tr w:rsidR="00013A31" w:rsidTr="00A17689">
        <w:trPr>
          <w:gridAfter w:val="1"/>
          <w:wAfter w:w="369" w:type="dxa"/>
          <w:trHeight w:val="23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</w:t>
            </w:r>
            <w:r w:rsidRPr="00B50300">
              <w:rPr>
                <w:sz w:val="16"/>
                <w:szCs w:val="16"/>
              </w:rPr>
              <w:t>Ф0</w:t>
            </w:r>
            <w:r w:rsidRPr="00B50300">
              <w:rPr>
                <w:sz w:val="16"/>
                <w:szCs w:val="16"/>
                <w:lang w:val="en-US"/>
              </w:rPr>
              <w:t>00</w:t>
            </w:r>
            <w:r w:rsidRPr="00B50300">
              <w:rPr>
                <w:sz w:val="16"/>
                <w:szCs w:val="16"/>
              </w:rPr>
              <w:t>9401</w:t>
            </w:r>
            <w:r w:rsidRPr="00B5030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C20CD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D052A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</w:rPr>
              <w:t>792,4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C20CD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594,3</w:t>
            </w:r>
          </w:p>
        </w:tc>
      </w:tr>
      <w:tr w:rsidR="00013A31" w:rsidTr="00A17689">
        <w:trPr>
          <w:gridAfter w:val="1"/>
          <w:wAfter w:w="369" w:type="dxa"/>
          <w:trHeight w:val="110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 xml:space="preserve">Фонд оплаты труда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</w:t>
            </w:r>
            <w:r w:rsidRPr="00B50300">
              <w:rPr>
                <w:sz w:val="16"/>
                <w:szCs w:val="16"/>
              </w:rPr>
              <w:t>Ф0</w:t>
            </w:r>
            <w:r w:rsidRPr="00B50300">
              <w:rPr>
                <w:sz w:val="16"/>
                <w:szCs w:val="16"/>
                <w:lang w:val="en-US"/>
              </w:rPr>
              <w:t>00</w:t>
            </w:r>
            <w:r w:rsidRPr="00B50300">
              <w:rPr>
                <w:sz w:val="16"/>
                <w:szCs w:val="16"/>
              </w:rPr>
              <w:t>9401</w:t>
            </w:r>
            <w:r w:rsidRPr="00B5030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14E3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</w:rPr>
              <w:t>623,0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C20CD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594,3</w:t>
            </w:r>
          </w:p>
        </w:tc>
      </w:tr>
      <w:tr w:rsidR="00013A31" w:rsidTr="00A17689">
        <w:trPr>
          <w:gridAfter w:val="1"/>
          <w:wAfter w:w="369" w:type="dxa"/>
          <w:trHeight w:val="11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Страховые взносы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r w:rsidRPr="00B50300">
              <w:rPr>
                <w:sz w:val="16"/>
                <w:szCs w:val="16"/>
              </w:rPr>
              <w:t>Ф0</w:t>
            </w:r>
            <w:r w:rsidRPr="00B50300">
              <w:rPr>
                <w:sz w:val="16"/>
                <w:szCs w:val="16"/>
                <w:lang w:val="en-US"/>
              </w:rPr>
              <w:t>00</w:t>
            </w:r>
            <w:r w:rsidRPr="00B50300">
              <w:rPr>
                <w:sz w:val="16"/>
                <w:szCs w:val="16"/>
              </w:rPr>
              <w:t>9401</w:t>
            </w:r>
            <w:r w:rsidRPr="00B5030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14E3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169,4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0630A" w:rsidRDefault="00013A31" w:rsidP="003F5A4C">
            <w:pPr>
              <w:rPr>
                <w:i/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852,1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792,4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013A31" w:rsidTr="00A17689">
        <w:trPr>
          <w:gridAfter w:val="1"/>
          <w:wAfter w:w="369" w:type="dxa"/>
          <w:trHeight w:val="50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1277,3</w:t>
            </w:r>
          </w:p>
          <w:p w:rsidR="00013A31" w:rsidRDefault="00013A31" w:rsidP="003F5A4C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66E7E" w:rsidRDefault="00013A31" w:rsidP="003F5A4C">
            <w:pPr>
              <w:rPr>
                <w:i/>
                <w:sz w:val="16"/>
                <w:szCs w:val="16"/>
              </w:rPr>
            </w:pPr>
            <w:r>
              <w:rPr>
                <w:i/>
                <w:sz w:val="18"/>
                <w:szCs w:val="18"/>
              </w:rPr>
              <w:t>1362,7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C20CD" w:rsidRDefault="00013A31" w:rsidP="003F5A4C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1063,7</w:t>
            </w:r>
          </w:p>
        </w:tc>
      </w:tr>
      <w:tr w:rsidR="00013A31" w:rsidTr="00A17689">
        <w:trPr>
          <w:gridAfter w:val="1"/>
          <w:wAfter w:w="369" w:type="dxa"/>
          <w:trHeight w:val="48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 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1277,3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66E7E" w:rsidRDefault="00013A31" w:rsidP="003F5A4C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1362,7</w:t>
            </w:r>
          </w:p>
          <w:p w:rsidR="00013A31" w:rsidRDefault="00013A31" w:rsidP="003F5A4C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i/>
                <w:sz w:val="16"/>
                <w:szCs w:val="16"/>
              </w:rPr>
              <w:t>1236,2</w:t>
            </w:r>
          </w:p>
          <w:p w:rsidR="00013A31" w:rsidRDefault="00013A31" w:rsidP="003F5A4C">
            <w:pPr>
              <w:spacing w:after="200" w:line="276" w:lineRule="auto"/>
              <w:rPr>
                <w:b/>
                <w:i/>
                <w:sz w:val="18"/>
                <w:szCs w:val="18"/>
                <w:lang w:val="en-US"/>
              </w:rPr>
            </w:pPr>
          </w:p>
          <w:p w:rsidR="00013A31" w:rsidRDefault="00013A31" w:rsidP="003F5A4C">
            <w:pPr>
              <w:rPr>
                <w:b/>
                <w:i/>
                <w:sz w:val="18"/>
                <w:szCs w:val="18"/>
                <w:lang w:val="en-US"/>
              </w:rPr>
            </w:pPr>
          </w:p>
        </w:tc>
      </w:tr>
      <w:tr w:rsidR="00013A31" w:rsidTr="00A17689">
        <w:trPr>
          <w:gridAfter w:val="1"/>
          <w:wAfter w:w="369" w:type="dxa"/>
          <w:trHeight w:val="18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Центральный аппарат в рамках непрограммной части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9402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3F5A4C">
            <w:pPr>
              <w:rPr>
                <w:b/>
                <w:i/>
                <w:sz w:val="20"/>
                <w:szCs w:val="20"/>
              </w:rPr>
            </w:pPr>
            <w:r w:rsidRPr="00700955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902,5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B62F3" w:rsidRDefault="00013A31" w:rsidP="003F5A4C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</w:t>
            </w:r>
            <w:r w:rsidRPr="00BE63C0">
              <w:rPr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i/>
                <w:sz w:val="16"/>
                <w:szCs w:val="16"/>
              </w:rPr>
              <w:t>912,7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3D052A" w:rsidRDefault="00013A31" w:rsidP="003F5A4C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781,0</w:t>
            </w:r>
          </w:p>
        </w:tc>
      </w:tr>
      <w:tr w:rsidR="00013A31" w:rsidTr="00A17689">
        <w:trPr>
          <w:gridAfter w:val="1"/>
          <w:wAfter w:w="369" w:type="dxa"/>
          <w:trHeight w:val="351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       органами управления государственными внебюджетными фондами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3F5A4C">
            <w:pPr>
              <w:rPr>
                <w:b/>
                <w:i/>
                <w:sz w:val="20"/>
                <w:szCs w:val="20"/>
              </w:rPr>
            </w:pPr>
            <w:r w:rsidRPr="00700955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758,4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66E7E" w:rsidRDefault="00013A31" w:rsidP="003F5A4C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700,0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</w:tr>
      <w:tr w:rsidR="00013A31" w:rsidTr="00A17689">
        <w:trPr>
          <w:trHeight w:val="22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758,4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B62F3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700,0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369" w:type="dxa"/>
          </w:tcPr>
          <w:p w:rsidR="00013A31" w:rsidRDefault="00013A31" w:rsidP="003F5A4C">
            <w:pPr>
              <w:rPr>
                <w:sz w:val="20"/>
                <w:szCs w:val="20"/>
              </w:rPr>
            </w:pPr>
          </w:p>
        </w:tc>
      </w:tr>
      <w:tr w:rsidR="00013A31" w:rsidTr="00A17689">
        <w:trPr>
          <w:gridAfter w:val="1"/>
          <w:wAfter w:w="369" w:type="dxa"/>
          <w:trHeight w:val="19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3F5A4C">
            <w:pPr>
              <w:rPr>
                <w:b/>
                <w:i/>
                <w:sz w:val="18"/>
                <w:szCs w:val="18"/>
              </w:rPr>
            </w:pPr>
            <w:r w:rsidRPr="00700955">
              <w:rPr>
                <w:b/>
                <w:i/>
                <w:sz w:val="18"/>
                <w:szCs w:val="18"/>
              </w:rPr>
              <w:t>144,1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212,7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181,0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00955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758,4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B62F3" w:rsidRDefault="00013A31" w:rsidP="003F5A4C">
            <w:pPr>
              <w:rPr>
                <w:b/>
                <w:i/>
                <w:sz w:val="18"/>
                <w:szCs w:val="18"/>
              </w:rPr>
            </w:pPr>
            <w:r w:rsidRPr="001B62F3">
              <w:rPr>
                <w:b/>
                <w:i/>
                <w:sz w:val="18"/>
                <w:szCs w:val="18"/>
              </w:rPr>
              <w:t xml:space="preserve"> 912,7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781,0</w:t>
            </w:r>
          </w:p>
        </w:tc>
      </w:tr>
      <w:tr w:rsidR="00013A31" w:rsidTr="00A17689">
        <w:trPr>
          <w:gridAfter w:val="1"/>
          <w:wAfter w:w="369" w:type="dxa"/>
          <w:trHeight w:val="22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14E3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374,8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B62F3" w:rsidRDefault="00013A31" w:rsidP="003F5A4C">
            <w:pPr>
              <w:rPr>
                <w:b/>
                <w:i/>
                <w:sz w:val="18"/>
                <w:szCs w:val="18"/>
              </w:rPr>
            </w:pPr>
            <w:r w:rsidRPr="001B62F3">
              <w:rPr>
                <w:b/>
                <w:i/>
                <w:sz w:val="18"/>
                <w:szCs w:val="18"/>
              </w:rPr>
              <w:t xml:space="preserve">   440,0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445,2</w:t>
            </w:r>
          </w:p>
        </w:tc>
      </w:tr>
      <w:tr w:rsidR="00013A31" w:rsidTr="00A17689">
        <w:trPr>
          <w:gridAfter w:val="1"/>
          <w:wAfter w:w="369" w:type="dxa"/>
          <w:trHeight w:val="11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374,8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440,0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445,2</w:t>
            </w:r>
          </w:p>
        </w:tc>
      </w:tr>
      <w:tr w:rsidR="00013A31" w:rsidTr="00A17689">
        <w:trPr>
          <w:gridAfter w:val="1"/>
          <w:wAfter w:w="369" w:type="dxa"/>
          <w:trHeight w:val="22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359,3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440,0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445,5</w:t>
            </w:r>
          </w:p>
        </w:tc>
      </w:tr>
      <w:tr w:rsidR="00013A31" w:rsidTr="00A17689">
        <w:trPr>
          <w:gridAfter w:val="1"/>
          <w:wAfter w:w="369" w:type="dxa"/>
          <w:trHeight w:val="23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022AC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0009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en-US"/>
              </w:rPr>
              <w:t>020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359,3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440,0   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E064BC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445,2</w:t>
            </w:r>
          </w:p>
        </w:tc>
      </w:tr>
      <w:tr w:rsidR="00013A31" w:rsidTr="00A17689">
        <w:trPr>
          <w:gridAfter w:val="1"/>
          <w:wAfter w:w="369" w:type="dxa"/>
          <w:trHeight w:val="22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 w:rsidRPr="001E4E76">
              <w:rPr>
                <w:sz w:val="18"/>
                <w:szCs w:val="18"/>
              </w:rPr>
              <w:t>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>
              <w:rPr>
                <w:sz w:val="18"/>
                <w:szCs w:val="18"/>
              </w:rPr>
              <w:t>4</w:t>
            </w:r>
            <w:r w:rsidRPr="001E4E76">
              <w:rPr>
                <w:sz w:val="18"/>
                <w:szCs w:val="18"/>
              </w:rPr>
              <w:t>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359,3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D052A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</w:rPr>
              <w:t>440,0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445,2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359,3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440,0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2341C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445,2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0E06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E7659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</w:t>
            </w:r>
            <w:r w:rsidRPr="00EE7659">
              <w:rPr>
                <w:b/>
                <w:i/>
                <w:sz w:val="18"/>
                <w:szCs w:val="18"/>
              </w:rPr>
              <w:t>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EE7659" w:rsidRDefault="00013A31" w:rsidP="003F5A4C">
            <w:pPr>
              <w:rPr>
                <w:b/>
                <w:i/>
                <w:sz w:val="18"/>
                <w:szCs w:val="18"/>
              </w:rPr>
            </w:pPr>
            <w:r w:rsidRPr="00EE7659">
              <w:rPr>
                <w:b/>
                <w:i/>
                <w:sz w:val="18"/>
                <w:szCs w:val="18"/>
              </w:rPr>
              <w:t xml:space="preserve">  10,0</w:t>
            </w:r>
          </w:p>
        </w:tc>
      </w:tr>
      <w:tr w:rsidR="00013A31" w:rsidTr="00A17689">
        <w:trPr>
          <w:gridAfter w:val="1"/>
          <w:wAfter w:w="369" w:type="dxa"/>
          <w:trHeight w:val="19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0E06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 w:rsidRPr="00650E06">
              <w:rPr>
                <w:b/>
                <w:sz w:val="18"/>
                <w:szCs w:val="18"/>
              </w:rPr>
              <w:t>10.0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650E06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</w:tr>
      <w:tr w:rsidR="00013A31" w:rsidTr="00A17689">
        <w:trPr>
          <w:gridAfter w:val="1"/>
          <w:wAfter w:w="369" w:type="dxa"/>
          <w:trHeight w:val="22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19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09402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E4E76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094</w:t>
            </w:r>
            <w:r w:rsidRPr="001E4E76">
              <w:rPr>
                <w:i/>
                <w:sz w:val="18"/>
                <w:szCs w:val="18"/>
              </w:rPr>
              <w:t>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241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Уплата пени ,штрафов</w:t>
            </w:r>
          </w:p>
          <w:p w:rsidR="00013A31" w:rsidRDefault="00013A31" w:rsidP="003F5A4C">
            <w:pPr>
              <w:jc w:val="center"/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3F5A4C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064BC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ЛФ00094020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</w:tr>
      <w:tr w:rsidR="00013A31" w:rsidTr="00A17689">
        <w:trPr>
          <w:gridAfter w:val="1"/>
          <w:wAfter w:w="369" w:type="dxa"/>
          <w:trHeight w:val="12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</w:tr>
      <w:tr w:rsidR="00013A31" w:rsidTr="00A17689">
        <w:trPr>
          <w:gridAfter w:val="1"/>
          <w:wAfter w:w="369" w:type="dxa"/>
          <w:trHeight w:val="34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75,8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75,8</w:t>
            </w:r>
          </w:p>
        </w:tc>
      </w:tr>
      <w:tr w:rsidR="00013A31" w:rsidTr="00A17689">
        <w:trPr>
          <w:gridAfter w:val="1"/>
          <w:wAfter w:w="369" w:type="dxa"/>
          <w:trHeight w:val="19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</w:tr>
      <w:tr w:rsidR="00013A31" w:rsidTr="00A17689">
        <w:trPr>
          <w:gridAfter w:val="1"/>
          <w:wAfter w:w="369" w:type="dxa"/>
          <w:trHeight w:val="5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21,8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</w:tr>
      <w:tr w:rsidR="00013A31" w:rsidTr="00A17689">
        <w:trPr>
          <w:gridAfter w:val="1"/>
          <w:wAfter w:w="369" w:type="dxa"/>
          <w:trHeight w:val="5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ЛФ00094230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</w:tr>
      <w:tr w:rsidR="00013A31" w:rsidTr="00A17689">
        <w:trPr>
          <w:gridAfter w:val="1"/>
          <w:wAfter w:w="369" w:type="dxa"/>
          <w:trHeight w:val="19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54,0</w:t>
            </w:r>
          </w:p>
        </w:tc>
      </w:tr>
      <w:tr w:rsidR="00013A31" w:rsidTr="00A17689">
        <w:trPr>
          <w:gridAfter w:val="1"/>
          <w:wAfter w:w="369" w:type="dxa"/>
          <w:trHeight w:val="11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10,0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</w:pPr>
            <w:r w:rsidRPr="002B4C38"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Cs/>
              </w:rPr>
            </w:pPr>
            <w:r w:rsidRPr="002B4C38">
              <w:rPr>
                <w:iCs/>
              </w:rPr>
              <w:t>Резервные фонды  местных администраций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ЛФ0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9404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4C38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C12E9" w:rsidRDefault="00013A31" w:rsidP="003F5A4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100,0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E7659" w:rsidRDefault="00013A31" w:rsidP="003F5A4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EE7659" w:rsidRDefault="00013A31" w:rsidP="003F5A4C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100</w:t>
            </w:r>
            <w:r w:rsidRPr="00EE7659">
              <w:rPr>
                <w:b/>
                <w:iCs/>
                <w:sz w:val="20"/>
                <w:szCs w:val="20"/>
              </w:rPr>
              <w:t>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289E" w:rsidRDefault="00013A31" w:rsidP="003F5A4C">
            <w:pPr>
              <w:rPr>
                <w:b/>
                <w:i/>
              </w:rPr>
            </w:pPr>
            <w:r w:rsidRPr="002B289E">
              <w:rPr>
                <w:b/>
                <w:i/>
                <w:sz w:val="22"/>
                <w:szCs w:val="22"/>
              </w:rPr>
              <w:t>Муниципальная программа «Охрана и использование земель на территории Старогольского сельского поселения на 2023-2025гг»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E7659" w:rsidRDefault="00013A31" w:rsidP="003F5A4C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</w:t>
            </w:r>
            <w:r w:rsidRPr="00EE7659">
              <w:rPr>
                <w:b/>
                <w:i/>
                <w:iCs/>
                <w:sz w:val="20"/>
                <w:szCs w:val="20"/>
              </w:rPr>
              <w:t>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C12E9" w:rsidRDefault="00013A31" w:rsidP="003F5A4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val="en-US"/>
              </w:rPr>
              <w:t xml:space="preserve">   </w:t>
            </w:r>
            <w:r>
              <w:rPr>
                <w:b/>
                <w:iCs/>
                <w:sz w:val="20"/>
                <w:szCs w:val="20"/>
              </w:rPr>
              <w:t>3,0</w:t>
            </w:r>
            <w:r>
              <w:rPr>
                <w:b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FC12E9" w:rsidRDefault="00013A31" w:rsidP="003F5A4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3,0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Подпрограмма</w:t>
            </w:r>
          </w:p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«Охрана и использование земель на территории Старогольского сельского поселения»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602E1" w:rsidRDefault="00013A31" w:rsidP="003F5A4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97,0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602E1" w:rsidRDefault="00013A31" w:rsidP="003F5A4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97,0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sz w:val="22"/>
                <w:szCs w:val="22"/>
              </w:rPr>
              <w:t>Основное мероприятие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D0D77" w:rsidRDefault="00013A31" w:rsidP="003F5A4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97,0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D0D7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Закупка товаров ,работ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 w:rsidRPr="0065197D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Ф810194226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97,0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B289E" w:rsidRDefault="00013A31" w:rsidP="003F5A4C">
            <w:pPr>
              <w:rPr>
                <w:b/>
                <w:i/>
              </w:rPr>
            </w:pPr>
            <w:r w:rsidRPr="002B289E">
              <w:rPr>
                <w:b/>
                <w:i/>
                <w:sz w:val="22"/>
                <w:szCs w:val="22"/>
              </w:rPr>
              <w:t>Программа «Профилактика безнадзорности и правонарушений несовершеннолетних и защита их прав в Старогол</w:t>
            </w:r>
            <w:r>
              <w:rPr>
                <w:b/>
                <w:i/>
                <w:sz w:val="22"/>
                <w:szCs w:val="22"/>
              </w:rPr>
              <w:t>ьском сельском поселении на 2024-2026 гг.</w:t>
            </w:r>
            <w:r w:rsidRPr="002B289E">
              <w:rPr>
                <w:b/>
                <w:i/>
                <w:sz w:val="22"/>
                <w:szCs w:val="22"/>
              </w:rPr>
              <w:t>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sz w:val="22"/>
                <w:szCs w:val="22"/>
              </w:rPr>
              <w:t>Основное мероприятие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Закупка товаров ,работ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15B56" w:rsidRDefault="00013A31" w:rsidP="003F5A4C">
            <w:pPr>
              <w:rPr>
                <w:i/>
              </w:rPr>
            </w:pPr>
            <w:r w:rsidRPr="00015B56">
              <w:rPr>
                <w:b/>
                <w:i/>
                <w:sz w:val="20"/>
                <w:szCs w:val="20"/>
              </w:rPr>
              <w:t>Программа «Профилактика незаконного употребления наркотических средств и противодействия незаконному обороту наркотических средств, психотропных веществ и их аналогов на территории Старогольского сельского поселения на 2024-2026гг</w:t>
            </w:r>
            <w:r w:rsidRPr="00015B56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3F5A4C">
            <w:pPr>
              <w:rPr>
                <w:i/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3F5A4C">
            <w:pPr>
              <w:rPr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Закупка товаров ,работ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3F5A4C">
            <w:pPr>
              <w:rPr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9578F" w:rsidRDefault="00013A31" w:rsidP="003F5A4C">
            <w:pPr>
              <w:rPr>
                <w:b/>
                <w:sz w:val="20"/>
                <w:szCs w:val="20"/>
              </w:rPr>
            </w:pPr>
            <w:r w:rsidRPr="0019578F">
              <w:rPr>
                <w:b/>
                <w:sz w:val="20"/>
                <w:szCs w:val="20"/>
              </w:rPr>
              <w:t>Программа «Военно-патриотическое воспитание несовершеннолетних и молодежи Старогольского</w:t>
            </w:r>
          </w:p>
          <w:p w:rsidR="00013A31" w:rsidRDefault="00013A31" w:rsidP="003F5A4C">
            <w:r>
              <w:rPr>
                <w:b/>
                <w:sz w:val="20"/>
                <w:szCs w:val="20"/>
              </w:rPr>
              <w:t>сельского поселения на 2025-2027</w:t>
            </w:r>
            <w:r w:rsidRPr="0019578F">
              <w:rPr>
                <w:b/>
                <w:sz w:val="20"/>
                <w:szCs w:val="20"/>
              </w:rPr>
              <w:t xml:space="preserve"> гг.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3F5A4C">
            <w:pPr>
              <w:rPr>
                <w:i/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3F5A4C">
            <w:pPr>
              <w:rPr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Закупка товаров ,работ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179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A27" w:rsidRDefault="00013A31" w:rsidP="003F5A4C">
            <w:pPr>
              <w:rPr>
                <w:sz w:val="20"/>
                <w:szCs w:val="20"/>
              </w:rPr>
            </w:pPr>
            <w:r w:rsidRPr="00336A27">
              <w:rPr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Ф810194234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1798E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E7659" w:rsidRDefault="00013A31" w:rsidP="003F5A4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192,7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EE7659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199,5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5197D" w:rsidRDefault="00013A31" w:rsidP="003F5A4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192,7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199,5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D0D77" w:rsidRDefault="00013A31" w:rsidP="003F5A4C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6"/>
                <w:szCs w:val="16"/>
              </w:rPr>
              <w:t>192,7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D0D7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199,5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ЛФ00000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3F5A4C">
            <w:pPr>
              <w:rPr>
                <w:b/>
                <w:sz w:val="18"/>
                <w:szCs w:val="18"/>
              </w:rPr>
            </w:pPr>
            <w:r w:rsidRPr="009E0A65">
              <w:rPr>
                <w:b/>
                <w:sz w:val="18"/>
                <w:szCs w:val="18"/>
              </w:rPr>
              <w:t xml:space="preserve">   199,5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  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100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176,5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D0D77" w:rsidRDefault="00013A31" w:rsidP="003F5A4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  192,7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3F5A4C">
            <w:pPr>
              <w:rPr>
                <w:b/>
                <w:sz w:val="18"/>
                <w:szCs w:val="18"/>
              </w:rPr>
            </w:pPr>
            <w:r w:rsidRPr="009E0A65">
              <w:rPr>
                <w:b/>
                <w:sz w:val="18"/>
                <w:szCs w:val="18"/>
              </w:rPr>
              <w:t xml:space="preserve">   199,5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100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  176,5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3F5A4C">
            <w:pPr>
              <w:rPr>
                <w:b/>
                <w:sz w:val="18"/>
                <w:szCs w:val="18"/>
              </w:rPr>
            </w:pPr>
            <w:r w:rsidRPr="009E0A65">
              <w:rPr>
                <w:b/>
              </w:rPr>
              <w:t xml:space="preserve">  </w:t>
            </w:r>
            <w:r w:rsidRPr="009E0A65">
              <w:rPr>
                <w:b/>
                <w:sz w:val="18"/>
                <w:szCs w:val="18"/>
              </w:rPr>
              <w:t>199,5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F7022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176,5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4D0D77" w:rsidRDefault="00013A31" w:rsidP="003F5A4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>
              <w:rPr>
                <w:b/>
                <w:sz w:val="16"/>
                <w:szCs w:val="16"/>
              </w:rPr>
              <w:t>192,7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 w:rsidRPr="009E0A65">
              <w:rPr>
                <w:b/>
                <w:sz w:val="18"/>
                <w:szCs w:val="18"/>
              </w:rPr>
              <w:t>199,5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0A65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9E0A65">
              <w:rPr>
                <w:b/>
                <w:i/>
                <w:sz w:val="18"/>
                <w:szCs w:val="18"/>
              </w:rPr>
              <w:t>1</w:t>
            </w:r>
            <w:r>
              <w:rPr>
                <w:b/>
                <w:i/>
                <w:sz w:val="18"/>
                <w:szCs w:val="18"/>
              </w:rPr>
              <w:t>36,0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0A65" w:rsidRDefault="00013A31" w:rsidP="003F5A4C">
            <w:pPr>
              <w:rPr>
                <w:b/>
                <w:i/>
                <w:sz w:val="18"/>
                <w:szCs w:val="18"/>
              </w:rPr>
            </w:pPr>
            <w:r w:rsidRPr="009E0A65">
              <w:rPr>
                <w:b/>
                <w:i/>
                <w:sz w:val="18"/>
                <w:szCs w:val="18"/>
              </w:rPr>
              <w:t xml:space="preserve">   </w:t>
            </w:r>
            <w:r>
              <w:rPr>
                <w:b/>
                <w:i/>
                <w:sz w:val="18"/>
                <w:szCs w:val="18"/>
              </w:rPr>
              <w:t>148</w:t>
            </w:r>
            <w:r w:rsidRPr="009E0A65">
              <w:rPr>
                <w:b/>
                <w:i/>
                <w:sz w:val="18"/>
                <w:szCs w:val="18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E0A65" w:rsidRDefault="00013A31" w:rsidP="003F5A4C">
            <w:pPr>
              <w:rPr>
                <w:b/>
                <w:i/>
                <w:sz w:val="18"/>
                <w:szCs w:val="18"/>
              </w:rPr>
            </w:pPr>
            <w:r w:rsidRPr="009E0A65">
              <w:rPr>
                <w:b/>
                <w:i/>
                <w:sz w:val="18"/>
                <w:szCs w:val="18"/>
              </w:rPr>
              <w:t>1</w:t>
            </w:r>
            <w:r>
              <w:rPr>
                <w:b/>
                <w:i/>
                <w:sz w:val="18"/>
                <w:szCs w:val="18"/>
              </w:rPr>
              <w:t>53,0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ЛФ00051180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40,5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44,7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4D0D7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46,5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40431" w:rsidRDefault="00013A31" w:rsidP="003F5A4C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F7022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98088A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D46D2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F437C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D46D2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87BF4" w:rsidRDefault="00013A31" w:rsidP="003F5A4C">
            <w:pPr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  <w:r w:rsidRPr="00887BF4">
              <w:rPr>
                <w:b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</w:rPr>
              <w:t>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ЛФ 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87BF4" w:rsidRDefault="00013A31" w:rsidP="003F5A4C">
            <w:pPr>
              <w:rPr>
                <w:i/>
              </w:rPr>
            </w:pPr>
            <w:r>
              <w:rPr>
                <w:i/>
              </w:rPr>
              <w:t>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rPr>
                <w:i/>
              </w:rPr>
            </w:pPr>
            <w:r>
              <w:rPr>
                <w:i/>
              </w:rPr>
              <w:t>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3F5A4C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7E423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3F5A4C">
            <w:pPr>
              <w:jc w:val="center"/>
              <w:rPr>
                <w:b/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E4231" w:rsidRDefault="00013A31" w:rsidP="003F5A4C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7E4231">
              <w:rPr>
                <w:b/>
                <w:i/>
                <w:sz w:val="22"/>
                <w:szCs w:val="22"/>
              </w:rPr>
              <w:t>.</w:t>
            </w:r>
            <w:r w:rsidRPr="007E4231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F31AD" w:rsidRDefault="00013A31" w:rsidP="003F5A4C">
            <w:pPr>
              <w:rPr>
                <w:b/>
                <w:i/>
                <w:lang w:val="en-US"/>
              </w:rPr>
            </w:pPr>
            <w:r w:rsidRPr="00EF31AD">
              <w:rPr>
                <w:b/>
                <w:i/>
                <w:sz w:val="22"/>
                <w:szCs w:val="22"/>
              </w:rPr>
              <w:t xml:space="preserve"> 3,0  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rPr>
                <w:b/>
                <w:i/>
              </w:rPr>
            </w:pPr>
            <w:r>
              <w:rPr>
                <w:b/>
                <w:i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87390" w:rsidRDefault="00013A31" w:rsidP="003F5A4C">
            <w:r w:rsidRPr="00087390">
              <w:t>Программная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  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jc w:val="center"/>
              <w:rPr>
                <w:i/>
              </w:rPr>
            </w:pP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Ф700000000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B7CEF" w:rsidRDefault="00013A31" w:rsidP="003F5A4C">
            <w:pPr>
              <w:rPr>
                <w:b/>
                <w:i/>
                <w:sz w:val="18"/>
                <w:szCs w:val="18"/>
              </w:rPr>
            </w:pPr>
            <w:r w:rsidRPr="00BB7CEF">
              <w:rPr>
                <w:b/>
                <w:i/>
                <w:sz w:val="22"/>
                <w:szCs w:val="22"/>
              </w:rPr>
              <w:t xml:space="preserve">  </w:t>
            </w:r>
            <w:r w:rsidRPr="00BB7CEF">
              <w:rPr>
                <w:b/>
                <w:i/>
                <w:sz w:val="18"/>
                <w:szCs w:val="18"/>
              </w:rPr>
              <w:t>3,0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 Муниципальная </w:t>
            </w:r>
            <w:r w:rsidRPr="00C0066A">
              <w:rPr>
                <w:b/>
                <w:i/>
                <w:sz w:val="22"/>
                <w:szCs w:val="22"/>
              </w:rPr>
              <w:t xml:space="preserve"> программа «Обеспечен</w:t>
            </w:r>
            <w:r>
              <w:rPr>
                <w:b/>
                <w:i/>
                <w:sz w:val="22"/>
                <w:szCs w:val="22"/>
              </w:rPr>
              <w:t>ие пожарной безопасности на 2024-2026годы в Старогольского</w:t>
            </w:r>
            <w:r w:rsidRPr="00C0066A">
              <w:rPr>
                <w:b/>
                <w:i/>
                <w:sz w:val="22"/>
                <w:szCs w:val="22"/>
              </w:rPr>
              <w:t xml:space="preserve"> сельском поселении».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</w:t>
            </w:r>
            <w:r w:rsidRPr="00C0066A">
              <w:rPr>
                <w:b/>
                <w:i/>
                <w:sz w:val="18"/>
                <w:szCs w:val="18"/>
              </w:rPr>
              <w:t>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b/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  <w:r w:rsidRPr="00C0066A">
              <w:rPr>
                <w:b/>
                <w:i/>
                <w:sz w:val="22"/>
                <w:szCs w:val="22"/>
              </w:rPr>
              <w:t>.</w:t>
            </w:r>
            <w:r w:rsidRPr="00C0066A">
              <w:rPr>
                <w:b/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 «</w:t>
            </w:r>
            <w:r>
              <w:rPr>
                <w:i/>
                <w:sz w:val="22"/>
                <w:szCs w:val="22"/>
              </w:rPr>
              <w:t>Обеспечение пожарной безопасности на 2024-2026 годы в Старогольского сельском поселении»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F437C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17604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17604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D6D5F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AD6D5F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92CDC" w:rsidRDefault="00013A31" w:rsidP="003F5A4C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92CDC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92CDC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792CDC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Ф71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194225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3.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17604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17604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</w:t>
            </w:r>
            <w:r w:rsidRPr="00817604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817604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D6D5F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3.0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F85A6F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9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E76060" w:rsidRDefault="00013A31" w:rsidP="003F5A4C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Ф900000000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3.0</w:t>
            </w:r>
          </w:p>
          <w:p w:rsidR="00013A31" w:rsidRDefault="00013A31" w:rsidP="003F5A4C">
            <w:pPr>
              <w:jc w:val="center"/>
              <w:rPr>
                <w:sz w:val="20"/>
                <w:szCs w:val="20"/>
              </w:rPr>
            </w:pPr>
          </w:p>
          <w:p w:rsidR="00013A31" w:rsidRDefault="00013A31" w:rsidP="003F5A4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3,0</w:t>
            </w:r>
          </w:p>
          <w:p w:rsidR="00013A31" w:rsidRPr="001E7CD1" w:rsidRDefault="00013A31" w:rsidP="003F5A4C">
            <w:pPr>
              <w:spacing w:after="200" w:line="276" w:lineRule="auto"/>
              <w:rPr>
                <w:sz w:val="20"/>
                <w:szCs w:val="20"/>
              </w:rPr>
            </w:pPr>
          </w:p>
          <w:p w:rsidR="00013A31" w:rsidRDefault="00013A31" w:rsidP="003F5A4C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013A31" w:rsidRDefault="00013A31" w:rsidP="003F5A4C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013A31" w:rsidRDefault="00013A31" w:rsidP="003F5A4C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13A31" w:rsidTr="00A17689">
        <w:trPr>
          <w:gridAfter w:val="1"/>
          <w:wAfter w:w="369" w:type="dxa"/>
          <w:trHeight w:val="9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Дорожный фонд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0409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6863A6" w:rsidRDefault="00013A31" w:rsidP="003F5A4C">
            <w:pPr>
              <w:jc w:val="center"/>
              <w:rPr>
                <w:i/>
                <w:sz w:val="16"/>
                <w:szCs w:val="16"/>
              </w:rPr>
            </w:pPr>
            <w:r w:rsidRPr="006863A6">
              <w:rPr>
                <w:i/>
                <w:sz w:val="16"/>
                <w:szCs w:val="16"/>
              </w:rPr>
              <w:t>ЛФ00094235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0066A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618,5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817604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817604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3F5A4C">
            <w:pPr>
              <w:jc w:val="center"/>
              <w:rPr>
                <w:sz w:val="20"/>
                <w:szCs w:val="20"/>
              </w:rPr>
            </w:pPr>
          </w:p>
          <w:p w:rsidR="00013A31" w:rsidRDefault="00013A31" w:rsidP="003F5A4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013A31" w:rsidRPr="001E7CD1" w:rsidRDefault="00013A31" w:rsidP="003F5A4C">
            <w:pPr>
              <w:spacing w:after="200" w:line="276" w:lineRule="auto"/>
              <w:rPr>
                <w:sz w:val="20"/>
                <w:szCs w:val="20"/>
              </w:rPr>
            </w:pPr>
          </w:p>
          <w:p w:rsidR="00013A31" w:rsidRDefault="00013A31" w:rsidP="003F5A4C">
            <w:pPr>
              <w:spacing w:after="200" w:line="276" w:lineRule="auto"/>
              <w:rPr>
                <w:sz w:val="20"/>
                <w:szCs w:val="20"/>
                <w:lang w:val="en-US"/>
              </w:rPr>
            </w:pPr>
          </w:p>
          <w:p w:rsidR="00013A31" w:rsidRDefault="00013A31" w:rsidP="003F5A4C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3F5A4C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>Муниц</w:t>
            </w:r>
            <w:r>
              <w:rPr>
                <w:b/>
                <w:i/>
                <w:sz w:val="22"/>
                <w:szCs w:val="22"/>
              </w:rPr>
              <w:t xml:space="preserve">ипальная программа Старогольского сельского поселения «Поддержка и  развитие </w:t>
            </w:r>
            <w:r w:rsidRPr="00F85A6F">
              <w:rPr>
                <w:b/>
                <w:i/>
                <w:sz w:val="22"/>
                <w:szCs w:val="22"/>
              </w:rPr>
              <w:t xml:space="preserve"> малого и среднего пре</w:t>
            </w:r>
            <w:r>
              <w:rPr>
                <w:b/>
                <w:i/>
                <w:sz w:val="22"/>
                <w:szCs w:val="22"/>
              </w:rPr>
              <w:t>дпринимательства в Старогольского сельском поселении на 2023-2025</w:t>
            </w:r>
            <w:r w:rsidRPr="00F85A6F">
              <w:rPr>
                <w:b/>
                <w:i/>
                <w:sz w:val="22"/>
                <w:szCs w:val="22"/>
              </w:rPr>
              <w:t>годы.»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A0D07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3F5A4C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5A6F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3.0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3F5A4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  <w:p w:rsidR="00013A31" w:rsidRDefault="00013A31" w:rsidP="003F5A4C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3F5A4C">
            <w:pPr>
              <w:rPr>
                <w:sz w:val="20"/>
                <w:szCs w:val="20"/>
              </w:rPr>
            </w:pPr>
          </w:p>
          <w:p w:rsidR="00013A31" w:rsidRDefault="00013A31" w:rsidP="003F5A4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t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3F5A4C">
            <w:pPr>
              <w:rPr>
                <w:sz w:val="20"/>
                <w:szCs w:val="20"/>
              </w:rPr>
            </w:pPr>
          </w:p>
          <w:p w:rsidR="00013A31" w:rsidRDefault="00013A31" w:rsidP="003F5A4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</w:p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  <w:p w:rsidR="00013A31" w:rsidRDefault="00013A31" w:rsidP="003F5A4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E7CD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3,0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3,0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Ф 910294227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3.</w:t>
            </w:r>
            <w:r>
              <w:rPr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3,0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3,0</w:t>
            </w:r>
          </w:p>
        </w:tc>
      </w:tr>
      <w:tr w:rsidR="00013A31" w:rsidRPr="002A3519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C6C89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A3519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370,0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A3519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470,0</w:t>
            </w:r>
          </w:p>
        </w:tc>
      </w:tr>
      <w:tr w:rsidR="00013A31" w:rsidRPr="002A3519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A3519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A3519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450,0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Не программная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E0C8B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ЛФ00000</w:t>
            </w:r>
            <w:r w:rsidRPr="00AE0C8B">
              <w:rPr>
                <w:sz w:val="18"/>
                <w:szCs w:val="18"/>
              </w:rPr>
              <w:t>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0503 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AE0C8B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 w:rsidRPr="00AE0C8B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A0D07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ЛФ0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110.0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r>
              <w:rPr>
                <w:sz w:val="22"/>
                <w:szCs w:val="22"/>
              </w:rPr>
              <w:t>Иные закупки товаров, работ и услуг для государственных(муниципальных)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5A0D0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16396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</w:t>
            </w:r>
            <w:r w:rsidRPr="00016396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016396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</w:t>
            </w:r>
            <w:r w:rsidRPr="00016396">
              <w:rPr>
                <w:i/>
                <w:sz w:val="20"/>
                <w:szCs w:val="20"/>
              </w:rPr>
              <w:t>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ЛФ0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</w:t>
            </w:r>
            <w:r w:rsidRPr="00255E90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Непрограммная часть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22F5F" w:rsidRDefault="00013A31" w:rsidP="003F5A4C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22F5F" w:rsidRDefault="00013A31" w:rsidP="003F5A4C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D2FA3" w:rsidRDefault="00013A31" w:rsidP="003F5A4C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ЛФ00000000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22F5F" w:rsidRDefault="00013A31" w:rsidP="003F5A4C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22F5F" w:rsidRDefault="00013A31" w:rsidP="003F5A4C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rPr>
                <w:b/>
                <w:i/>
              </w:rPr>
            </w:pPr>
            <w:r>
              <w:rPr>
                <w:b/>
                <w:i/>
              </w:rPr>
              <w:t>44,8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Уличное освещение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44,8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  <w:i/>
              </w:rPr>
            </w:pPr>
            <w:r w:rsidRPr="009A55B4">
              <w:rPr>
                <w:bCs/>
                <w:i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00094110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44,8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44,8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Организация и содержание мест захоронения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 xml:space="preserve"> ЛФ 00094120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110,0</w:t>
            </w:r>
          </w:p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0899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F80899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 w:rsidRPr="009A55B4"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110,0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160,0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Прочие мероприятия по благоустройству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F80899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85,2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85,2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 w:rsidRPr="00DD3D13">
              <w:rPr>
                <w:i/>
              </w:rPr>
              <w:t>Закупка товаров, работ и услуг для государственных (муниципальных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</w:t>
            </w:r>
            <w:r>
              <w:rPr>
                <w:sz w:val="18"/>
                <w:szCs w:val="18"/>
              </w:rPr>
              <w:t>00</w:t>
            </w:r>
            <w:r w:rsidRPr="000053A8">
              <w:rPr>
                <w:sz w:val="18"/>
                <w:szCs w:val="18"/>
              </w:rPr>
              <w:t>094130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85,2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85,2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D3D13" w:rsidRDefault="00013A31" w:rsidP="003F5A4C">
            <w:pPr>
              <w:jc w:val="center"/>
              <w:rPr>
                <w:i/>
              </w:rPr>
            </w:pPr>
            <w:r w:rsidRPr="00DD3D13">
              <w:rPr>
                <w:i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85,2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DD3D13" w:rsidRDefault="00013A31" w:rsidP="003F5A4C">
            <w:pPr>
              <w:jc w:val="center"/>
              <w:rPr>
                <w:i/>
              </w:rPr>
            </w:pPr>
            <w:r w:rsidRPr="00336C8F">
              <w:rPr>
                <w:i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85,2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85,2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336C8F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Средства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Cs/>
              </w:rPr>
            </w:pPr>
            <w:r>
              <w:rPr>
                <w:bCs/>
              </w:rP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ЛФ00094130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sz w:val="18"/>
                <w:szCs w:val="18"/>
              </w:rPr>
            </w:pPr>
            <w:r w:rsidRPr="000053A8">
              <w:rPr>
                <w:bCs/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Cs/>
                <w:i/>
                <w:sz w:val="18"/>
                <w:szCs w:val="18"/>
              </w:rPr>
            </w:pPr>
            <w:r w:rsidRPr="000053A8">
              <w:rPr>
                <w:bCs/>
                <w:i/>
                <w:sz w:val="18"/>
                <w:szCs w:val="18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85,2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F3DF5" w:rsidRDefault="00013A31" w:rsidP="003F5A4C">
            <w:pPr>
              <w:rPr>
                <w:b/>
                <w:i/>
              </w:rPr>
            </w:pPr>
            <w:r w:rsidRPr="009F3DF5">
              <w:rPr>
                <w:b/>
                <w:i/>
                <w:sz w:val="22"/>
                <w:szCs w:val="22"/>
              </w:rPr>
              <w:t xml:space="preserve">Муниципальная программа «Благоустройство населенных пунктов </w:t>
            </w:r>
            <w:r>
              <w:rPr>
                <w:b/>
                <w:i/>
                <w:sz w:val="22"/>
                <w:szCs w:val="22"/>
              </w:rPr>
              <w:t>Старогольского сельского поселения на 2024-2026гг»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3F5A4C">
            <w:pPr>
              <w:rPr>
                <w:i/>
                <w:sz w:val="20"/>
                <w:szCs w:val="20"/>
              </w:rPr>
            </w:pPr>
            <w:r w:rsidRPr="00152197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20,0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822B0" w:rsidRDefault="00013A31" w:rsidP="003F5A4C">
            <w:pPr>
              <w:jc w:val="center"/>
              <w:rPr>
                <w:b/>
              </w:rPr>
            </w:pPr>
            <w:r w:rsidRPr="009A55B4">
              <w:t>Закупка товаров, работ и услуг для государственных (муниципальных услуг)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3F5A4C">
            <w:pPr>
              <w:rPr>
                <w:i/>
                <w:sz w:val="20"/>
                <w:szCs w:val="20"/>
              </w:rPr>
            </w:pPr>
            <w:r w:rsidRPr="00152197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3F5A4C">
            <w:pPr>
              <w:rPr>
                <w:i/>
                <w:sz w:val="20"/>
                <w:szCs w:val="20"/>
              </w:rPr>
            </w:pPr>
            <w:r w:rsidRPr="00152197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152197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20,0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B822B0" w:rsidRDefault="00013A31" w:rsidP="003F5A4C">
            <w:pPr>
              <w:jc w:val="center"/>
              <w:rPr>
                <w:b/>
              </w:rPr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3F5A4C">
            <w:pPr>
              <w:jc w:val="center"/>
              <w:rPr>
                <w:sz w:val="18"/>
                <w:szCs w:val="18"/>
              </w:rPr>
            </w:pPr>
            <w:r w:rsidRPr="00152197">
              <w:rPr>
                <w:sz w:val="18"/>
                <w:szCs w:val="18"/>
              </w:rPr>
              <w:t>20,0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52197" w:rsidRDefault="00013A31" w:rsidP="003F5A4C">
            <w:pPr>
              <w:jc w:val="center"/>
              <w:rPr>
                <w:sz w:val="18"/>
                <w:szCs w:val="18"/>
              </w:rPr>
            </w:pPr>
            <w:r w:rsidRPr="00152197">
              <w:rPr>
                <w:sz w:val="18"/>
                <w:szCs w:val="18"/>
              </w:rPr>
              <w:t>20,0</w:t>
            </w:r>
          </w:p>
        </w:tc>
      </w:tr>
      <w:tr w:rsidR="00013A31" w:rsidTr="00A17689">
        <w:trPr>
          <w:gridAfter w:val="1"/>
          <w:wAfter w:w="369" w:type="dxa"/>
          <w:trHeight w:val="6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0500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</w:pPr>
            <w:r>
              <w:t>0503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00094180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55E90" w:rsidRDefault="00013A31" w:rsidP="003F5A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152197" w:rsidRDefault="00013A31" w:rsidP="003F5A4C">
            <w:pPr>
              <w:jc w:val="center"/>
              <w:rPr>
                <w:sz w:val="18"/>
                <w:szCs w:val="18"/>
              </w:rPr>
            </w:pPr>
            <w:r w:rsidRPr="00152197">
              <w:rPr>
                <w:sz w:val="18"/>
                <w:szCs w:val="18"/>
              </w:rPr>
              <w:t>20,0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152197" w:rsidRDefault="00013A31" w:rsidP="003F5A4C">
            <w:pPr>
              <w:jc w:val="center"/>
              <w:rPr>
                <w:sz w:val="18"/>
                <w:szCs w:val="18"/>
              </w:rPr>
            </w:pPr>
            <w:r w:rsidRPr="00152197">
              <w:rPr>
                <w:sz w:val="18"/>
                <w:szCs w:val="18"/>
              </w:rPr>
              <w:t>20,0</w:t>
            </w:r>
          </w:p>
        </w:tc>
      </w:tr>
      <w:tr w:rsidR="00013A31" w:rsidRPr="009A55B4" w:rsidTr="00A17689">
        <w:trPr>
          <w:gridAfter w:val="1"/>
          <w:wAfter w:w="370" w:type="dxa"/>
          <w:trHeight w:val="66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 w:rsidRPr="009A55B4">
              <w:rPr>
                <w:b/>
              </w:rPr>
              <w:t xml:space="preserve">Культура 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519,2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C106C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681,6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C106C" w:rsidRDefault="00013A31" w:rsidP="003F5A4C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655,5</w:t>
            </w:r>
          </w:p>
          <w:p w:rsidR="00013A31" w:rsidRDefault="00013A31" w:rsidP="003F5A4C">
            <w:pPr>
              <w:spacing w:after="200" w:line="276" w:lineRule="auto"/>
              <w:rPr>
                <w:i/>
                <w:sz w:val="18"/>
                <w:szCs w:val="18"/>
              </w:rPr>
            </w:pPr>
          </w:p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3A31" w:rsidRPr="009A55B4" w:rsidTr="00A17689">
        <w:trPr>
          <w:gridAfter w:val="1"/>
          <w:wAfter w:w="370" w:type="dxa"/>
          <w:trHeight w:val="66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 w:rsidRPr="009A55B4">
              <w:rPr>
                <w:b/>
              </w:rPr>
              <w:t>Культура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 w:rsidRPr="009A55B4">
              <w:rPr>
                <w:b/>
              </w:rPr>
              <w:t>0800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519,2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C106C" w:rsidRDefault="00013A31" w:rsidP="003F5A4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681,6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349F9" w:rsidRDefault="00013A31" w:rsidP="003F5A4C">
            <w:pPr>
              <w:spacing w:after="200"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655,5</w:t>
            </w:r>
          </w:p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3A31" w:rsidRPr="009A55B4" w:rsidTr="00A17689">
        <w:trPr>
          <w:gridAfter w:val="1"/>
          <w:wAfter w:w="370" w:type="dxa"/>
          <w:trHeight w:val="66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t>Закупка товаров, работ и услуг для государственных (муниципальных услуг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</w:p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0800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</w:t>
            </w:r>
            <w:r>
              <w:rPr>
                <w:sz w:val="18"/>
                <w:szCs w:val="18"/>
              </w:rPr>
              <w:t>4231</w:t>
            </w: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519,2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681,6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655,5</w:t>
            </w:r>
          </w:p>
        </w:tc>
      </w:tr>
      <w:tr w:rsidR="00013A31" w:rsidRPr="009A55B4" w:rsidTr="00A17689">
        <w:trPr>
          <w:gridAfter w:val="1"/>
          <w:wAfter w:w="370" w:type="dxa"/>
          <w:trHeight w:val="66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Иные закупки товаров, работ и услуг для государственных (муниципальных) нужд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</w:p>
          <w:p w:rsidR="00013A31" w:rsidRPr="009A55B4" w:rsidRDefault="00013A31" w:rsidP="003F5A4C">
            <w:pPr>
              <w:jc w:val="center"/>
            </w:pPr>
            <w:r w:rsidRPr="009A55B4">
              <w:t>0800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0801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</w:t>
            </w:r>
            <w:r>
              <w:rPr>
                <w:sz w:val="18"/>
                <w:szCs w:val="18"/>
              </w:rPr>
              <w:t>231</w:t>
            </w: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519,2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681,6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655,5</w:t>
            </w:r>
          </w:p>
        </w:tc>
      </w:tr>
      <w:tr w:rsidR="00013A31" w:rsidRPr="009A55B4" w:rsidTr="00A17689">
        <w:trPr>
          <w:gridAfter w:val="1"/>
          <w:wAfter w:w="370" w:type="dxa"/>
          <w:trHeight w:val="255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>
              <w:t>0800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9E14E3">
              <w:rPr>
                <w:sz w:val="16"/>
                <w:szCs w:val="16"/>
              </w:rPr>
              <w:t>ЛФ00094231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3A31" w:rsidRPr="009A55B4" w:rsidTr="00A17689">
        <w:trPr>
          <w:gridAfter w:val="1"/>
          <w:wAfter w:w="370" w:type="dxa"/>
          <w:trHeight w:val="124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>
              <w:t>0800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E14E3" w:rsidRDefault="00013A31" w:rsidP="003F5A4C">
            <w:pPr>
              <w:jc w:val="center"/>
              <w:rPr>
                <w:sz w:val="16"/>
                <w:szCs w:val="16"/>
              </w:rPr>
            </w:pPr>
            <w:r w:rsidRPr="009E14E3">
              <w:rPr>
                <w:sz w:val="16"/>
                <w:szCs w:val="16"/>
              </w:rPr>
              <w:t>ЛФ00094231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519,2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681,6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655,5</w:t>
            </w:r>
          </w:p>
        </w:tc>
      </w:tr>
      <w:tr w:rsidR="00013A31" w:rsidRPr="009A55B4" w:rsidTr="00A17689">
        <w:trPr>
          <w:gridAfter w:val="1"/>
          <w:wAfter w:w="370" w:type="dxa"/>
          <w:trHeight w:val="124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Социальная политика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47,0</w:t>
            </w:r>
          </w:p>
        </w:tc>
      </w:tr>
      <w:tr w:rsidR="00013A31" w:rsidTr="00A17689">
        <w:trPr>
          <w:gridAfter w:val="1"/>
          <w:wAfter w:w="370" w:type="dxa"/>
          <w:trHeight w:val="124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3A31" w:rsidRPr="009A55B4" w:rsidTr="00A17689">
        <w:trPr>
          <w:gridAfter w:val="1"/>
          <w:wAfter w:w="370" w:type="dxa"/>
          <w:trHeight w:val="124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 w:rsidRPr="009A55B4">
              <w:rPr>
                <w:b/>
              </w:rPr>
              <w:t>Социальное обеспечение населения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 w:rsidRPr="009A55B4">
              <w:rPr>
                <w:b/>
              </w:rPr>
              <w:t>1000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2F2AA7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2,0</w:t>
            </w:r>
          </w:p>
        </w:tc>
      </w:tr>
      <w:tr w:rsidR="00013A31" w:rsidTr="00A17689">
        <w:trPr>
          <w:gridAfter w:val="1"/>
          <w:wAfter w:w="370" w:type="dxa"/>
          <w:trHeight w:val="186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Непрограммная часть бюджета поселения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ЛФ00000000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3A31" w:rsidRPr="009A55B4" w:rsidTr="00A17689">
        <w:trPr>
          <w:gridAfter w:val="1"/>
          <w:wAfter w:w="370" w:type="dxa"/>
          <w:trHeight w:val="282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Социальная помощь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  <w:r w:rsidRPr="002F2AA7">
              <w:rPr>
                <w:i/>
                <w:sz w:val="18"/>
                <w:szCs w:val="18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2,0</w:t>
            </w:r>
          </w:p>
        </w:tc>
      </w:tr>
      <w:tr w:rsidR="00013A31" w:rsidRPr="009A55B4" w:rsidTr="00A17689">
        <w:trPr>
          <w:gridAfter w:val="1"/>
          <w:wAfter w:w="370" w:type="dxa"/>
          <w:trHeight w:val="282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Оказание других видов социальной помощи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t>1000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1003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3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013A31" w:rsidRPr="009A55B4" w:rsidTr="00A17689">
        <w:trPr>
          <w:gridAfter w:val="1"/>
          <w:wAfter w:w="370" w:type="dxa"/>
          <w:trHeight w:val="282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013A31" w:rsidRPr="009A55B4" w:rsidTr="00A17689">
        <w:trPr>
          <w:gridAfter w:val="1"/>
          <w:wAfter w:w="370" w:type="dxa"/>
          <w:trHeight w:val="282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 w:rsidRPr="009A55B4">
              <w:rPr>
                <w:i/>
              </w:rPr>
              <w:t>Средства поселения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 w:rsidRPr="009A55B4">
              <w:rPr>
                <w:i/>
              </w:rPr>
              <w:t>1000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00094160</w:t>
            </w: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2F2AA7">
              <w:rPr>
                <w:sz w:val="18"/>
                <w:szCs w:val="18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013A31" w:rsidRPr="009A55B4" w:rsidTr="00A17689">
        <w:trPr>
          <w:gridAfter w:val="1"/>
          <w:wAfter w:w="370" w:type="dxa"/>
          <w:trHeight w:val="124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pStyle w:val="Heading9"/>
              <w:rPr>
                <w:sz w:val="24"/>
              </w:rPr>
            </w:pPr>
            <w:r>
              <w:rPr>
                <w:sz w:val="24"/>
              </w:rPr>
              <w:t>Пенсионное обеспечение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9A55B4">
              <w:rPr>
                <w:b/>
              </w:rPr>
              <w:t>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45,0</w:t>
            </w:r>
          </w:p>
        </w:tc>
      </w:tr>
      <w:tr w:rsidR="00013A31" w:rsidTr="00A17689">
        <w:trPr>
          <w:gridAfter w:val="1"/>
          <w:wAfter w:w="370" w:type="dxa"/>
          <w:trHeight w:val="193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pStyle w:val="Heading9"/>
              <w:rPr>
                <w:sz w:val="24"/>
              </w:rPr>
            </w:pPr>
            <w:r w:rsidRPr="007355E9">
              <w:rPr>
                <w:sz w:val="24"/>
              </w:rPr>
              <w:t>Непрограммная часть бюджета поселения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 w:rsidRPr="000053A8">
              <w:rPr>
                <w:b/>
                <w:sz w:val="18"/>
                <w:szCs w:val="18"/>
              </w:rPr>
              <w:t>ЛФ00000000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3A31" w:rsidRPr="009A55B4" w:rsidTr="00A17689">
        <w:trPr>
          <w:gridAfter w:val="1"/>
          <w:wAfter w:w="370" w:type="dxa"/>
          <w:trHeight w:val="282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Доплата к пенсиям, дополнительное пенсионное обеспечение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</w:tr>
      <w:tr w:rsidR="00013A31" w:rsidRPr="009A55B4" w:rsidTr="00A17689">
        <w:trPr>
          <w:gridAfter w:val="1"/>
          <w:wAfter w:w="370" w:type="dxa"/>
          <w:trHeight w:val="379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Социальные выплаты гражданам , кроме публичных социальных выплат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  <w:rPr>
                <w:i/>
              </w:rPr>
            </w:pPr>
          </w:p>
          <w:p w:rsidR="00013A31" w:rsidRPr="009A55B4" w:rsidRDefault="00013A31" w:rsidP="003F5A4C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  <w:r w:rsidRPr="009A55B4">
              <w:rPr>
                <w:i/>
              </w:rPr>
              <w:t>00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1101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i/>
                <w:sz w:val="18"/>
                <w:szCs w:val="18"/>
              </w:rPr>
              <w:t>321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</w:tr>
      <w:tr w:rsidR="00013A31" w:rsidRPr="009A55B4" w:rsidTr="00A17689">
        <w:trPr>
          <w:gridAfter w:val="1"/>
          <w:wAfter w:w="370" w:type="dxa"/>
          <w:trHeight w:val="379"/>
        </w:trPr>
        <w:tc>
          <w:tcPr>
            <w:tcW w:w="4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  <w:r>
              <w:t>Средства поселения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9A55B4" w:rsidRDefault="00013A31" w:rsidP="003F5A4C">
            <w:pPr>
              <w:jc w:val="center"/>
            </w:pPr>
          </w:p>
          <w:p w:rsidR="00013A31" w:rsidRPr="009A55B4" w:rsidRDefault="00013A31" w:rsidP="003F5A4C">
            <w:pPr>
              <w:jc w:val="center"/>
            </w:pPr>
            <w:r>
              <w:t>1</w:t>
            </w:r>
            <w:r w:rsidRPr="009A55B4">
              <w:t>00</w:t>
            </w:r>
            <w: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1101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ЛФ  00094170</w:t>
            </w: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Pr="000053A8" w:rsidRDefault="00013A31" w:rsidP="003F5A4C">
            <w:pPr>
              <w:jc w:val="center"/>
              <w:rPr>
                <w:sz w:val="18"/>
                <w:szCs w:val="18"/>
              </w:rPr>
            </w:pPr>
            <w:r w:rsidRPr="000053A8">
              <w:rPr>
                <w:sz w:val="18"/>
                <w:szCs w:val="18"/>
              </w:rPr>
              <w:t>321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0053A8" w:rsidRDefault="00013A31" w:rsidP="003F5A4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45,0</w:t>
            </w:r>
          </w:p>
        </w:tc>
      </w:tr>
      <w:tr w:rsidR="00013A31" w:rsidTr="00A17689">
        <w:trPr>
          <w:gridAfter w:val="1"/>
          <w:wAfter w:w="369" w:type="dxa"/>
          <w:trHeight w:val="186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  <w:p w:rsidR="00013A31" w:rsidRDefault="00013A31" w:rsidP="003F5A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Default="00013A31" w:rsidP="003F5A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2F2AA7" w:rsidRDefault="00013A31" w:rsidP="003F5A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15,0</w:t>
            </w:r>
          </w:p>
        </w:tc>
      </w:tr>
      <w:tr w:rsidR="00013A31" w:rsidTr="00A17689">
        <w:trPr>
          <w:gridAfter w:val="1"/>
          <w:wAfter w:w="369" w:type="dxa"/>
          <w:trHeight w:val="10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3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b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13A31" w:rsidTr="00A17689">
        <w:trPr>
          <w:gridAfter w:val="1"/>
          <w:wAfter w:w="369" w:type="dxa"/>
          <w:trHeight w:val="103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CD10B3">
              <w:rPr>
                <w:sz w:val="20"/>
                <w:szCs w:val="20"/>
              </w:rPr>
              <w:t>,0</w:t>
            </w:r>
          </w:p>
        </w:tc>
      </w:tr>
      <w:tr w:rsidR="00013A31" w:rsidTr="00A17689">
        <w:trPr>
          <w:gridAfter w:val="1"/>
          <w:wAfter w:w="369" w:type="dxa"/>
          <w:trHeight w:val="31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 w:rsidRPr="00CD10B3">
              <w:rPr>
                <w:b/>
                <w:i/>
                <w:sz w:val="20"/>
                <w:szCs w:val="20"/>
              </w:rPr>
              <w:t>Муниципальная целевая программа «Развитие физической культуры и спорта  в Старогол</w:t>
            </w:r>
            <w:r>
              <w:rPr>
                <w:b/>
                <w:i/>
                <w:sz w:val="20"/>
                <w:szCs w:val="20"/>
              </w:rPr>
              <w:t>ьского сельском поселении на 2024-2026</w:t>
            </w:r>
            <w:r w:rsidRPr="00CD10B3">
              <w:rPr>
                <w:b/>
                <w:i/>
                <w:sz w:val="20"/>
                <w:szCs w:val="20"/>
              </w:rPr>
              <w:t>годы»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 w:rsidRPr="00CD10B3">
              <w:rPr>
                <w:b/>
                <w:i/>
                <w:sz w:val="20"/>
                <w:szCs w:val="20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i/>
                <w:sz w:val="20"/>
                <w:szCs w:val="20"/>
              </w:rPr>
            </w:pPr>
            <w:r w:rsidRPr="00CD10B3">
              <w:rPr>
                <w:b/>
                <w:i/>
                <w:sz w:val="20"/>
                <w:szCs w:val="20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ЛФ00000000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b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</w:tr>
      <w:tr w:rsidR="00013A31" w:rsidTr="00A17689">
        <w:trPr>
          <w:gridAfter w:val="1"/>
          <w:wAfter w:w="369" w:type="dxa"/>
          <w:trHeight w:val="310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 xml:space="preserve"> Подпрограмма  «Развитие физической культуры и спорта в Староголь</w:t>
            </w:r>
            <w:r>
              <w:rPr>
                <w:sz w:val="20"/>
                <w:szCs w:val="20"/>
              </w:rPr>
              <w:t>ского сельском поселении на 2024-2026</w:t>
            </w:r>
            <w:r w:rsidRPr="00CD10B3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 xml:space="preserve">    ЛФ10000000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A17689">
        <w:trPr>
          <w:gridAfter w:val="1"/>
          <w:wAfter w:w="369" w:type="dxa"/>
          <w:trHeight w:val="31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Основное мероприятие -организация спортивно – массовой работы в Старогольского сельском поселении»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ЛФ10100000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CD10B3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A17689">
        <w:trPr>
          <w:gridAfter w:val="1"/>
          <w:wAfter w:w="369" w:type="dxa"/>
          <w:trHeight w:val="20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  <w:highlight w:val="yellow"/>
              </w:rPr>
            </w:pPr>
            <w:r w:rsidRPr="00CD10B3">
              <w:rPr>
                <w:i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ЛФ10194228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A17689">
        <w:trPr>
          <w:gridAfter w:val="1"/>
          <w:wAfter w:w="369" w:type="dxa"/>
          <w:trHeight w:val="21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Закупка товаров  работ и услуг для государственных (муниципальных) 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CD10B3">
              <w:rPr>
                <w:i/>
                <w:sz w:val="20"/>
                <w:szCs w:val="20"/>
                <w:lang w:val="en-US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ЛФ10194228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A17689">
        <w:trPr>
          <w:gridAfter w:val="1"/>
          <w:wAfter w:w="369" w:type="dxa"/>
          <w:trHeight w:val="20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ЛФ10194228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A17689">
        <w:trPr>
          <w:gridAfter w:val="1"/>
          <w:wAfter w:w="369" w:type="dxa"/>
          <w:trHeight w:val="207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ЛФ10194228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CD10B3">
              <w:rPr>
                <w:sz w:val="20"/>
                <w:szCs w:val="20"/>
              </w:rPr>
              <w:t>240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A17689">
        <w:trPr>
          <w:gridAfter w:val="1"/>
          <w:wAfter w:w="369" w:type="dxa"/>
          <w:trHeight w:val="21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1102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ЛФ10194228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i/>
                <w:sz w:val="20"/>
                <w:szCs w:val="20"/>
              </w:rPr>
            </w:pPr>
            <w:r w:rsidRPr="00CD10B3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765AEB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765AEB">
              <w:rPr>
                <w:b/>
                <w:sz w:val="20"/>
                <w:szCs w:val="20"/>
              </w:rPr>
              <w:t>15,0</w:t>
            </w:r>
          </w:p>
        </w:tc>
      </w:tr>
      <w:tr w:rsidR="00013A31" w:rsidTr="00A17689">
        <w:trPr>
          <w:gridAfter w:val="1"/>
          <w:wAfter w:w="369" w:type="dxa"/>
          <w:trHeight w:val="214"/>
        </w:trPr>
        <w:tc>
          <w:tcPr>
            <w:tcW w:w="4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4100,2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31" w:rsidRPr="00CD10B3" w:rsidRDefault="00013A31" w:rsidP="003F5A4C">
            <w:pPr>
              <w:rPr>
                <w:b/>
                <w:sz w:val="20"/>
                <w:szCs w:val="20"/>
              </w:rPr>
            </w:pPr>
            <w:r w:rsidRPr="00CD10B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644,2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A31" w:rsidRPr="00CD10B3" w:rsidRDefault="00013A31" w:rsidP="003F5A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3848,9</w:t>
            </w:r>
          </w:p>
          <w:p w:rsidR="00013A31" w:rsidRPr="00CD10B3" w:rsidRDefault="00013A31" w:rsidP="003F5A4C">
            <w:pPr>
              <w:rPr>
                <w:b/>
                <w:sz w:val="20"/>
                <w:szCs w:val="20"/>
              </w:rPr>
            </w:pPr>
          </w:p>
        </w:tc>
      </w:tr>
    </w:tbl>
    <w:p w:rsidR="00013A31" w:rsidRDefault="00013A31" w:rsidP="00B82B68"/>
    <w:sectPr w:rsidR="00013A31" w:rsidSect="00607BC0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A31" w:rsidRDefault="00013A31" w:rsidP="00C53BF3">
      <w:r>
        <w:separator/>
      </w:r>
    </w:p>
  </w:endnote>
  <w:endnote w:type="continuationSeparator" w:id="1">
    <w:p w:rsidR="00013A31" w:rsidRDefault="00013A31" w:rsidP="00C53B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A31" w:rsidRDefault="00013A31" w:rsidP="00607B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3A31" w:rsidRDefault="00013A3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A31" w:rsidRPr="00E92E1F" w:rsidRDefault="00013A31" w:rsidP="00607BC0">
    <w:pPr>
      <w:pStyle w:val="Footer"/>
      <w:framePr w:wrap="around" w:vAnchor="text" w:hAnchor="margin" w:xAlign="center" w:y="1"/>
      <w:rPr>
        <w:rStyle w:val="PageNumber"/>
        <w:lang w:val="en-US"/>
      </w:rPr>
    </w:pPr>
  </w:p>
  <w:p w:rsidR="00013A31" w:rsidRDefault="00013A3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A31" w:rsidRDefault="00013A31" w:rsidP="00C53BF3">
      <w:r>
        <w:separator/>
      </w:r>
    </w:p>
  </w:footnote>
  <w:footnote w:type="continuationSeparator" w:id="1">
    <w:p w:rsidR="00013A31" w:rsidRDefault="00013A31" w:rsidP="00C53B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cs="Times New Roman"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26B6498F"/>
    <w:multiLevelType w:val="multilevel"/>
    <w:tmpl w:val="D0C261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C5D1F26"/>
    <w:multiLevelType w:val="hybridMultilevel"/>
    <w:tmpl w:val="3A2E5500"/>
    <w:lvl w:ilvl="0" w:tplc="783CF4C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</w:num>
  <w:num w:numId="1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2B68"/>
    <w:rsid w:val="000053A8"/>
    <w:rsid w:val="00012294"/>
    <w:rsid w:val="00013A31"/>
    <w:rsid w:val="00015B56"/>
    <w:rsid w:val="00016396"/>
    <w:rsid w:val="00016422"/>
    <w:rsid w:val="00020E49"/>
    <w:rsid w:val="00021F03"/>
    <w:rsid w:val="00022F5F"/>
    <w:rsid w:val="00024D96"/>
    <w:rsid w:val="000250A6"/>
    <w:rsid w:val="00033D0D"/>
    <w:rsid w:val="000424DD"/>
    <w:rsid w:val="0004502D"/>
    <w:rsid w:val="00050BC0"/>
    <w:rsid w:val="000518A2"/>
    <w:rsid w:val="00055FE6"/>
    <w:rsid w:val="000572F8"/>
    <w:rsid w:val="00066F5F"/>
    <w:rsid w:val="00076152"/>
    <w:rsid w:val="00077388"/>
    <w:rsid w:val="00084FA0"/>
    <w:rsid w:val="00087390"/>
    <w:rsid w:val="000A0C8E"/>
    <w:rsid w:val="000A33AB"/>
    <w:rsid w:val="000A5F8E"/>
    <w:rsid w:val="000B2AEB"/>
    <w:rsid w:val="000C5AA7"/>
    <w:rsid w:val="000C72A0"/>
    <w:rsid w:val="000D2977"/>
    <w:rsid w:val="000E1226"/>
    <w:rsid w:val="000E61CB"/>
    <w:rsid w:val="000F67C5"/>
    <w:rsid w:val="00101159"/>
    <w:rsid w:val="001022AC"/>
    <w:rsid w:val="001132CD"/>
    <w:rsid w:val="00126048"/>
    <w:rsid w:val="001319D8"/>
    <w:rsid w:val="00141C2A"/>
    <w:rsid w:val="00146DF7"/>
    <w:rsid w:val="00152197"/>
    <w:rsid w:val="001746A1"/>
    <w:rsid w:val="00180CC6"/>
    <w:rsid w:val="00191185"/>
    <w:rsid w:val="0019578F"/>
    <w:rsid w:val="001A554E"/>
    <w:rsid w:val="001B16AD"/>
    <w:rsid w:val="001B62F3"/>
    <w:rsid w:val="001C0E0A"/>
    <w:rsid w:val="001D1174"/>
    <w:rsid w:val="001D2429"/>
    <w:rsid w:val="001D2FA3"/>
    <w:rsid w:val="001D4927"/>
    <w:rsid w:val="001D671D"/>
    <w:rsid w:val="001E4E76"/>
    <w:rsid w:val="001E55A0"/>
    <w:rsid w:val="001E7CD1"/>
    <w:rsid w:val="001F2CF2"/>
    <w:rsid w:val="002015B9"/>
    <w:rsid w:val="0022370A"/>
    <w:rsid w:val="002349F9"/>
    <w:rsid w:val="00245954"/>
    <w:rsid w:val="00255E90"/>
    <w:rsid w:val="002602AE"/>
    <w:rsid w:val="002660D8"/>
    <w:rsid w:val="0026619E"/>
    <w:rsid w:val="00277933"/>
    <w:rsid w:val="0028128F"/>
    <w:rsid w:val="002A3519"/>
    <w:rsid w:val="002B289E"/>
    <w:rsid w:val="002B4231"/>
    <w:rsid w:val="002B4C38"/>
    <w:rsid w:val="002C4561"/>
    <w:rsid w:val="002C54FB"/>
    <w:rsid w:val="002D07CA"/>
    <w:rsid w:val="002E0D05"/>
    <w:rsid w:val="002F2AA7"/>
    <w:rsid w:val="002F6356"/>
    <w:rsid w:val="003148C9"/>
    <w:rsid w:val="003325FC"/>
    <w:rsid w:val="00336A27"/>
    <w:rsid w:val="00336C8F"/>
    <w:rsid w:val="00351A85"/>
    <w:rsid w:val="00363740"/>
    <w:rsid w:val="003649F3"/>
    <w:rsid w:val="00372803"/>
    <w:rsid w:val="00383C29"/>
    <w:rsid w:val="003A411D"/>
    <w:rsid w:val="003D052A"/>
    <w:rsid w:val="003F5A4C"/>
    <w:rsid w:val="00412373"/>
    <w:rsid w:val="00441609"/>
    <w:rsid w:val="00443AF5"/>
    <w:rsid w:val="00444E76"/>
    <w:rsid w:val="00447289"/>
    <w:rsid w:val="004524D5"/>
    <w:rsid w:val="004527A4"/>
    <w:rsid w:val="00457D4A"/>
    <w:rsid w:val="00460225"/>
    <w:rsid w:val="00464A09"/>
    <w:rsid w:val="00466929"/>
    <w:rsid w:val="00482B3B"/>
    <w:rsid w:val="004C20EF"/>
    <w:rsid w:val="004C3405"/>
    <w:rsid w:val="004D0D77"/>
    <w:rsid w:val="004E1CF0"/>
    <w:rsid w:val="004F4736"/>
    <w:rsid w:val="005101ED"/>
    <w:rsid w:val="00510FB8"/>
    <w:rsid w:val="00521432"/>
    <w:rsid w:val="00523DFA"/>
    <w:rsid w:val="00530BE9"/>
    <w:rsid w:val="00530D70"/>
    <w:rsid w:val="005347EC"/>
    <w:rsid w:val="00542038"/>
    <w:rsid w:val="005439B3"/>
    <w:rsid w:val="0055482D"/>
    <w:rsid w:val="00560C9F"/>
    <w:rsid w:val="00565C71"/>
    <w:rsid w:val="00575981"/>
    <w:rsid w:val="00591B68"/>
    <w:rsid w:val="00594D36"/>
    <w:rsid w:val="005A0D07"/>
    <w:rsid w:val="005B462A"/>
    <w:rsid w:val="005C368E"/>
    <w:rsid w:val="005F3600"/>
    <w:rsid w:val="005F7022"/>
    <w:rsid w:val="00607753"/>
    <w:rsid w:val="00607BC0"/>
    <w:rsid w:val="0061361D"/>
    <w:rsid w:val="00644CA7"/>
    <w:rsid w:val="00650E06"/>
    <w:rsid w:val="0065197D"/>
    <w:rsid w:val="00657233"/>
    <w:rsid w:val="00675795"/>
    <w:rsid w:val="0068257E"/>
    <w:rsid w:val="00685637"/>
    <w:rsid w:val="006863A6"/>
    <w:rsid w:val="00694C8C"/>
    <w:rsid w:val="006E27A4"/>
    <w:rsid w:val="006E3AB2"/>
    <w:rsid w:val="006F5961"/>
    <w:rsid w:val="00700955"/>
    <w:rsid w:val="00722C46"/>
    <w:rsid w:val="0073362E"/>
    <w:rsid w:val="007355E9"/>
    <w:rsid w:val="00765AEB"/>
    <w:rsid w:val="0076658A"/>
    <w:rsid w:val="007775CC"/>
    <w:rsid w:val="00781EA6"/>
    <w:rsid w:val="00792CDC"/>
    <w:rsid w:val="007A3CBE"/>
    <w:rsid w:val="007B4380"/>
    <w:rsid w:val="007E4231"/>
    <w:rsid w:val="007F289E"/>
    <w:rsid w:val="00814747"/>
    <w:rsid w:val="00817604"/>
    <w:rsid w:val="0082341C"/>
    <w:rsid w:val="0082347D"/>
    <w:rsid w:val="00830046"/>
    <w:rsid w:val="008602E1"/>
    <w:rsid w:val="00862AD5"/>
    <w:rsid w:val="00867E59"/>
    <w:rsid w:val="00886019"/>
    <w:rsid w:val="00887BF4"/>
    <w:rsid w:val="008964C9"/>
    <w:rsid w:val="00897DA9"/>
    <w:rsid w:val="008A05E3"/>
    <w:rsid w:val="008B14C0"/>
    <w:rsid w:val="008B24D5"/>
    <w:rsid w:val="008B58CE"/>
    <w:rsid w:val="008B59D7"/>
    <w:rsid w:val="008B6C72"/>
    <w:rsid w:val="008C53AC"/>
    <w:rsid w:val="008F0CCE"/>
    <w:rsid w:val="008F680D"/>
    <w:rsid w:val="00901DEA"/>
    <w:rsid w:val="0091211A"/>
    <w:rsid w:val="00916B5E"/>
    <w:rsid w:val="0095194B"/>
    <w:rsid w:val="009536AD"/>
    <w:rsid w:val="00955DD4"/>
    <w:rsid w:val="00972A2F"/>
    <w:rsid w:val="0098088A"/>
    <w:rsid w:val="009918F2"/>
    <w:rsid w:val="009A55B4"/>
    <w:rsid w:val="009B2EC4"/>
    <w:rsid w:val="009B3F95"/>
    <w:rsid w:val="009C4D25"/>
    <w:rsid w:val="009C6C89"/>
    <w:rsid w:val="009D0F85"/>
    <w:rsid w:val="009D46D2"/>
    <w:rsid w:val="009E0A65"/>
    <w:rsid w:val="009E14E3"/>
    <w:rsid w:val="009F3DF5"/>
    <w:rsid w:val="009F437C"/>
    <w:rsid w:val="00A05785"/>
    <w:rsid w:val="00A17689"/>
    <w:rsid w:val="00A217A0"/>
    <w:rsid w:val="00A366AE"/>
    <w:rsid w:val="00A40827"/>
    <w:rsid w:val="00A51A2A"/>
    <w:rsid w:val="00A76342"/>
    <w:rsid w:val="00A80DC5"/>
    <w:rsid w:val="00A9740F"/>
    <w:rsid w:val="00AB72A5"/>
    <w:rsid w:val="00AC20CD"/>
    <w:rsid w:val="00AC269F"/>
    <w:rsid w:val="00AD0EF2"/>
    <w:rsid w:val="00AD359D"/>
    <w:rsid w:val="00AD6D5F"/>
    <w:rsid w:val="00AE0C8B"/>
    <w:rsid w:val="00AF4B23"/>
    <w:rsid w:val="00AF6FB5"/>
    <w:rsid w:val="00B0214F"/>
    <w:rsid w:val="00B06450"/>
    <w:rsid w:val="00B13D06"/>
    <w:rsid w:val="00B1798E"/>
    <w:rsid w:val="00B25C4C"/>
    <w:rsid w:val="00B32086"/>
    <w:rsid w:val="00B416F2"/>
    <w:rsid w:val="00B50300"/>
    <w:rsid w:val="00B67968"/>
    <w:rsid w:val="00B67BBD"/>
    <w:rsid w:val="00B722EF"/>
    <w:rsid w:val="00B822B0"/>
    <w:rsid w:val="00B82B68"/>
    <w:rsid w:val="00B90A71"/>
    <w:rsid w:val="00B979D7"/>
    <w:rsid w:val="00BA149E"/>
    <w:rsid w:val="00BB7CEF"/>
    <w:rsid w:val="00BE63C0"/>
    <w:rsid w:val="00C0066A"/>
    <w:rsid w:val="00C354F5"/>
    <w:rsid w:val="00C507B8"/>
    <w:rsid w:val="00C53BF3"/>
    <w:rsid w:val="00C76984"/>
    <w:rsid w:val="00C840B0"/>
    <w:rsid w:val="00C9128F"/>
    <w:rsid w:val="00CA705B"/>
    <w:rsid w:val="00CB1863"/>
    <w:rsid w:val="00CC106C"/>
    <w:rsid w:val="00CC6941"/>
    <w:rsid w:val="00CD10B3"/>
    <w:rsid w:val="00CD3A1E"/>
    <w:rsid w:val="00CD7CD5"/>
    <w:rsid w:val="00CE2B10"/>
    <w:rsid w:val="00CF51A6"/>
    <w:rsid w:val="00D04E67"/>
    <w:rsid w:val="00D21611"/>
    <w:rsid w:val="00D247BE"/>
    <w:rsid w:val="00D32933"/>
    <w:rsid w:val="00D40431"/>
    <w:rsid w:val="00D671FC"/>
    <w:rsid w:val="00D7289A"/>
    <w:rsid w:val="00D750C4"/>
    <w:rsid w:val="00D75B94"/>
    <w:rsid w:val="00D77E3E"/>
    <w:rsid w:val="00D85D7A"/>
    <w:rsid w:val="00D86481"/>
    <w:rsid w:val="00D90A08"/>
    <w:rsid w:val="00DA3744"/>
    <w:rsid w:val="00DB4BEB"/>
    <w:rsid w:val="00DD3D13"/>
    <w:rsid w:val="00DE1046"/>
    <w:rsid w:val="00DF6A9C"/>
    <w:rsid w:val="00DF7F84"/>
    <w:rsid w:val="00E04280"/>
    <w:rsid w:val="00E064BC"/>
    <w:rsid w:val="00E43D60"/>
    <w:rsid w:val="00E45661"/>
    <w:rsid w:val="00E4707E"/>
    <w:rsid w:val="00E53333"/>
    <w:rsid w:val="00E56813"/>
    <w:rsid w:val="00E67E72"/>
    <w:rsid w:val="00E71FE6"/>
    <w:rsid w:val="00E76060"/>
    <w:rsid w:val="00E833C3"/>
    <w:rsid w:val="00E90543"/>
    <w:rsid w:val="00E92E1F"/>
    <w:rsid w:val="00EB1B51"/>
    <w:rsid w:val="00EB77C6"/>
    <w:rsid w:val="00EE2AE6"/>
    <w:rsid w:val="00EE7659"/>
    <w:rsid w:val="00EF31AD"/>
    <w:rsid w:val="00F03B14"/>
    <w:rsid w:val="00F0630A"/>
    <w:rsid w:val="00F507ED"/>
    <w:rsid w:val="00F5121C"/>
    <w:rsid w:val="00F532C3"/>
    <w:rsid w:val="00F66E7E"/>
    <w:rsid w:val="00F80899"/>
    <w:rsid w:val="00F85A6F"/>
    <w:rsid w:val="00F8601B"/>
    <w:rsid w:val="00FA01E8"/>
    <w:rsid w:val="00FA1468"/>
    <w:rsid w:val="00FA3505"/>
    <w:rsid w:val="00FA6689"/>
    <w:rsid w:val="00FB44DF"/>
    <w:rsid w:val="00FB6D38"/>
    <w:rsid w:val="00FB7CD4"/>
    <w:rsid w:val="00FC12E9"/>
    <w:rsid w:val="00FC2EEC"/>
    <w:rsid w:val="00FF1476"/>
    <w:rsid w:val="00FF633E"/>
    <w:rsid w:val="00FF6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82B6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B82B6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82B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82B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82B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82B68"/>
    <w:pPr>
      <w:keepNext/>
      <w:jc w:val="center"/>
      <w:outlineLvl w:val="8"/>
    </w:pPr>
    <w:rPr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82B68"/>
    <w:rPr>
      <w:rFonts w:ascii="Arial" w:hAnsi="Arial" w:cs="Times New Roman"/>
      <w:b/>
      <w:kern w:val="32"/>
      <w:sz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82B68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82B68"/>
    <w:rPr>
      <w:rFonts w:ascii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82B68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82B68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B82B68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BodyText">
    <w:name w:val="Body Text"/>
    <w:basedOn w:val="Normal"/>
    <w:link w:val="BodyTextChar1"/>
    <w:uiPriority w:val="99"/>
    <w:rsid w:val="00B82B68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82B68"/>
    <w:rPr>
      <w:rFonts w:ascii="Times New Roman" w:hAnsi="Times New Roman" w:cs="Times New Roman"/>
      <w:sz w:val="20"/>
      <w:lang w:eastAsia="ru-RU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B82B68"/>
    <w:rPr>
      <w:rFonts w:ascii="Times New Roman" w:hAnsi="Times New Roman" w:cs="Times New Roman"/>
      <w:sz w:val="20"/>
      <w:szCs w:val="20"/>
      <w:lang w:eastAsia="ru-RU"/>
    </w:rPr>
  </w:style>
  <w:style w:type="paragraph" w:styleId="Caption">
    <w:name w:val="caption"/>
    <w:basedOn w:val="Normal"/>
    <w:next w:val="Normal"/>
    <w:uiPriority w:val="99"/>
    <w:qFormat/>
    <w:rsid w:val="00B82B68"/>
    <w:pPr>
      <w:jc w:val="right"/>
    </w:pPr>
    <w:rPr>
      <w:b/>
      <w:szCs w:val="20"/>
    </w:rPr>
  </w:style>
  <w:style w:type="paragraph" w:styleId="BodyTextIndent3">
    <w:name w:val="Body Text Indent 3"/>
    <w:basedOn w:val="Normal"/>
    <w:link w:val="BodyTextIndent3Char1"/>
    <w:uiPriority w:val="99"/>
    <w:rsid w:val="00B82B6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82B68"/>
    <w:rPr>
      <w:rFonts w:ascii="Times New Roman" w:hAnsi="Times New Roman" w:cs="Times New Roman"/>
      <w:sz w:val="16"/>
      <w:lang w:eastAsia="ru-RU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locked/>
    <w:rsid w:val="00B82B68"/>
    <w:rPr>
      <w:rFonts w:ascii="Times New Roman" w:hAnsi="Times New Roman" w:cs="Times New Roman"/>
      <w:sz w:val="16"/>
      <w:szCs w:val="16"/>
      <w:lang w:eastAsia="ru-RU"/>
    </w:rPr>
  </w:style>
  <w:style w:type="paragraph" w:styleId="BodyTextIndent">
    <w:name w:val="Body Text Indent"/>
    <w:aliases w:val="Основной текст 1,Надин стиль,Нумерованный список !!,Iniiaiie oaeno 1,Ioia?iaaiiue nienie !!,Iaaei noeeu"/>
    <w:basedOn w:val="Normal"/>
    <w:link w:val="BodyTextIndentChar1"/>
    <w:uiPriority w:val="99"/>
    <w:rsid w:val="00B82B68"/>
    <w:pPr>
      <w:spacing w:after="120"/>
      <w:ind w:left="283"/>
    </w:p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DefaultParagraphFont"/>
    <w:link w:val="BodyTextIndent"/>
    <w:uiPriority w:val="99"/>
    <w:locked/>
    <w:rsid w:val="00B82B68"/>
    <w:rPr>
      <w:rFonts w:ascii="Times New Roman" w:hAnsi="Times New Roman" w:cs="Times New Roman"/>
      <w:sz w:val="24"/>
      <w:lang w:eastAsia="ru-RU"/>
    </w:rPr>
  </w:style>
  <w:style w:type="character" w:customStyle="1" w:styleId="BodyTextIndentChar1">
    <w:name w:val="Body Text Indent Char1"/>
    <w:aliases w:val="Основной текст 1 Char1,Надин стиль Char1,Нумерованный список !! Char1,Iniiaiie oaeno 1 Char1,Ioia?iaaiiue nienie !! Char1,Iaaei noeeu Char1"/>
    <w:basedOn w:val="DefaultParagraphFont"/>
    <w:link w:val="BodyTextIndent"/>
    <w:uiPriority w:val="99"/>
    <w:locked/>
    <w:rsid w:val="00B82B68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1"/>
    <w:uiPriority w:val="99"/>
    <w:rsid w:val="00B82B6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B82B68"/>
    <w:rPr>
      <w:rFonts w:ascii="Times New Roman" w:hAnsi="Times New Roman" w:cs="Times New Roman"/>
      <w:sz w:val="24"/>
      <w:lang w:eastAsia="ru-RU"/>
    </w:rPr>
  </w:style>
  <w:style w:type="character" w:customStyle="1" w:styleId="BodyText2Char1">
    <w:name w:val="Body Text 2 Char1"/>
    <w:basedOn w:val="DefaultParagraphFont"/>
    <w:link w:val="BodyText2"/>
    <w:uiPriority w:val="99"/>
    <w:locked/>
    <w:rsid w:val="00B82B6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82B68"/>
    <w:pPr>
      <w:widowControl w:val="0"/>
    </w:pPr>
    <w:rPr>
      <w:rFonts w:ascii="Arial" w:eastAsia="Times New Roman" w:hAnsi="Arial"/>
      <w:b/>
      <w:sz w:val="20"/>
      <w:szCs w:val="20"/>
    </w:rPr>
  </w:style>
  <w:style w:type="paragraph" w:customStyle="1" w:styleId="ConsPlusNormal">
    <w:name w:val="ConsPlusNormal"/>
    <w:uiPriority w:val="99"/>
    <w:rsid w:val="00B82B68"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paragraph" w:customStyle="1" w:styleId="Normal1">
    <w:name w:val="Normal1"/>
    <w:uiPriority w:val="99"/>
    <w:rsid w:val="00B82B68"/>
    <w:pPr>
      <w:widowControl w:val="0"/>
      <w:snapToGrid w:val="0"/>
      <w:spacing w:before="60" w:line="360" w:lineRule="auto"/>
      <w:ind w:firstLine="720"/>
    </w:pPr>
    <w:rPr>
      <w:rFonts w:ascii="Courier New" w:eastAsia="Times New Roman" w:hAnsi="Courier New"/>
      <w:sz w:val="24"/>
      <w:szCs w:val="20"/>
    </w:rPr>
  </w:style>
  <w:style w:type="table" w:styleId="TableGrid">
    <w:name w:val="Table Grid"/>
    <w:basedOn w:val="TableNormal"/>
    <w:uiPriority w:val="99"/>
    <w:rsid w:val="00B82B6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Таблицы (моноширинный)"/>
    <w:basedOn w:val="Normal"/>
    <w:next w:val="Normal"/>
    <w:uiPriority w:val="99"/>
    <w:rsid w:val="00B82B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Title">
    <w:name w:val="Title"/>
    <w:basedOn w:val="Normal"/>
    <w:link w:val="TitleChar"/>
    <w:uiPriority w:val="99"/>
    <w:qFormat/>
    <w:rsid w:val="00B82B6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B82B68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B82B6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82B68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B82B68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82B6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82B68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82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2B68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Normal"/>
    <w:uiPriority w:val="99"/>
    <w:rsid w:val="00B82B68"/>
    <w:pPr>
      <w:ind w:left="720"/>
      <w:contextualSpacing/>
    </w:pPr>
    <w:rPr>
      <w:rFonts w:eastAsia="Calibri"/>
    </w:rPr>
  </w:style>
  <w:style w:type="paragraph" w:customStyle="1" w:styleId="Title0">
    <w:name w:val="Title!Название НПА"/>
    <w:basedOn w:val="Normal"/>
    <w:uiPriority w:val="99"/>
    <w:rsid w:val="00B82B68"/>
    <w:pPr>
      <w:suppressAutoHyphens/>
      <w:spacing w:before="240" w:after="60"/>
      <w:ind w:firstLine="567"/>
      <w:jc w:val="center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ormalWeb">
    <w:name w:val="Normal (Web)"/>
    <w:basedOn w:val="Normal"/>
    <w:uiPriority w:val="99"/>
    <w:rsid w:val="00B82B68"/>
    <w:pPr>
      <w:spacing w:before="100" w:beforeAutospacing="1" w:after="100" w:afterAutospacing="1"/>
    </w:pPr>
  </w:style>
  <w:style w:type="character" w:customStyle="1" w:styleId="blk">
    <w:name w:val="blk"/>
    <w:uiPriority w:val="99"/>
    <w:rsid w:val="00B82B68"/>
  </w:style>
  <w:style w:type="character" w:customStyle="1" w:styleId="nobr">
    <w:name w:val="nobr"/>
    <w:uiPriority w:val="99"/>
    <w:rsid w:val="00B82B68"/>
  </w:style>
  <w:style w:type="character" w:styleId="Strong">
    <w:name w:val="Strong"/>
    <w:basedOn w:val="DefaultParagraphFont"/>
    <w:uiPriority w:val="99"/>
    <w:qFormat/>
    <w:rsid w:val="00B82B68"/>
    <w:rPr>
      <w:rFonts w:cs="Times New Roman"/>
      <w:b/>
    </w:rPr>
  </w:style>
  <w:style w:type="paragraph" w:customStyle="1" w:styleId="Table">
    <w:name w:val="Table!Таблица"/>
    <w:uiPriority w:val="99"/>
    <w:rsid w:val="00B82B68"/>
    <w:rPr>
      <w:rFonts w:ascii="Arial" w:eastAsia="Times New Roman" w:hAnsi="Arial" w:cs="Arial"/>
      <w:bCs/>
      <w:kern w:val="28"/>
      <w:sz w:val="24"/>
      <w:szCs w:val="32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B82B68"/>
    <w:rPr>
      <w:rFonts w:ascii="Times New Roman" w:hAnsi="Times New Roman" w:cs="Times New Roman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rsid w:val="00B82B68"/>
    <w:rPr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180CC6"/>
    <w:rPr>
      <w:rFonts w:ascii="Times New Roman" w:hAnsi="Times New Roman"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link w:val="EndnoteText"/>
    <w:uiPriority w:val="99"/>
    <w:semiHidden/>
    <w:locked/>
    <w:rsid w:val="00B82B6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B82B6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B82B6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2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1506</TotalTime>
  <Pages>25</Pages>
  <Words>8444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Цифропарк</cp:lastModifiedBy>
  <cp:revision>68</cp:revision>
  <cp:lastPrinted>2025-02-17T09:10:00Z</cp:lastPrinted>
  <dcterms:created xsi:type="dcterms:W3CDTF">2023-10-06T12:34:00Z</dcterms:created>
  <dcterms:modified xsi:type="dcterms:W3CDTF">2025-02-28T11:13:00Z</dcterms:modified>
</cp:coreProperties>
</file>